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C4" w:rsidRPr="00335A45" w:rsidRDefault="000543C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172</w:t>
      </w:r>
    </w:p>
    <w:p w:rsidR="000543C4" w:rsidRPr="00335A45" w:rsidRDefault="000543C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543C4" w:rsidRPr="00335A45" w:rsidRDefault="000543C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543C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543C4" w:rsidRPr="00335A45" w:rsidRDefault="000543C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543C4" w:rsidRPr="00335A45" w:rsidRDefault="000543C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23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543C4" w:rsidRDefault="000543C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543C4" w:rsidRPr="0077375B" w:rsidRDefault="000543C4" w:rsidP="0085142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51422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51422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0543C4" w:rsidRPr="0077375B" w:rsidRDefault="000543C4" w:rsidP="0085142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FC2DDD">
        <w:rPr>
          <w:lang w:val="ru-RU"/>
        </w:rPr>
        <w:t>Поставка и монтаж системы видеонаблюдения</w:t>
      </w:r>
      <w:r w:rsidRPr="0077375B">
        <w:rPr>
          <w:lang w:val="ru-RU"/>
        </w:rPr>
        <w:t xml:space="preserve">».  </w:t>
      </w:r>
    </w:p>
    <w:p w:rsidR="000543C4" w:rsidRPr="00FC2DDD" w:rsidRDefault="000543C4" w:rsidP="00851422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FC2DDD">
        <w:rPr>
          <w:color w:val="000000"/>
          <w:lang w:val="ru-RU"/>
        </w:rPr>
        <w:t>203234901331923490100102150013320244</w:t>
      </w:r>
    </w:p>
    <w:p w:rsidR="000543C4" w:rsidRPr="0077375B" w:rsidRDefault="000543C4" w:rsidP="00851422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316692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шестнадцать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 девяносто два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0543C4" w:rsidRPr="00E25F9C" w:rsidRDefault="000543C4" w:rsidP="0085142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C2DDD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  <w:r w:rsidRPr="00E25F9C">
        <w:rPr>
          <w:lang w:val="ru-RU"/>
        </w:rPr>
        <w:t>.</w:t>
      </w:r>
    </w:p>
    <w:p w:rsidR="000543C4" w:rsidRPr="00FC2DDD" w:rsidRDefault="000543C4" w:rsidP="0085142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FC2DDD">
        <w:rPr>
          <w:lang w:val="ru-RU"/>
        </w:rPr>
        <w:t>Россия, Краснодарский край, Славянский район, ст. Петровская ул. Коммунаров 3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FC2DDD">
        <w:rPr>
          <w:lang w:val="ru-RU"/>
        </w:rPr>
        <w:t xml:space="preserve"> течении 30 календарных дней со дня подписания контракта</w:t>
      </w:r>
    </w:p>
    <w:p w:rsidR="000543C4" w:rsidRPr="0077375B" w:rsidRDefault="000543C4" w:rsidP="0085142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FC2DDD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0543C4" w:rsidRPr="0077375B" w:rsidRDefault="000543C4" w:rsidP="0085142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0543C4" w:rsidRPr="0077375B" w:rsidRDefault="000543C4" w:rsidP="00851422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543C4" w:rsidRPr="0077375B" w:rsidRDefault="000543C4" w:rsidP="0085142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C2DDD">
        <w:rPr>
          <w:color w:val="000000"/>
          <w:sz w:val="24"/>
          <w:szCs w:val="24"/>
        </w:rPr>
        <w:t>10.06.2020 11:23</w:t>
      </w:r>
      <w:r w:rsidRPr="0077375B">
        <w:rPr>
          <w:sz w:val="24"/>
          <w:szCs w:val="24"/>
        </w:rPr>
        <w:t xml:space="preserve"> (московское время).</w:t>
      </w:r>
    </w:p>
    <w:p w:rsidR="000543C4" w:rsidRPr="0077375B" w:rsidRDefault="000543C4" w:rsidP="0085142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0543C4" w:rsidRDefault="000543C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543C4" w:rsidRPr="00335A45">
        <w:trPr>
          <w:jc w:val="center"/>
        </w:trPr>
        <w:tc>
          <w:tcPr>
            <w:tcW w:w="9828" w:type="dxa"/>
            <w:gridSpan w:val="5"/>
          </w:tcPr>
          <w:p w:rsidR="000543C4" w:rsidRPr="00335A45" w:rsidRDefault="000543C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543C4" w:rsidRPr="00F000CB">
        <w:trPr>
          <w:jc w:val="center"/>
        </w:trPr>
        <w:tc>
          <w:tcPr>
            <w:tcW w:w="2820" w:type="dxa"/>
          </w:tcPr>
          <w:p w:rsidR="000543C4" w:rsidRPr="00335A45" w:rsidRDefault="000543C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543C4" w:rsidRPr="00335A45" w:rsidRDefault="000543C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543C4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0543C4" w:rsidRPr="00335A45" w:rsidRDefault="000543C4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0543C4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0543C4" w:rsidRPr="00335A45" w:rsidRDefault="000543C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543C4" w:rsidRPr="00335A45" w:rsidRDefault="000543C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543C4" w:rsidRPr="00335A45">
        <w:trPr>
          <w:jc w:val="center"/>
        </w:trPr>
        <w:tc>
          <w:tcPr>
            <w:tcW w:w="9828" w:type="dxa"/>
            <w:gridSpan w:val="5"/>
          </w:tcPr>
          <w:p w:rsidR="000543C4" w:rsidRPr="00335A45" w:rsidRDefault="000543C4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0543C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543C4" w:rsidRPr="00335A45" w:rsidRDefault="000543C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543C4" w:rsidRPr="00335A45" w:rsidRDefault="000543C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543C4" w:rsidRPr="00335A45" w:rsidRDefault="000543C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543C4" w:rsidRPr="00335A45" w:rsidRDefault="000543C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543C4" w:rsidRPr="00335A45" w:rsidRDefault="000543C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543C4" w:rsidRPr="00335A45" w:rsidRDefault="000543C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543C4" w:rsidRPr="00335A45" w:rsidRDefault="000543C4" w:rsidP="00A841CC">
            <w:pPr>
              <w:ind w:right="-80"/>
              <w:jc w:val="both"/>
              <w:rPr>
                <w:lang w:val="ru-RU"/>
              </w:rPr>
            </w:pPr>
          </w:p>
          <w:p w:rsidR="000543C4" w:rsidRPr="00335A45" w:rsidRDefault="000543C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0543C4" w:rsidRPr="00335A45" w:rsidRDefault="000543C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543C4" w:rsidRPr="00335A45" w:rsidRDefault="000543C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23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543C4" w:rsidRPr="00335A45" w:rsidRDefault="000543C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543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543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146D0E" w:rsidRDefault="000543C4" w:rsidP="00146D0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216 934.02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7879DF" w:rsidRDefault="000543C4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22.06.2020 11:21:24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957C4E" w:rsidRDefault="000543C4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EA-51218</w:t>
            </w:r>
          </w:p>
        </w:tc>
      </w:tr>
      <w:tr w:rsidR="000543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851422" w:rsidRDefault="000543C4" w:rsidP="0085142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218 517.48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7879DF" w:rsidRDefault="000543C4" w:rsidP="00556CC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22.06.2020 11:19:43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957C4E" w:rsidRDefault="000543C4" w:rsidP="00556CC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EA-50966</w:t>
            </w:r>
          </w:p>
        </w:tc>
      </w:tr>
      <w:tr w:rsidR="000543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F000CB" w:rsidRDefault="000543C4" w:rsidP="00F000C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239 102.46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7879DF" w:rsidRDefault="000543C4" w:rsidP="00556CC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22.06.2020 10:35:13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957C4E" w:rsidRDefault="000543C4" w:rsidP="00556CC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EA-50783</w:t>
            </w:r>
          </w:p>
        </w:tc>
      </w:tr>
      <w:tr w:rsidR="000543C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146D0E" w:rsidRDefault="000543C4" w:rsidP="00146D0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242 269.38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7879DF" w:rsidRDefault="000543C4" w:rsidP="003B6012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22.06.2020 10:33:07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43C4" w:rsidRPr="00957C4E" w:rsidRDefault="000543C4" w:rsidP="003B601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EA-51181</w:t>
            </w:r>
          </w:p>
        </w:tc>
      </w:tr>
    </w:tbl>
    <w:p w:rsidR="000543C4" w:rsidRPr="00335A45" w:rsidRDefault="000543C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543C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543C4" w:rsidRPr="00335A45" w:rsidRDefault="000543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543C4" w:rsidRPr="00335A45" w:rsidRDefault="000543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43C4" w:rsidRPr="00335A45" w:rsidRDefault="000543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0543C4" w:rsidRPr="00335A45" w:rsidRDefault="000543C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43C4" w:rsidRPr="00335A45" w:rsidRDefault="000543C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543C4" w:rsidRPr="0004333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43C4" w:rsidRPr="00851422" w:rsidRDefault="000543C4" w:rsidP="00FF7882">
            <w:pPr>
              <w:jc w:val="center"/>
              <w:rPr>
                <w:lang w:val="ru-RU"/>
              </w:rPr>
            </w:pPr>
            <w:r w:rsidRPr="00851422">
              <w:rPr>
                <w:lang w:val="ru-RU"/>
              </w:rPr>
              <w:t>EA-51218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43C4" w:rsidRPr="003D7C43" w:rsidRDefault="000543C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195C70">
              <w:rPr>
                <w:rFonts w:ascii="Roboto" w:hAnsi="Roboto" w:cs="Roboto"/>
                <w:color w:val="000000"/>
                <w:shd w:val="clear" w:color="auto" w:fill="FFFFFF"/>
              </w:rPr>
              <w:t>17.06.2020 23:25:36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Индивидуальный предприниматель ЛЕНИНГРАДСКИЙ ЕВГЕНИЙ ВЛАДИМИРОВИЧ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ИНН 212800053310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ОГРНИП 319213000001862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Место нахождения (жительства)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Чувашская Республика Чувашия, г Чебоксары, пр-кт Ленина 22 кв.31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Почтовый адрес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Адыгея,Тахтамукайский район, пос. Новый, СНТ Дружба, ул.Виноградная 7</w:t>
            </w:r>
          </w:p>
          <w:p w:rsidR="000543C4" w:rsidRPr="00043331" w:rsidRDefault="000543C4" w:rsidP="00043331">
            <w:pPr>
              <w:pStyle w:val="Heading4"/>
              <w:shd w:val="clear" w:color="auto" w:fill="FFFFFF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043331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Ленинградский Евгений Владимирович</w:t>
            </w:r>
          </w:p>
          <w:p w:rsidR="000543C4" w:rsidRPr="00146D0E" w:rsidRDefault="000543C4" w:rsidP="00237AD7">
            <w:pPr>
              <w:rPr>
                <w:lang w:val="ru-RU"/>
              </w:rPr>
            </w:pPr>
            <w:r w:rsidRPr="00043331">
              <w:rPr>
                <w:lang w:val="ru-RU"/>
              </w:rPr>
              <w:t>Телефон 79094579530</w:t>
            </w:r>
          </w:p>
        </w:tc>
      </w:tr>
      <w:tr w:rsidR="000543C4" w:rsidRPr="0034179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43C4" w:rsidRPr="00851422" w:rsidRDefault="000543C4" w:rsidP="00FF7882">
            <w:pPr>
              <w:jc w:val="center"/>
              <w:rPr>
                <w:lang w:val="ru-RU"/>
              </w:rPr>
            </w:pPr>
            <w:r w:rsidRPr="00851422">
              <w:rPr>
                <w:lang w:val="ru-RU"/>
              </w:rPr>
              <w:t>EA-50966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43C4" w:rsidRPr="00957C4E" w:rsidRDefault="000543C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195C70">
              <w:rPr>
                <w:rFonts w:ascii="Roboto" w:hAnsi="Roboto" w:cs="Roboto"/>
                <w:color w:val="000000"/>
                <w:shd w:val="clear" w:color="auto" w:fill="FFFFFF"/>
              </w:rPr>
              <w:t>16.06.2020 14:21:04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Индивидуальный предприниматель ЯНКОВСКАЯ ЕКАТЕРИНА ИГОРЕВНА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ИНН 231122646662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ОГРНИП 318237500320167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Место нахождения (жительства)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КРАЙ КРАСНОДАРСКИЙ, Г КРАСНОДАР, ул.Московская 62 кв.57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Почтовый адрес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КРАЙ КРАСНОДАРСКИЙ, Г КРАСНОДАР, ул.Московская 62 кв.57</w:t>
            </w:r>
          </w:p>
          <w:p w:rsidR="000543C4" w:rsidRDefault="000543C4" w:rsidP="00043331">
            <w:pPr>
              <w:pStyle w:val="Heading4"/>
              <w:shd w:val="clear" w:color="auto" w:fill="FFFFFF"/>
              <w:spacing w:before="0" w:after="0" w:line="355" w:lineRule="atLeast"/>
              <w:rPr>
                <w:rFonts w:ascii="Circe" w:hAnsi="Circe" w:cs="Circe"/>
                <w:color w:val="000000"/>
              </w:rPr>
            </w:pPr>
            <w:r>
              <w:rPr>
                <w:rFonts w:ascii="Circe" w:hAnsi="Circe" w:cs="Circe"/>
                <w:color w:val="000000"/>
              </w:rPr>
              <w:t>Контактное лицо</w:t>
            </w:r>
          </w:p>
          <w:p w:rsidR="000543C4" w:rsidRPr="00043331" w:rsidRDefault="000543C4" w:rsidP="00762AC4">
            <w:pPr>
              <w:rPr>
                <w:lang w:val="ru-RU"/>
              </w:rPr>
            </w:pPr>
            <w:r>
              <w:t>Телефон 79189596310</w:t>
            </w:r>
          </w:p>
        </w:tc>
      </w:tr>
      <w:tr w:rsidR="000543C4" w:rsidRPr="0034179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43C4" w:rsidRPr="00F000CB" w:rsidRDefault="000543C4" w:rsidP="00FF7882">
            <w:pPr>
              <w:jc w:val="center"/>
              <w:rPr>
                <w:lang w:val="ru-RU"/>
              </w:rPr>
            </w:pPr>
            <w:r w:rsidRPr="00F000CB">
              <w:rPr>
                <w:lang w:val="ru-RU"/>
              </w:rPr>
              <w:t>EA-50783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43C4" w:rsidRPr="00957C4E" w:rsidRDefault="000543C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195C70">
              <w:rPr>
                <w:rFonts w:ascii="Roboto" w:hAnsi="Roboto" w:cs="Roboto"/>
                <w:color w:val="000000"/>
                <w:shd w:val="clear" w:color="auto" w:fill="F9F9F9"/>
              </w:rPr>
              <w:t>15.06.2020 09:19:43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ОБЩЕСТВО С ОГРАНИЧЕННОЙ ОТВЕТСТВЕННОСТЬЮ "ТЕХНОСТАРТ"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ИНН2308165739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ОГРН1102308002455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КПП231101001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Место нахождения (жительства)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350038, КРАЙ КРАСНОДАРСКИЙ, Г КРАСНОДАР, УЛ ПЕРЕДОВАЯ, ДОМ 78А, ОФИС 2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Почтовый адрес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353560, г. Славянск-на-Кубани, ул. Полковая, д.259, оф.206</w:t>
            </w:r>
          </w:p>
          <w:p w:rsidR="000543C4" w:rsidRPr="00043331" w:rsidRDefault="000543C4" w:rsidP="00043331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043331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Колодезный Александр Юрьевич</w:t>
            </w:r>
          </w:p>
          <w:p w:rsidR="000543C4" w:rsidRPr="00043331" w:rsidRDefault="000543C4" w:rsidP="00762AC4">
            <w:pPr>
              <w:rPr>
                <w:lang w:val="ru-RU"/>
              </w:rPr>
            </w:pPr>
            <w:r>
              <w:t>Телефон 79184556600</w:t>
            </w:r>
          </w:p>
        </w:tc>
      </w:tr>
      <w:tr w:rsidR="000543C4" w:rsidRPr="0034179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43C4" w:rsidRPr="00F000CB" w:rsidRDefault="000543C4" w:rsidP="00FF7882">
            <w:pPr>
              <w:jc w:val="center"/>
              <w:rPr>
                <w:lang w:val="ru-RU"/>
              </w:rPr>
            </w:pPr>
            <w:r w:rsidRPr="00F000CB">
              <w:rPr>
                <w:lang w:val="ru-RU"/>
              </w:rPr>
              <w:t>EA-51181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43C4" w:rsidRPr="00957C4E" w:rsidRDefault="000543C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195C70">
              <w:rPr>
                <w:rFonts w:ascii="Roboto" w:hAnsi="Roboto" w:cs="Roboto"/>
                <w:color w:val="000000"/>
                <w:shd w:val="clear" w:color="auto" w:fill="FFFFFF"/>
              </w:rPr>
              <w:t>17.06.2020 17:55:24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ОБЩЕСТВО С ОГРАНИЧЕННОЙ ОТВЕТСТВЕННОСТЬЮ "ИНТЕРНИТИ ГРУПП"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ИНН 2308270959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ОГРН 1192375089499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КПП 230801001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Место нахождения (жительства)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350047, КРАЙ КРАСНОДАРСКИЙ, Г КРАСНОДАР, УЛ ИМ. КАЛЯЕВА, ДОМ 68, КВАРТИРА 27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Почтовый адрес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350047, КРАЙ КРАСНОДАРСКИЙ, Г КРАСНОДАР, УЛ ИМ. КАЛЯЕВА, ДОМ 68, КВАРТИРА 27</w:t>
            </w:r>
          </w:p>
          <w:p w:rsidR="000543C4" w:rsidRPr="00043331" w:rsidRDefault="000543C4" w:rsidP="00043331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043331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0543C4" w:rsidRPr="00043331" w:rsidRDefault="000543C4" w:rsidP="00043331">
            <w:pPr>
              <w:rPr>
                <w:lang w:val="ru-RU"/>
              </w:rPr>
            </w:pPr>
            <w:r w:rsidRPr="00043331">
              <w:rPr>
                <w:lang w:val="ru-RU"/>
              </w:rPr>
              <w:t>Курдуманов Петр Александрович</w:t>
            </w:r>
          </w:p>
          <w:p w:rsidR="000543C4" w:rsidRPr="00043331" w:rsidRDefault="000543C4" w:rsidP="00762AC4">
            <w:pPr>
              <w:rPr>
                <w:lang w:val="ru-RU"/>
              </w:rPr>
            </w:pPr>
            <w:r>
              <w:t>Телефон +79094465046</w:t>
            </w:r>
          </w:p>
        </w:tc>
      </w:tr>
    </w:tbl>
    <w:p w:rsidR="000543C4" w:rsidRPr="00335A45" w:rsidRDefault="000543C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543C4" w:rsidRPr="00335A45" w:rsidRDefault="000543C4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851422">
        <w:rPr>
          <w:lang w:val="ru-RU"/>
        </w:rPr>
        <w:t>EA-51218</w:t>
      </w:r>
      <w:r w:rsidRPr="00335A45">
        <w:rPr>
          <w:lang w:val="ru-RU"/>
        </w:rPr>
        <w:t xml:space="preserve">- </w:t>
      </w:r>
      <w:r w:rsidRPr="00043331">
        <w:rPr>
          <w:lang w:val="ru-RU"/>
        </w:rPr>
        <w:t>Индивидуальный предприниматель ЛЕНИНГРАДСКИЙ ЕВГЕНИЙ ВЛАДИМИРОВИЧ</w:t>
      </w:r>
      <w:r w:rsidRPr="00335A45">
        <w:rPr>
          <w:lang w:val="ru-RU"/>
        </w:rPr>
        <w:t xml:space="preserve">, № </w:t>
      </w:r>
      <w:r w:rsidRPr="00851422">
        <w:rPr>
          <w:lang w:val="ru-RU"/>
        </w:rPr>
        <w:t>EA-50966</w:t>
      </w:r>
      <w:r w:rsidRPr="00335A45">
        <w:rPr>
          <w:lang w:val="ru-RU"/>
        </w:rPr>
        <w:t xml:space="preserve">- </w:t>
      </w:r>
      <w:r w:rsidRPr="00043331">
        <w:rPr>
          <w:lang w:val="ru-RU"/>
        </w:rPr>
        <w:t>Индивидуальный предприниматель ЯНКОВСКАЯ ЕКАТЕРИНА ИГОРЕВНА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F000CB">
        <w:rPr>
          <w:lang w:val="ru-RU"/>
        </w:rPr>
        <w:t>EA-50783</w:t>
      </w:r>
      <w:r w:rsidRPr="00335A45">
        <w:rPr>
          <w:lang w:val="ru-RU"/>
        </w:rPr>
        <w:t xml:space="preserve">- </w:t>
      </w:r>
      <w:r w:rsidRPr="00043331">
        <w:rPr>
          <w:lang w:val="ru-RU"/>
        </w:rPr>
        <w:t>ОБЩЕСТВО С ОГРАНИЧЕННОЙ ОТВЕТСТВЕННОСТЬЮ "ТЕХНОСТАРТ"</w:t>
      </w:r>
      <w:r w:rsidRPr="00335A45">
        <w:rPr>
          <w:lang w:val="ru-RU"/>
        </w:rPr>
        <w:t xml:space="preserve">, № </w:t>
      </w:r>
      <w:r w:rsidRPr="00F000CB">
        <w:rPr>
          <w:lang w:val="ru-RU"/>
        </w:rPr>
        <w:t>EA-51181</w:t>
      </w:r>
      <w:r w:rsidRPr="00335A45">
        <w:rPr>
          <w:lang w:val="ru-RU"/>
        </w:rPr>
        <w:t xml:space="preserve">- </w:t>
      </w:r>
      <w:r w:rsidRPr="00043331">
        <w:rPr>
          <w:lang w:val="ru-RU"/>
        </w:rPr>
        <w:t>ОБЩЕСТВО С ОГРАНИЧЕННОЙ ОТВЕТСТВЕННОСТЬЮ "ИНТЕРНИТИ ГРУПП"</w:t>
      </w:r>
      <w:r>
        <w:rPr>
          <w:lang w:val="ru-RU"/>
        </w:rPr>
        <w:t>.</w:t>
      </w:r>
    </w:p>
    <w:p w:rsidR="000543C4" w:rsidRPr="00335A45" w:rsidRDefault="000543C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543C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543C4" w:rsidRPr="00335A45" w:rsidRDefault="000543C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543C4" w:rsidRPr="00335A45" w:rsidRDefault="000543C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543C4" w:rsidRPr="00335A45">
        <w:trPr>
          <w:trHeight w:val="274"/>
        </w:trPr>
        <w:tc>
          <w:tcPr>
            <w:tcW w:w="2204" w:type="dxa"/>
            <w:vMerge/>
          </w:tcPr>
          <w:p w:rsidR="000543C4" w:rsidRPr="00335A45" w:rsidRDefault="000543C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543C4" w:rsidRPr="00335A45" w:rsidRDefault="000543C4" w:rsidP="00AA4A97">
            <w:pPr>
              <w:jc w:val="center"/>
              <w:rPr>
                <w:lang w:val="ru-RU"/>
              </w:rPr>
            </w:pPr>
          </w:p>
          <w:p w:rsidR="000543C4" w:rsidRPr="00335A45" w:rsidRDefault="000543C4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543C4" w:rsidRPr="00335A45" w:rsidRDefault="000543C4" w:rsidP="00AA4A97">
            <w:pPr>
              <w:ind w:right="-21"/>
              <w:jc w:val="center"/>
              <w:rPr>
                <w:lang w:val="ru-RU"/>
              </w:rPr>
            </w:pPr>
          </w:p>
          <w:p w:rsidR="000543C4" w:rsidRPr="00335A45" w:rsidRDefault="000543C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543C4" w:rsidRPr="00335A45" w:rsidRDefault="000543C4" w:rsidP="0056026D">
            <w:pPr>
              <w:jc w:val="center"/>
              <w:rPr>
                <w:lang w:val="ru-RU"/>
              </w:rPr>
            </w:pPr>
          </w:p>
          <w:p w:rsidR="000543C4" w:rsidRPr="00335A45" w:rsidRDefault="000543C4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543C4" w:rsidRPr="00335A45" w:rsidRDefault="000543C4" w:rsidP="00AA4A97">
            <w:pPr>
              <w:jc w:val="center"/>
              <w:rPr>
                <w:lang w:val="ru-RU"/>
              </w:rPr>
            </w:pPr>
          </w:p>
          <w:p w:rsidR="000543C4" w:rsidRPr="00335A45" w:rsidRDefault="000543C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543C4" w:rsidRPr="00335A45" w:rsidRDefault="000543C4" w:rsidP="0056026D">
            <w:pPr>
              <w:jc w:val="center"/>
              <w:rPr>
                <w:lang w:val="ru-RU"/>
              </w:rPr>
            </w:pPr>
          </w:p>
          <w:p w:rsidR="000543C4" w:rsidRPr="00335A45" w:rsidRDefault="000543C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543C4" w:rsidRPr="00F000CB">
        <w:trPr>
          <w:trHeight w:val="938"/>
        </w:trPr>
        <w:tc>
          <w:tcPr>
            <w:tcW w:w="2204" w:type="dxa"/>
            <w:vAlign w:val="center"/>
          </w:tcPr>
          <w:p w:rsidR="000543C4" w:rsidRPr="00335A45" w:rsidRDefault="000543C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51422">
              <w:rPr>
                <w:lang w:val="ru-RU"/>
              </w:rPr>
              <w:t>EA-51218</w:t>
            </w:r>
            <w:r w:rsidRPr="00335A45">
              <w:rPr>
                <w:lang w:val="ru-RU"/>
              </w:rPr>
              <w:t xml:space="preserve">- </w:t>
            </w:r>
            <w:r w:rsidRPr="00043331">
              <w:rPr>
                <w:lang w:val="ru-RU"/>
              </w:rPr>
              <w:t>Индивидуальный предприниматель ЛЕНИНГРАДСКИЙ ЕВГЕНИЙ ВЛАДИМИРОВИЧ</w:t>
            </w:r>
          </w:p>
        </w:tc>
        <w:tc>
          <w:tcPr>
            <w:tcW w:w="1700" w:type="dxa"/>
          </w:tcPr>
          <w:p w:rsidR="000543C4" w:rsidRPr="00335A45" w:rsidRDefault="000543C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43C4" w:rsidRPr="00335A45" w:rsidRDefault="000543C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43C4" w:rsidRPr="00335A45" w:rsidRDefault="000543C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543C4" w:rsidRPr="00F000CB">
        <w:trPr>
          <w:trHeight w:val="938"/>
        </w:trPr>
        <w:tc>
          <w:tcPr>
            <w:tcW w:w="2204" w:type="dxa"/>
            <w:vAlign w:val="center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51422">
              <w:rPr>
                <w:lang w:val="ru-RU"/>
              </w:rPr>
              <w:t>EA-50966</w:t>
            </w:r>
            <w:r w:rsidRPr="00335A45">
              <w:rPr>
                <w:lang w:val="ru-RU"/>
              </w:rPr>
              <w:t xml:space="preserve">- </w:t>
            </w:r>
            <w:r w:rsidRPr="00043331">
              <w:rPr>
                <w:lang w:val="ru-RU"/>
              </w:rPr>
              <w:t>Индивидуальный предприниматель ЯНКОВСКАЯ ЕКАТЕРИНА ИГОРЕВНА</w:t>
            </w:r>
          </w:p>
        </w:tc>
        <w:tc>
          <w:tcPr>
            <w:tcW w:w="1700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543C4" w:rsidRPr="00F000CB">
        <w:trPr>
          <w:trHeight w:val="938"/>
        </w:trPr>
        <w:tc>
          <w:tcPr>
            <w:tcW w:w="2204" w:type="dxa"/>
            <w:vAlign w:val="center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F000CB">
              <w:rPr>
                <w:lang w:val="ru-RU"/>
              </w:rPr>
              <w:t>EA-50783</w:t>
            </w:r>
            <w:r w:rsidRPr="00335A45">
              <w:rPr>
                <w:lang w:val="ru-RU"/>
              </w:rPr>
              <w:t xml:space="preserve">- </w:t>
            </w:r>
            <w:r w:rsidRPr="00043331">
              <w:rPr>
                <w:lang w:val="ru-RU"/>
              </w:rPr>
              <w:t>ОБЩЕСТВО С ОГРАНИЧЕННОЙ ОТВЕТСТВЕННОСТЬЮ "ТЕХНОСТАРТ"</w:t>
            </w:r>
          </w:p>
        </w:tc>
        <w:tc>
          <w:tcPr>
            <w:tcW w:w="1700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43C4" w:rsidRPr="00335A45" w:rsidRDefault="000543C4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543C4" w:rsidRPr="00F000CB">
        <w:trPr>
          <w:trHeight w:val="938"/>
        </w:trPr>
        <w:tc>
          <w:tcPr>
            <w:tcW w:w="2204" w:type="dxa"/>
            <w:vAlign w:val="center"/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F000CB">
              <w:rPr>
                <w:lang w:val="ru-RU"/>
              </w:rPr>
              <w:t>EA-51181</w:t>
            </w:r>
            <w:r w:rsidRPr="00335A45">
              <w:rPr>
                <w:lang w:val="ru-RU"/>
              </w:rPr>
              <w:t xml:space="preserve">- </w:t>
            </w:r>
            <w:r w:rsidRPr="00043331">
              <w:rPr>
                <w:lang w:val="ru-RU"/>
              </w:rPr>
              <w:t>ОБЩЕСТВО С ОГРАНИЧЕННОЙ ОТВЕТСТВЕННОСТЬЮ "ИНТЕРНИТИ ГРУПП"</w:t>
            </w:r>
          </w:p>
        </w:tc>
        <w:tc>
          <w:tcPr>
            <w:tcW w:w="1700" w:type="dxa"/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43C4" w:rsidRPr="00335A45" w:rsidRDefault="000543C4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543C4" w:rsidRPr="00335A45" w:rsidRDefault="000543C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C2DDD">
        <w:rPr>
          <w:lang w:val="ru-RU"/>
        </w:rPr>
        <w:t>Поставка и монтаж системы видеонаблюдения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43331">
        <w:rPr>
          <w:lang w:val="ru-RU"/>
        </w:rPr>
        <w:t>Индивидуальный предприниматель ЛЕНИНГРАДСКИЙ ЕВГЕНИЙ ВЛАДИМИРОВИЧ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43331">
        <w:rPr>
          <w:color w:val="000000"/>
          <w:lang w:val="ru-RU"/>
        </w:rPr>
        <w:t>216 934.02</w:t>
      </w:r>
      <w:r w:rsidRPr="00335A45">
        <w:rPr>
          <w:lang w:val="ru-RU"/>
        </w:rPr>
        <w:t xml:space="preserve"> рублей.  </w:t>
      </w:r>
    </w:p>
    <w:p w:rsidR="000543C4" w:rsidRPr="00335A45" w:rsidRDefault="000543C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543C4" w:rsidRPr="00335A45">
        <w:trPr>
          <w:trHeight w:val="206"/>
          <w:jc w:val="center"/>
        </w:trPr>
        <w:tc>
          <w:tcPr>
            <w:tcW w:w="7338" w:type="dxa"/>
          </w:tcPr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543C4" w:rsidRPr="00335A45">
        <w:trPr>
          <w:trHeight w:val="206"/>
          <w:jc w:val="center"/>
        </w:trPr>
        <w:tc>
          <w:tcPr>
            <w:tcW w:w="7338" w:type="dxa"/>
          </w:tcPr>
          <w:p w:rsidR="000543C4" w:rsidRPr="00335A45" w:rsidRDefault="000543C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43C4" w:rsidRPr="00335A45" w:rsidRDefault="000543C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543C4" w:rsidRPr="00335A45" w:rsidRDefault="000543C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543C4" w:rsidRPr="00335A45">
        <w:trPr>
          <w:trHeight w:val="206"/>
          <w:jc w:val="center"/>
        </w:trPr>
        <w:tc>
          <w:tcPr>
            <w:tcW w:w="7338" w:type="dxa"/>
          </w:tcPr>
          <w:p w:rsidR="000543C4" w:rsidRPr="00335A45" w:rsidRDefault="000543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543C4" w:rsidRPr="00335A45" w:rsidRDefault="000543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543C4" w:rsidRPr="00335A45" w:rsidRDefault="000543C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543C4" w:rsidRPr="00335A45" w:rsidRDefault="000543C4" w:rsidP="006465AE">
      <w:pPr>
        <w:jc w:val="both"/>
        <w:rPr>
          <w:lang w:val="ru-RU" w:eastAsia="ru-RU"/>
        </w:rPr>
      </w:pPr>
    </w:p>
    <w:sectPr w:rsidR="000543C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3C4" w:rsidRDefault="000543C4">
      <w:r>
        <w:separator/>
      </w:r>
    </w:p>
  </w:endnote>
  <w:endnote w:type="continuationSeparator" w:id="1">
    <w:p w:rsidR="000543C4" w:rsidRDefault="000543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3C4" w:rsidRDefault="000543C4">
      <w:r>
        <w:separator/>
      </w:r>
    </w:p>
  </w:footnote>
  <w:footnote w:type="continuationSeparator" w:id="1">
    <w:p w:rsidR="000543C4" w:rsidRDefault="000543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3C4" w:rsidRDefault="000543C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543C4" w:rsidRDefault="000543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59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59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2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591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59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59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59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7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4059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59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591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591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59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9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59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591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59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5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5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59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59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9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59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9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59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9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1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4</Pages>
  <Words>1480</Words>
  <Characters>8437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2020-06-23T08:00:00Z</cp:lastPrinted>
  <dcterms:created xsi:type="dcterms:W3CDTF">2020-06-23T06:25:00Z</dcterms:created>
  <dcterms:modified xsi:type="dcterms:W3CDTF">2020-06-23T08:00:00Z</dcterms:modified>
</cp:coreProperties>
</file>