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381" w:rsidRPr="00A54981" w:rsidRDefault="00912381">
      <w:pPr>
        <w:ind w:firstLine="567"/>
        <w:jc w:val="center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A54981">
        <w:rPr>
          <w:rFonts w:ascii="Tahoma" w:hAnsi="Tahoma" w:cs="Tahoma"/>
          <w:b/>
          <w:bCs/>
          <w:sz w:val="20"/>
          <w:szCs w:val="20"/>
        </w:rPr>
        <w:t>Протокол подведения итогов электронного аукциона</w:t>
      </w:r>
    </w:p>
    <w:p w:rsidR="00912381" w:rsidRPr="00A54981" w:rsidRDefault="00912381">
      <w:pPr>
        <w:ind w:firstLine="567"/>
        <w:jc w:val="center"/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b/>
          <w:bCs/>
          <w:sz w:val="20"/>
          <w:szCs w:val="20"/>
        </w:rPr>
        <w:t>"Поставка термобумаги"</w:t>
      </w:r>
    </w:p>
    <w:p w:rsidR="00912381" w:rsidRPr="00A54981" w:rsidRDefault="00912381">
      <w:pPr>
        <w:ind w:firstLine="567"/>
        <w:jc w:val="center"/>
        <w:rPr>
          <w:rFonts w:ascii="Tahoma" w:hAnsi="Tahoma" w:cs="Tahoma"/>
          <w:b/>
          <w:bCs/>
          <w:sz w:val="20"/>
          <w:szCs w:val="20"/>
        </w:rPr>
      </w:pPr>
      <w:r w:rsidRPr="00A54981">
        <w:rPr>
          <w:rFonts w:ascii="Tahoma" w:hAnsi="Tahoma" w:cs="Tahoma"/>
          <w:b/>
          <w:bCs/>
          <w:sz w:val="20"/>
          <w:szCs w:val="20"/>
        </w:rPr>
        <w:t xml:space="preserve">№ извещения 0345300000720000031 </w:t>
      </w:r>
    </w:p>
    <w:p w:rsidR="00912381" w:rsidRPr="00A54981" w:rsidRDefault="00912381">
      <w:pPr>
        <w:ind w:firstLine="567"/>
        <w:jc w:val="center"/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ind w:firstLine="567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25.06.20</w:t>
      </w:r>
      <w:r>
        <w:rPr>
          <w:rFonts w:ascii="Tahoma" w:hAnsi="Tahoma" w:cs="Tahoma"/>
          <w:sz w:val="20"/>
          <w:szCs w:val="20"/>
          <w:lang w:val="en-US"/>
        </w:rPr>
        <w:t xml:space="preserve">20 </w:t>
      </w:r>
      <w:r>
        <w:rPr>
          <w:rFonts w:ascii="Tahoma" w:hAnsi="Tahoma" w:cs="Tahoma"/>
          <w:sz w:val="20"/>
          <w:szCs w:val="20"/>
        </w:rPr>
        <w:t>г.</w:t>
      </w:r>
    </w:p>
    <w:p w:rsidR="00912381" w:rsidRPr="00A54981" w:rsidRDefault="00912381">
      <w:pPr>
        <w:ind w:firstLine="567"/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Место публикации: Российская Федерация, 188800, Ленинградская обл, Выборгский р-н, Выборг г, Ш ЛЕНИНГРАДСКОЕ, 26</w:t>
      </w: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Организатор аукциона/ Заказчик: ГОСУДАРСТВЕННОЕ БЮДЖЕТНОЕ УЧРЕЖДЕНИЕ ЗДРАВООХРАНЕНИЯ ЛЕНИНГРАДСКОЙ ОБЛАСТИ "ВЫБОРГСКАЯ ДЕТСКАЯ ГОРОДСКАЯ БОЛЬНИЦА"</w:t>
      </w: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 xml:space="preserve">Наименование закупки: Поставка термобумаги </w:t>
      </w: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Идентификационный код закупки: 202470400732047040100100450011712244</w:t>
      </w: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Начальная (максимальная) цена контракта: 13 314,00 руб.</w:t>
      </w: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Снижение НМЦК, %: 56.21</w:t>
      </w: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Состав аукционной комиссии:</w:t>
      </w: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60"/>
        <w:gridCol w:w="5061"/>
      </w:tblGrid>
      <w:tr w:rsidR="00912381" w:rsidRPr="00A54981">
        <w:tc>
          <w:tcPr>
            <w:tcW w:w="4960" w:type="dxa"/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Павлова Елена Владимировна</w:t>
            </w:r>
          </w:p>
        </w:tc>
      </w:tr>
      <w:tr w:rsidR="00912381" w:rsidRPr="00A54981">
        <w:tc>
          <w:tcPr>
            <w:tcW w:w="4960" w:type="dxa"/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Лебедева Марина Геннадьевна</w:t>
            </w:r>
          </w:p>
        </w:tc>
      </w:tr>
      <w:tr w:rsidR="00912381" w:rsidRPr="00A54981">
        <w:tc>
          <w:tcPr>
            <w:tcW w:w="4960" w:type="dxa"/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Василевская Елена Николаевна</w:t>
            </w:r>
          </w:p>
        </w:tc>
      </w:tr>
    </w:tbl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jc w:val="both"/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Заседание комиссии правомочно, кворум имеется.</w:t>
      </w: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1135"/>
        <w:gridCol w:w="2880"/>
        <w:gridCol w:w="1620"/>
        <w:gridCol w:w="2701"/>
        <w:gridCol w:w="1641"/>
      </w:tblGrid>
      <w:tr w:rsidR="00912381" w:rsidRPr="00A54981" w:rsidTr="00A54981">
        <w:trPr>
          <w:trHeight w:val="285"/>
        </w:trPr>
        <w:tc>
          <w:tcPr>
            <w:tcW w:w="9977" w:type="dxa"/>
            <w:gridSpan w:val="5"/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12381" w:rsidRPr="00A54981" w:rsidTr="00A54981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bookmarkStart w:id="1" w:name="__DdeLink__148_3082067383"/>
            <w:bookmarkEnd w:id="1"/>
            <w:r w:rsidRPr="00A54981">
              <w:rPr>
                <w:rFonts w:ascii="Tahoma" w:hAnsi="Tahoma" w:cs="Tahoma"/>
                <w:sz w:val="20"/>
                <w:szCs w:val="20"/>
              </w:rPr>
              <w:t>Минимальное предложение о цене контракта</w:t>
            </w:r>
          </w:p>
        </w:tc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 xml:space="preserve">Решение 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Обоснование</w:t>
            </w:r>
          </w:p>
        </w:tc>
      </w:tr>
      <w:tr w:rsidR="00912381" w:rsidRPr="00A54981" w:rsidTr="00A54981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EA-51220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5 830,83 руб.</w:t>
            </w:r>
          </w:p>
        </w:tc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912381" w:rsidRPr="00A54981" w:rsidRDefault="00912381" w:rsidP="00CB188B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 w:rsidP="00CB188B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Соответствует требованиям</w:t>
            </w:r>
          </w:p>
        </w:tc>
      </w:tr>
      <w:tr w:rsidR="00912381" w:rsidRPr="00A54981" w:rsidTr="006C7ED9">
        <w:tc>
          <w:tcPr>
            <w:tcW w:w="9977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 w:rsidP="00CB188B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Голосовали единогласно за: Павлова Е.В., Лебедева М.Г., Василевская Е.Н.</w:t>
            </w:r>
          </w:p>
        </w:tc>
      </w:tr>
      <w:tr w:rsidR="00912381" w:rsidRPr="00A54981" w:rsidTr="00A54981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EA-51155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ПРОХОРОВ ДМИТРИЙ ВЛАДИМИРОВИЧ / 780205283021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5 897,40 руб.</w:t>
            </w:r>
          </w:p>
        </w:tc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912381" w:rsidRPr="00A54981" w:rsidRDefault="00912381" w:rsidP="00CB188B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 w:rsidP="00CB188B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Соответствует требованиям</w:t>
            </w:r>
          </w:p>
        </w:tc>
      </w:tr>
      <w:tr w:rsidR="00912381" w:rsidRPr="00A54981" w:rsidTr="00F567DD">
        <w:tc>
          <w:tcPr>
            <w:tcW w:w="9977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 w:rsidP="00CB188B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Голосовали единогласно за: Павлова Е.В., Лебедева М.Г., Василевская Е.Н.</w:t>
            </w:r>
          </w:p>
        </w:tc>
      </w:tr>
      <w:tr w:rsidR="00912381" w:rsidRPr="00A54981" w:rsidTr="00A54981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EA-51080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7 977,00 руб.</w:t>
            </w:r>
          </w:p>
        </w:tc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912381" w:rsidRPr="00A54981" w:rsidRDefault="00912381" w:rsidP="00CB188B">
            <w:pPr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 w:rsidP="00CB188B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Соответствует требованиям</w:t>
            </w:r>
          </w:p>
        </w:tc>
      </w:tr>
      <w:tr w:rsidR="00912381" w:rsidRPr="00A54981" w:rsidTr="00692E99">
        <w:tc>
          <w:tcPr>
            <w:tcW w:w="9977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912381" w:rsidRPr="00A54981" w:rsidRDefault="00912381" w:rsidP="00CB188B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</w:rPr>
              <w:t>Голосовали единогласно за: Павлова Е.В., Лебедева М.Г., Василевская Е.Н.</w:t>
            </w:r>
          </w:p>
        </w:tc>
      </w:tr>
    </w:tbl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jc w:val="both"/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АТЛАНТ", предложивший цену контракта 5 830,83 руб.</w:t>
      </w:r>
    </w:p>
    <w:p w:rsidR="00912381" w:rsidRPr="00A54981" w:rsidRDefault="00912381">
      <w:pPr>
        <w:jc w:val="both"/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jc w:val="both"/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АТЛАНТ",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12381" w:rsidRPr="00A54981" w:rsidRDefault="00912381">
      <w:pPr>
        <w:jc w:val="both"/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jc w:val="both"/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2381" w:rsidRDefault="00912381">
      <w:pPr>
        <w:jc w:val="both"/>
        <w:rPr>
          <w:rFonts w:ascii="Tahoma" w:hAnsi="Tahoma" w:cs="Tahoma"/>
          <w:sz w:val="20"/>
          <w:szCs w:val="20"/>
        </w:rPr>
      </w:pPr>
    </w:p>
    <w:p w:rsidR="00912381" w:rsidRDefault="00912381">
      <w:pPr>
        <w:jc w:val="both"/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jc w:val="both"/>
        <w:rPr>
          <w:rFonts w:ascii="Tahoma" w:hAnsi="Tahoma" w:cs="Tahoma"/>
          <w:sz w:val="20"/>
          <w:szCs w:val="20"/>
        </w:rPr>
      </w:pP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  <w:r w:rsidRPr="00A54981">
        <w:rPr>
          <w:rFonts w:ascii="Tahoma" w:hAnsi="Tahoma" w:cs="Tahoma"/>
          <w:sz w:val="20"/>
          <w:szCs w:val="20"/>
        </w:rPr>
        <w:t>Подписи</w:t>
      </w:r>
    </w:p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1"/>
        <w:gridCol w:w="3314"/>
      </w:tblGrid>
      <w:tr w:rsidR="00912381" w:rsidRPr="00A54981">
        <w:tc>
          <w:tcPr>
            <w:tcW w:w="3307" w:type="dxa"/>
            <w:vAlign w:val="bottom"/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</w:tcPr>
          <w:p w:rsidR="00912381" w:rsidRPr="00A54981" w:rsidRDefault="00912381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Павлова Елена Владимировна</w:t>
            </w:r>
          </w:p>
        </w:tc>
      </w:tr>
      <w:tr w:rsidR="00912381" w:rsidRPr="00A54981">
        <w:tc>
          <w:tcPr>
            <w:tcW w:w="3307" w:type="dxa"/>
            <w:vAlign w:val="bottom"/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912381" w:rsidRPr="00A54981" w:rsidRDefault="00912381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Лебедева Марина Геннадьевна</w:t>
            </w:r>
          </w:p>
        </w:tc>
      </w:tr>
      <w:tr w:rsidR="00912381" w:rsidRPr="00A54981">
        <w:tc>
          <w:tcPr>
            <w:tcW w:w="3307" w:type="dxa"/>
            <w:vAlign w:val="bottom"/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912381" w:rsidRPr="00A54981" w:rsidRDefault="00912381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912381" w:rsidRPr="00A54981" w:rsidRDefault="0091238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A54981">
              <w:rPr>
                <w:rFonts w:ascii="Tahoma" w:hAnsi="Tahoma" w:cs="Tahoma"/>
                <w:sz w:val="20"/>
                <w:szCs w:val="20"/>
                <w:lang w:val="en-US"/>
              </w:rPr>
              <w:t>Василевская Елена Николаевна</w:t>
            </w:r>
          </w:p>
        </w:tc>
      </w:tr>
    </w:tbl>
    <w:p w:rsidR="00912381" w:rsidRPr="00A54981" w:rsidRDefault="00912381">
      <w:pPr>
        <w:rPr>
          <w:rFonts w:ascii="Tahoma" w:hAnsi="Tahoma" w:cs="Tahoma"/>
          <w:sz w:val="20"/>
          <w:szCs w:val="20"/>
        </w:rPr>
      </w:pPr>
    </w:p>
    <w:sectPr w:rsidR="00912381" w:rsidRPr="00A54981" w:rsidSect="00A54981">
      <w:pgSz w:w="11906" w:h="16838"/>
      <w:pgMar w:top="964" w:right="851" w:bottom="964" w:left="96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B7E"/>
    <w:rsid w:val="00376B7E"/>
    <w:rsid w:val="00692E99"/>
    <w:rsid w:val="006C7ED9"/>
    <w:rsid w:val="00830EE3"/>
    <w:rsid w:val="008D431B"/>
    <w:rsid w:val="00912381"/>
    <w:rsid w:val="00A54981"/>
    <w:rsid w:val="00CB188B"/>
    <w:rsid w:val="00F56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B7E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376B7E"/>
    <w:pPr>
      <w:keepNext/>
      <w:spacing w:before="240" w:after="120"/>
    </w:pPr>
    <w:rPr>
      <w:rFonts w:ascii="Liberation Sans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76B7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71C20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376B7E"/>
    <w:rPr>
      <w:rFonts w:cs="Noto Sans Devanagari"/>
    </w:rPr>
  </w:style>
  <w:style w:type="paragraph" w:styleId="Caption">
    <w:name w:val="caption"/>
    <w:basedOn w:val="Normal"/>
    <w:uiPriority w:val="99"/>
    <w:qFormat/>
    <w:rsid w:val="00376B7E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376B7E"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link w:val="TitleChar"/>
    <w:uiPriority w:val="99"/>
    <w:qFormat/>
    <w:rsid w:val="00376B7E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71C20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76B7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76B7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76B7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76B7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76B7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76B7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76B7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76B7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76B7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76B7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1C20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1C2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C20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376B7E"/>
  </w:style>
  <w:style w:type="paragraph" w:customStyle="1" w:styleId="a4">
    <w:name w:val="Заголовок таблицы"/>
    <w:basedOn w:val="a3"/>
    <w:uiPriority w:val="99"/>
    <w:rsid w:val="00376B7E"/>
  </w:style>
  <w:style w:type="paragraph" w:customStyle="1" w:styleId="DocumentMap">
    <w:name w:val="DocumentMap"/>
    <w:uiPriority w:val="99"/>
    <w:rsid w:val="00376B7E"/>
    <w:rPr>
      <w:color w:val="00000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496</Words>
  <Characters>2832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User</cp:lastModifiedBy>
  <cp:revision>5</cp:revision>
  <cp:lastPrinted>2020-06-25T10:01:00Z</cp:lastPrinted>
  <dcterms:created xsi:type="dcterms:W3CDTF">2020-01-20T14:42:00Z</dcterms:created>
  <dcterms:modified xsi:type="dcterms:W3CDTF">2020-06-25T10:01:00Z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