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6FE" w:rsidRDefault="00A256FE" w:rsidP="00B40F86">
      <w:pPr>
        <w:jc w:val="center"/>
        <w:rPr>
          <w:b/>
          <w:bCs/>
          <w:color w:val="000000"/>
          <w:lang w:val="ru-RU"/>
        </w:rPr>
      </w:pPr>
    </w:p>
    <w:p w:rsidR="00A256FE" w:rsidRDefault="00A256FE" w:rsidP="00B40F86">
      <w:pPr>
        <w:jc w:val="center"/>
        <w:rPr>
          <w:b/>
          <w:bCs/>
          <w:color w:val="000000"/>
          <w:lang w:val="ru-RU"/>
        </w:rPr>
      </w:pPr>
    </w:p>
    <w:p w:rsidR="00A256FE" w:rsidRPr="00335A45" w:rsidRDefault="00A256F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177</w:t>
      </w:r>
    </w:p>
    <w:p w:rsidR="00A256FE" w:rsidRPr="00335A45" w:rsidRDefault="00A256F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256FE" w:rsidRPr="00335A45" w:rsidRDefault="00A256F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256F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256FE" w:rsidRPr="00335A45" w:rsidRDefault="00A256F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256FE" w:rsidRPr="00335A45" w:rsidRDefault="00A256F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A256FE" w:rsidRDefault="00A256F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256FE" w:rsidRPr="0077375B" w:rsidRDefault="00A256FE" w:rsidP="00102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10295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10295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A256FE" w:rsidRPr="0077375B" w:rsidRDefault="00A256FE" w:rsidP="00102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77302">
        <w:rPr>
          <w:lang w:val="ru-RU"/>
        </w:rPr>
        <w:t>Оказание услуг по заправке картриджей</w:t>
      </w:r>
      <w:r w:rsidRPr="0077375B">
        <w:rPr>
          <w:lang w:val="ru-RU"/>
        </w:rPr>
        <w:t xml:space="preserve">».  </w:t>
      </w:r>
    </w:p>
    <w:p w:rsidR="00A256FE" w:rsidRPr="00777302" w:rsidRDefault="00A256FE" w:rsidP="0010295F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77302">
        <w:rPr>
          <w:color w:val="000000"/>
          <w:lang w:val="ru-RU"/>
        </w:rPr>
        <w:t>203234901331923490100102250019511244</w:t>
      </w:r>
    </w:p>
    <w:p w:rsidR="00A256FE" w:rsidRPr="0077375B" w:rsidRDefault="00A256FE" w:rsidP="0010295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176500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семьдесят шесть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пятьсот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A256FE" w:rsidRPr="00777302" w:rsidRDefault="00A256FE" w:rsidP="00102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777302">
        <w:rPr>
          <w:lang w:val="ru-RU"/>
        </w:rPr>
        <w:t>Заказчик в течение 15 рабочих дней после подписания акта приемки услуг перечисляет денежные средства за выполненные услуги на расчетный счет Поставщика, на основании счета, акта приема услуг.</w:t>
      </w:r>
    </w:p>
    <w:p w:rsidR="00A256FE" w:rsidRPr="00777302" w:rsidRDefault="00A256FE" w:rsidP="00102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Россия, Краснодарский край, г. Славянск-на-Кубани, ул. Батарейная,377</w:t>
      </w:r>
      <w:r w:rsidRPr="0077375B">
        <w:rPr>
          <w:lang w:val="ru-RU"/>
        </w:rPr>
        <w:t xml:space="preserve">. </w:t>
      </w:r>
      <w:r w:rsidRPr="00777302">
        <w:rPr>
          <w:lang w:val="ru-RU"/>
        </w:rPr>
        <w:t>С момента заключения по 15.12.2020 года</w:t>
      </w:r>
      <w:r>
        <w:rPr>
          <w:lang w:val="ru-RU"/>
        </w:rPr>
        <w:t>.</w:t>
      </w:r>
    </w:p>
    <w:p w:rsidR="00A256FE" w:rsidRPr="0077375B" w:rsidRDefault="00A256FE" w:rsidP="001029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777302">
        <w:rPr>
          <w:lang w:val="ru-RU"/>
        </w:rPr>
        <w:t>Внебюджетные фонды (ОМС), внебюджетные средства (платные услуги), краевой бюджет</w:t>
      </w:r>
      <w:r w:rsidRPr="0077375B">
        <w:rPr>
          <w:lang w:val="ru-RU"/>
        </w:rPr>
        <w:t>.</w:t>
      </w:r>
    </w:p>
    <w:p w:rsidR="00A256FE" w:rsidRPr="0077375B" w:rsidRDefault="00A256FE" w:rsidP="0010295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A256FE" w:rsidRPr="0077375B" w:rsidRDefault="00A256FE" w:rsidP="0010295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256FE" w:rsidRPr="0077375B" w:rsidRDefault="00A256FE" w:rsidP="0010295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77302">
        <w:rPr>
          <w:color w:val="000000"/>
          <w:sz w:val="24"/>
          <w:szCs w:val="24"/>
        </w:rPr>
        <w:t>17.06.2020 16:34</w:t>
      </w:r>
      <w:r w:rsidRPr="0077375B">
        <w:rPr>
          <w:sz w:val="24"/>
          <w:szCs w:val="24"/>
        </w:rPr>
        <w:t xml:space="preserve"> (московское время).</w:t>
      </w:r>
    </w:p>
    <w:p w:rsidR="00A256FE" w:rsidRDefault="00A256FE" w:rsidP="0010295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A256FE" w:rsidRDefault="00A256F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256FE" w:rsidRDefault="00A256F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256FE" w:rsidRPr="00335A45">
        <w:trPr>
          <w:jc w:val="center"/>
        </w:trPr>
        <w:tc>
          <w:tcPr>
            <w:tcW w:w="9828" w:type="dxa"/>
            <w:gridSpan w:val="5"/>
          </w:tcPr>
          <w:p w:rsidR="00A256FE" w:rsidRPr="00335A45" w:rsidRDefault="00A256F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A256FE" w:rsidRPr="00CF0D39">
        <w:trPr>
          <w:jc w:val="center"/>
        </w:trPr>
        <w:tc>
          <w:tcPr>
            <w:tcW w:w="2820" w:type="dxa"/>
          </w:tcPr>
          <w:p w:rsidR="00A256FE" w:rsidRPr="00335A45" w:rsidRDefault="00A256F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256FE" w:rsidRPr="00335A45" w:rsidRDefault="00A256F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256FE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A256FE" w:rsidRPr="00335A45" w:rsidRDefault="00A256FE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A256FE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A256FE" w:rsidRPr="00335A45" w:rsidRDefault="00A256F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256FE" w:rsidRPr="00335A45" w:rsidRDefault="00A256F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A256FE" w:rsidRPr="00335A45">
        <w:trPr>
          <w:jc w:val="center"/>
        </w:trPr>
        <w:tc>
          <w:tcPr>
            <w:tcW w:w="9828" w:type="dxa"/>
            <w:gridSpan w:val="5"/>
          </w:tcPr>
          <w:p w:rsidR="00A256FE" w:rsidRPr="00335A45" w:rsidRDefault="00A256FE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A256F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256FE" w:rsidRPr="00335A45" w:rsidRDefault="00A256F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A256FE" w:rsidRPr="00335A45" w:rsidRDefault="00A256F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A256FE" w:rsidRPr="00335A45" w:rsidRDefault="00A256F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256FE" w:rsidRPr="00335A45" w:rsidRDefault="00A256F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A256FE" w:rsidRPr="00335A45" w:rsidRDefault="00A256F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A256FE" w:rsidRPr="00335A45" w:rsidRDefault="00A256F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A256FE" w:rsidRPr="00335A45" w:rsidRDefault="00A256FE" w:rsidP="00A841CC">
            <w:pPr>
              <w:ind w:right="-80"/>
              <w:jc w:val="both"/>
              <w:rPr>
                <w:lang w:val="ru-RU"/>
              </w:rPr>
            </w:pPr>
          </w:p>
          <w:p w:rsidR="00A256FE" w:rsidRPr="00335A45" w:rsidRDefault="00A256F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A256FE" w:rsidRPr="00335A45" w:rsidRDefault="00A256F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A256FE" w:rsidRPr="00335A45" w:rsidRDefault="00A256F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256FE" w:rsidRPr="00335A45" w:rsidRDefault="00A256F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A256F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256F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10295F" w:rsidRDefault="00A256FE" w:rsidP="0010295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67 052.50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7879DF" w:rsidRDefault="00A256FE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29.06.2020 11:44:14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957C4E" w:rsidRDefault="00A256FE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EA-51249</w:t>
            </w:r>
          </w:p>
        </w:tc>
      </w:tr>
      <w:tr w:rsidR="00A256F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851422" w:rsidRDefault="00A256FE" w:rsidP="0085142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75 877.50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7879DF" w:rsidRDefault="00A256FE" w:rsidP="00556C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29.06.2020 11:43:46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957C4E" w:rsidRDefault="00A256FE" w:rsidP="00556CC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EA-51574</w:t>
            </w:r>
          </w:p>
        </w:tc>
      </w:tr>
      <w:tr w:rsidR="00A256F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10295F" w:rsidRDefault="00A256FE" w:rsidP="00F000C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10295F">
              <w:rPr>
                <w:color w:val="000000"/>
                <w:sz w:val="27"/>
                <w:szCs w:val="27"/>
                <w:lang w:val="ru-RU"/>
              </w:rPr>
              <w:t>105 000.00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7879DF" w:rsidRDefault="00A256FE" w:rsidP="00556C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29.06.2020 11:35:37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256FE" w:rsidRPr="00957C4E" w:rsidRDefault="00A256FE" w:rsidP="00556CC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EA-51408</w:t>
            </w:r>
          </w:p>
        </w:tc>
      </w:tr>
    </w:tbl>
    <w:p w:rsidR="00A256FE" w:rsidRPr="00335A45" w:rsidRDefault="00A256F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256F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256FE" w:rsidRPr="00335A45" w:rsidRDefault="00A256F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A256FE" w:rsidRPr="00335A45" w:rsidRDefault="00A256F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56FE" w:rsidRPr="00335A45" w:rsidRDefault="00A256F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A256FE" w:rsidRPr="00335A45" w:rsidRDefault="00A256F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56FE" w:rsidRPr="00335A45" w:rsidRDefault="00A256F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256FE" w:rsidRPr="00CF0D3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56FE" w:rsidRPr="0010295F" w:rsidRDefault="00A256FE" w:rsidP="00FF7882">
            <w:pPr>
              <w:jc w:val="center"/>
              <w:rPr>
                <w:lang w:val="ru-RU"/>
              </w:rPr>
            </w:pPr>
            <w:r w:rsidRPr="0010295F">
              <w:rPr>
                <w:lang w:val="ru-RU"/>
              </w:rPr>
              <w:t>EA-51249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56FE" w:rsidRPr="003D7C43" w:rsidRDefault="00A256F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7BC5">
              <w:rPr>
                <w:rFonts w:ascii="Roboto" w:hAnsi="Roboto" w:cs="Roboto"/>
                <w:color w:val="000000"/>
                <w:shd w:val="clear" w:color="auto" w:fill="F9F9F9"/>
              </w:rPr>
              <w:t>18.06.2020 09:38:49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Индивидуальный предприниматель МУРАВЛЕВ ПЕТР ЮРЬЕВИЧ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ИНН 235307109428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ОГРНИП 314236901500027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Место нахождения (жительства)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Край Краснодарский, Город Тимашевск, ул. Одесская, д. 10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Почтовый адрес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г. Тимашевск, ул. Одесская, д. 10</w:t>
            </w:r>
          </w:p>
          <w:p w:rsidR="00A256FE" w:rsidRPr="001A26B3" w:rsidRDefault="00A256FE" w:rsidP="001A26B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A26B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56FE" w:rsidRPr="00146D0E" w:rsidRDefault="00A256FE" w:rsidP="00237AD7">
            <w:pPr>
              <w:rPr>
                <w:lang w:val="ru-RU"/>
              </w:rPr>
            </w:pPr>
            <w:r w:rsidRPr="001A26B3">
              <w:rPr>
                <w:lang w:val="ru-RU"/>
              </w:rPr>
              <w:t>Телефон 79898498000</w:t>
            </w:r>
          </w:p>
        </w:tc>
      </w:tr>
      <w:tr w:rsidR="00A256FE" w:rsidRPr="001A26B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56FE" w:rsidRPr="0010295F" w:rsidRDefault="00A256FE" w:rsidP="00FF7882">
            <w:pPr>
              <w:jc w:val="center"/>
              <w:rPr>
                <w:lang w:val="ru-RU"/>
              </w:rPr>
            </w:pPr>
            <w:r w:rsidRPr="0010295F">
              <w:rPr>
                <w:lang w:val="ru-RU"/>
              </w:rPr>
              <w:t>EA-51574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56FE" w:rsidRPr="00957C4E" w:rsidRDefault="00A256F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7BC5">
              <w:rPr>
                <w:rFonts w:ascii="Roboto" w:hAnsi="Roboto" w:cs="Roboto"/>
                <w:color w:val="000000"/>
                <w:shd w:val="clear" w:color="auto" w:fill="FFFFFF"/>
              </w:rPr>
              <w:t>22.06.2020 18:13:56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ОБЩЕСТВО С ОГРАНИЧЕННОЙ ОТВЕТСТВЕННОСТЬЮ "АНТАРЕС"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ИНН2310155760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ОГРН1112310003871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КПП231001001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Место нахождения (жительства)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350000, КРАЙ КРАСНОДАРСКИЙ, Г КРАСНОДАР, УЛ КРАСНОАРМЕЙСКАЯ, 43,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Почтовый адрес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350000, КРАЙ КРАСНОДАРСКИЙ, Г КРАСНОДАР, УЛ КРАСНОАРМЕЙСКАЯ, 43</w:t>
            </w:r>
          </w:p>
          <w:p w:rsidR="00A256FE" w:rsidRPr="001A26B3" w:rsidRDefault="00A256FE" w:rsidP="001A26B3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A26B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Арефьев Евгений Владимиров</w:t>
            </w:r>
            <w:r>
              <w:rPr>
                <w:lang w:val="ru-RU"/>
              </w:rPr>
              <w:t>ич</w:t>
            </w:r>
          </w:p>
          <w:p w:rsidR="00A256FE" w:rsidRPr="00043331" w:rsidRDefault="00A256FE" w:rsidP="00762AC4">
            <w:pPr>
              <w:rPr>
                <w:lang w:val="ru-RU"/>
              </w:rPr>
            </w:pPr>
            <w:r w:rsidRPr="001A26B3">
              <w:rPr>
                <w:lang w:val="ru-RU"/>
              </w:rPr>
              <w:t>Телефон 79282604717</w:t>
            </w:r>
          </w:p>
        </w:tc>
      </w:tr>
      <w:tr w:rsidR="00A256FE" w:rsidRPr="0034179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256FE" w:rsidRPr="0010295F" w:rsidRDefault="00A256FE" w:rsidP="00FF7882">
            <w:pPr>
              <w:jc w:val="center"/>
              <w:rPr>
                <w:lang w:val="ru-RU"/>
              </w:rPr>
            </w:pPr>
            <w:r w:rsidRPr="0010295F">
              <w:rPr>
                <w:lang w:val="ru-RU"/>
              </w:rPr>
              <w:t>EA-51408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256FE" w:rsidRPr="00957C4E" w:rsidRDefault="00A256F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97BC5">
              <w:rPr>
                <w:rFonts w:ascii="Roboto" w:hAnsi="Roboto" w:cs="Roboto"/>
                <w:color w:val="000000"/>
                <w:shd w:val="clear" w:color="auto" w:fill="FFFFFF"/>
              </w:rPr>
              <w:t>22.06.2020 15:37:09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Индивидуальный предприниматель Зайцев Вадим Валерьевич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ИНН 234901113080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ОГРНИП 307234924800042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Место нахождения (жительства)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КРАЙ КРАСНОДАРСКИЙ, Г СЛАВЯНСК-НА-КУБАНИ, УЛ БОГДАНОВСКАЯ, 53, 4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Почтовый адрес</w:t>
            </w:r>
          </w:p>
          <w:p w:rsidR="00A256FE" w:rsidRPr="001A26B3" w:rsidRDefault="00A256FE" w:rsidP="001A26B3">
            <w:pPr>
              <w:rPr>
                <w:lang w:val="ru-RU"/>
              </w:rPr>
            </w:pPr>
            <w:r w:rsidRPr="001A26B3">
              <w:rPr>
                <w:lang w:val="ru-RU"/>
              </w:rPr>
              <w:t>353560, КРАЙ КРАСНОДАРСКИЙ23, Г СЛАВЯНСК-НА-КУБАНИ, УЛ БОГДАНОВСКАЯ, 53, 4</w:t>
            </w:r>
          </w:p>
          <w:p w:rsidR="00A256FE" w:rsidRDefault="00A256FE" w:rsidP="001A26B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256FE" w:rsidRPr="001A26B3" w:rsidRDefault="00A256FE" w:rsidP="00762AC4">
            <w:pPr>
              <w:rPr>
                <w:lang w:val="ru-RU"/>
              </w:rPr>
            </w:pPr>
            <w:r>
              <w:t>Телефон 79183936878</w:t>
            </w:r>
          </w:p>
        </w:tc>
      </w:tr>
    </w:tbl>
    <w:p w:rsidR="00A256FE" w:rsidRPr="00335A45" w:rsidRDefault="00A256F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256FE" w:rsidRPr="00335A45" w:rsidRDefault="00A256FE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10295F">
        <w:rPr>
          <w:lang w:val="ru-RU"/>
        </w:rPr>
        <w:t>EA-51249</w:t>
      </w:r>
      <w:r w:rsidRPr="00335A45">
        <w:rPr>
          <w:lang w:val="ru-RU"/>
        </w:rPr>
        <w:t xml:space="preserve">- </w:t>
      </w:r>
      <w:r w:rsidRPr="001A26B3">
        <w:rPr>
          <w:lang w:val="ru-RU"/>
        </w:rPr>
        <w:t>Индивидуальный предприниматель МУРАВЛЕВ ПЕТР ЮРЬЕВИЧ</w:t>
      </w:r>
      <w:r w:rsidRPr="00335A45">
        <w:rPr>
          <w:lang w:val="ru-RU"/>
        </w:rPr>
        <w:t xml:space="preserve">, № </w:t>
      </w:r>
      <w:r w:rsidRPr="0010295F">
        <w:rPr>
          <w:lang w:val="ru-RU"/>
        </w:rPr>
        <w:t>EA-51574</w:t>
      </w:r>
      <w:r w:rsidRPr="00335A45">
        <w:rPr>
          <w:lang w:val="ru-RU"/>
        </w:rPr>
        <w:t xml:space="preserve">- </w:t>
      </w:r>
      <w:r w:rsidRPr="001A26B3">
        <w:rPr>
          <w:lang w:val="ru-RU"/>
        </w:rPr>
        <w:t>ОБЩЕСТВО С ОГРАНИЧЕННОЙ ОТВЕТСТВЕННОСТЬЮ "АНТАРЕС"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10295F">
        <w:rPr>
          <w:lang w:val="ru-RU"/>
        </w:rPr>
        <w:t>EA-51408</w:t>
      </w:r>
      <w:r w:rsidRPr="00335A45">
        <w:rPr>
          <w:lang w:val="ru-RU"/>
        </w:rPr>
        <w:t xml:space="preserve">- </w:t>
      </w:r>
      <w:r w:rsidRPr="001A26B3">
        <w:rPr>
          <w:lang w:val="ru-RU"/>
        </w:rPr>
        <w:t>Индивидуальный предприниматель Зайцев Вадим Валерьевич</w:t>
      </w:r>
      <w:r>
        <w:rPr>
          <w:lang w:val="ru-RU"/>
        </w:rPr>
        <w:t>.</w:t>
      </w:r>
    </w:p>
    <w:p w:rsidR="00A256FE" w:rsidRPr="00335A45" w:rsidRDefault="00A256F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256F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A256FE" w:rsidRPr="00335A45" w:rsidRDefault="00A256F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256FE" w:rsidRPr="00335A45" w:rsidRDefault="00A256F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256FE" w:rsidRPr="00335A45">
        <w:trPr>
          <w:trHeight w:val="274"/>
        </w:trPr>
        <w:tc>
          <w:tcPr>
            <w:tcW w:w="2204" w:type="dxa"/>
            <w:vMerge/>
          </w:tcPr>
          <w:p w:rsidR="00A256FE" w:rsidRPr="00335A45" w:rsidRDefault="00A256F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256FE" w:rsidRPr="00335A45" w:rsidRDefault="00A256FE" w:rsidP="00AA4A97">
            <w:pPr>
              <w:jc w:val="center"/>
              <w:rPr>
                <w:lang w:val="ru-RU"/>
              </w:rPr>
            </w:pPr>
          </w:p>
          <w:p w:rsidR="00A256FE" w:rsidRPr="00335A45" w:rsidRDefault="00A256FE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256FE" w:rsidRPr="00335A45" w:rsidRDefault="00A256FE" w:rsidP="00AA4A97">
            <w:pPr>
              <w:ind w:right="-21"/>
              <w:jc w:val="center"/>
              <w:rPr>
                <w:lang w:val="ru-RU"/>
              </w:rPr>
            </w:pPr>
          </w:p>
          <w:p w:rsidR="00A256FE" w:rsidRPr="00335A45" w:rsidRDefault="00A256F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256FE" w:rsidRPr="00335A45" w:rsidRDefault="00A256FE" w:rsidP="0056026D">
            <w:pPr>
              <w:jc w:val="center"/>
              <w:rPr>
                <w:lang w:val="ru-RU"/>
              </w:rPr>
            </w:pPr>
          </w:p>
          <w:p w:rsidR="00A256FE" w:rsidRPr="00335A45" w:rsidRDefault="00A256FE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256FE" w:rsidRPr="00335A45" w:rsidRDefault="00A256FE" w:rsidP="00AA4A97">
            <w:pPr>
              <w:jc w:val="center"/>
              <w:rPr>
                <w:lang w:val="ru-RU"/>
              </w:rPr>
            </w:pPr>
          </w:p>
          <w:p w:rsidR="00A256FE" w:rsidRPr="00335A45" w:rsidRDefault="00A256F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256FE" w:rsidRPr="00335A45" w:rsidRDefault="00A256FE" w:rsidP="0056026D">
            <w:pPr>
              <w:jc w:val="center"/>
              <w:rPr>
                <w:lang w:val="ru-RU"/>
              </w:rPr>
            </w:pPr>
          </w:p>
          <w:p w:rsidR="00A256FE" w:rsidRPr="00335A45" w:rsidRDefault="00A256F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A256FE" w:rsidRPr="00CF0D39">
        <w:trPr>
          <w:trHeight w:val="938"/>
        </w:trPr>
        <w:tc>
          <w:tcPr>
            <w:tcW w:w="2204" w:type="dxa"/>
            <w:vAlign w:val="center"/>
          </w:tcPr>
          <w:p w:rsidR="00A256FE" w:rsidRPr="00335A45" w:rsidRDefault="00A256F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0295F">
              <w:rPr>
                <w:lang w:val="ru-RU"/>
              </w:rPr>
              <w:t>EA-51249</w:t>
            </w:r>
            <w:r w:rsidRPr="00335A45">
              <w:rPr>
                <w:lang w:val="ru-RU"/>
              </w:rPr>
              <w:t xml:space="preserve">- </w:t>
            </w:r>
            <w:r w:rsidRPr="001A26B3">
              <w:rPr>
                <w:lang w:val="ru-RU"/>
              </w:rPr>
              <w:t>Индивидуальный предприниматель МУРАВЛЕВ ПЕТР ЮРЬЕВИЧ</w:t>
            </w:r>
          </w:p>
        </w:tc>
        <w:tc>
          <w:tcPr>
            <w:tcW w:w="1700" w:type="dxa"/>
          </w:tcPr>
          <w:p w:rsidR="00A256FE" w:rsidRPr="00335A45" w:rsidRDefault="00A256F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56FE" w:rsidRPr="00335A45" w:rsidRDefault="00A256F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56FE" w:rsidRPr="00335A45" w:rsidRDefault="00A256F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56FE" w:rsidRPr="00335A45" w:rsidRDefault="00A256F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56FE" w:rsidRPr="00335A45" w:rsidRDefault="00A256FE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56FE" w:rsidRPr="00CF0D39">
        <w:trPr>
          <w:trHeight w:val="938"/>
        </w:trPr>
        <w:tc>
          <w:tcPr>
            <w:tcW w:w="2204" w:type="dxa"/>
            <w:vAlign w:val="center"/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0295F">
              <w:rPr>
                <w:lang w:val="ru-RU"/>
              </w:rPr>
              <w:t>EA-51574</w:t>
            </w:r>
            <w:r w:rsidRPr="00335A45">
              <w:rPr>
                <w:lang w:val="ru-RU"/>
              </w:rPr>
              <w:t xml:space="preserve">- </w:t>
            </w:r>
            <w:r w:rsidRPr="001A26B3">
              <w:rPr>
                <w:lang w:val="ru-RU"/>
              </w:rPr>
              <w:t>ОБЩЕСТВО С ОГРАНИЧЕННОЙ ОТВЕТСТВЕННОСТЬЮ "АНТАРЕС"</w:t>
            </w:r>
          </w:p>
        </w:tc>
        <w:tc>
          <w:tcPr>
            <w:tcW w:w="1700" w:type="dxa"/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56FE" w:rsidRPr="00335A45" w:rsidRDefault="00A256FE" w:rsidP="00556C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256FE" w:rsidRPr="00CF0D39">
        <w:trPr>
          <w:trHeight w:val="938"/>
        </w:trPr>
        <w:tc>
          <w:tcPr>
            <w:tcW w:w="2204" w:type="dxa"/>
            <w:vAlign w:val="center"/>
          </w:tcPr>
          <w:p w:rsidR="00A256FE" w:rsidRPr="00335A45" w:rsidRDefault="00A256FE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10295F">
              <w:rPr>
                <w:lang w:val="ru-RU"/>
              </w:rPr>
              <w:t>EA-51408</w:t>
            </w:r>
            <w:r w:rsidRPr="00335A45">
              <w:rPr>
                <w:lang w:val="ru-RU"/>
              </w:rPr>
              <w:t xml:space="preserve">- </w:t>
            </w:r>
            <w:r w:rsidRPr="001A26B3">
              <w:rPr>
                <w:lang w:val="ru-RU"/>
              </w:rPr>
              <w:t>Индивидуальный предприниматель Зайцев Вадим Валерьевич</w:t>
            </w:r>
          </w:p>
        </w:tc>
        <w:tc>
          <w:tcPr>
            <w:tcW w:w="1700" w:type="dxa"/>
          </w:tcPr>
          <w:p w:rsidR="00A256FE" w:rsidRPr="00335A45" w:rsidRDefault="00A256FE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56FE" w:rsidRPr="00335A45" w:rsidRDefault="00A256FE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256FE" w:rsidRPr="00335A45" w:rsidRDefault="00A256FE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256FE" w:rsidRPr="00335A45" w:rsidRDefault="00A256FE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256FE" w:rsidRPr="00335A45" w:rsidRDefault="00A256FE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256FE" w:rsidRPr="00335A45" w:rsidRDefault="00A256F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77302">
        <w:rPr>
          <w:lang w:val="ru-RU"/>
        </w:rPr>
        <w:t>Оказание услуг по заправке картриджей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1A26B3">
        <w:rPr>
          <w:lang w:val="ru-RU"/>
        </w:rPr>
        <w:t>Индивидуальный предприниматель МУРАВЛЕВ ПЕТР ЮРЬЕВИЧ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1A26B3">
        <w:rPr>
          <w:color w:val="000000"/>
          <w:lang w:val="ru-RU"/>
        </w:rPr>
        <w:t>67 052.50</w:t>
      </w:r>
      <w:r w:rsidRPr="00335A45">
        <w:rPr>
          <w:lang w:val="ru-RU"/>
        </w:rPr>
        <w:t xml:space="preserve"> рублей.  </w:t>
      </w:r>
    </w:p>
    <w:p w:rsidR="00A256FE" w:rsidRPr="00335A45" w:rsidRDefault="00A256F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256FE" w:rsidRPr="00335A45">
        <w:trPr>
          <w:trHeight w:val="206"/>
          <w:jc w:val="center"/>
        </w:trPr>
        <w:tc>
          <w:tcPr>
            <w:tcW w:w="7338" w:type="dxa"/>
          </w:tcPr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256FE" w:rsidRPr="00335A45">
        <w:trPr>
          <w:trHeight w:val="206"/>
          <w:jc w:val="center"/>
        </w:trPr>
        <w:tc>
          <w:tcPr>
            <w:tcW w:w="7338" w:type="dxa"/>
          </w:tcPr>
          <w:p w:rsidR="00A256FE" w:rsidRPr="00335A45" w:rsidRDefault="00A256F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56FE" w:rsidRPr="00335A45" w:rsidRDefault="00A256F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A256FE" w:rsidRPr="00335A45" w:rsidRDefault="00A256F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256FE" w:rsidRPr="00335A45">
        <w:trPr>
          <w:trHeight w:val="206"/>
          <w:jc w:val="center"/>
        </w:trPr>
        <w:tc>
          <w:tcPr>
            <w:tcW w:w="7338" w:type="dxa"/>
          </w:tcPr>
          <w:p w:rsidR="00A256FE" w:rsidRPr="00335A45" w:rsidRDefault="00A256F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A256FE" w:rsidRPr="00335A45" w:rsidRDefault="00A256F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256FE" w:rsidRPr="00335A45" w:rsidRDefault="00A256F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A256FE" w:rsidRPr="00335A45" w:rsidRDefault="00A256FE" w:rsidP="006465AE">
      <w:pPr>
        <w:jc w:val="both"/>
        <w:rPr>
          <w:lang w:val="ru-RU" w:eastAsia="ru-RU"/>
        </w:rPr>
      </w:pPr>
    </w:p>
    <w:sectPr w:rsidR="00A256F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6FE" w:rsidRDefault="00A256FE">
      <w:r>
        <w:separator/>
      </w:r>
    </w:p>
  </w:endnote>
  <w:endnote w:type="continuationSeparator" w:id="1">
    <w:p w:rsidR="00A256FE" w:rsidRDefault="00A25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6FE" w:rsidRDefault="00A256FE">
      <w:r>
        <w:separator/>
      </w:r>
    </w:p>
  </w:footnote>
  <w:footnote w:type="continuationSeparator" w:id="1">
    <w:p w:rsidR="00A256FE" w:rsidRDefault="00A25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6FE" w:rsidRDefault="00A256F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56FE" w:rsidRDefault="00A256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50BF6"/>
    <w:rsid w:val="00451AE0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93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8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93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93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93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93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0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5393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93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93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939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93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3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93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93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93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9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93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93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93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3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93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3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3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39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1261</Words>
  <Characters>7191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2020-06-23T08:00:00Z</cp:lastPrinted>
  <dcterms:created xsi:type="dcterms:W3CDTF">2020-06-30T07:20:00Z</dcterms:created>
  <dcterms:modified xsi:type="dcterms:W3CDTF">2020-06-30T07:41:00Z</dcterms:modified>
</cp:coreProperties>
</file>