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478" w:rsidRDefault="00106478" w:rsidP="00B40F86">
      <w:pPr>
        <w:jc w:val="center"/>
        <w:rPr>
          <w:b/>
          <w:bCs/>
          <w:color w:val="000000"/>
          <w:lang w:val="ru-RU"/>
        </w:rPr>
      </w:pPr>
    </w:p>
    <w:p w:rsidR="00106478" w:rsidRDefault="00106478" w:rsidP="00B40F86">
      <w:pPr>
        <w:jc w:val="center"/>
        <w:rPr>
          <w:b/>
          <w:bCs/>
          <w:color w:val="000000"/>
          <w:lang w:val="ru-RU"/>
        </w:rPr>
      </w:pPr>
    </w:p>
    <w:p w:rsidR="00106478" w:rsidRPr="00335A45" w:rsidRDefault="0010647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178</w:t>
      </w:r>
    </w:p>
    <w:p w:rsidR="00106478" w:rsidRPr="00335A45" w:rsidRDefault="00106478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06478" w:rsidRPr="00335A45" w:rsidRDefault="0010647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06478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6478" w:rsidRPr="00335A45" w:rsidRDefault="00106478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06478" w:rsidRPr="00335A45" w:rsidRDefault="0010647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106478" w:rsidRDefault="0010647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06478" w:rsidRPr="0077375B" w:rsidRDefault="00106478" w:rsidP="007530E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7530EB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7530EB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106478" w:rsidRPr="0077375B" w:rsidRDefault="00106478" w:rsidP="007530E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C941AF">
        <w:rPr>
          <w:lang w:val="ru-RU"/>
        </w:rPr>
        <w:t>Тест-полоски</w:t>
      </w:r>
      <w:r w:rsidRPr="0077375B">
        <w:rPr>
          <w:lang w:val="ru-RU"/>
        </w:rPr>
        <w:t xml:space="preserve">».  </w:t>
      </w:r>
    </w:p>
    <w:p w:rsidR="00106478" w:rsidRPr="00C941AF" w:rsidRDefault="00106478" w:rsidP="007530EB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C941AF">
        <w:rPr>
          <w:color w:val="000000"/>
          <w:lang w:val="ru-RU"/>
        </w:rPr>
        <w:t>203234901331923490100102100012120244</w:t>
      </w:r>
    </w:p>
    <w:p w:rsidR="00106478" w:rsidRPr="0077375B" w:rsidRDefault="00106478" w:rsidP="007530EB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493766</w:t>
      </w:r>
      <w:r w:rsidRPr="0077375B">
        <w:rPr>
          <w:lang w:val="ru-RU"/>
        </w:rPr>
        <w:t xml:space="preserve"> руб. </w:t>
      </w:r>
      <w:r>
        <w:rPr>
          <w:lang w:val="ru-RU"/>
        </w:rPr>
        <w:t>74</w:t>
      </w:r>
      <w:r w:rsidRPr="0077375B">
        <w:rPr>
          <w:lang w:val="ru-RU"/>
        </w:rPr>
        <w:t xml:space="preserve"> коп. (четыреста </w:t>
      </w:r>
      <w:r>
        <w:rPr>
          <w:lang w:val="ru-RU"/>
        </w:rPr>
        <w:t>девяносто три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семьсот шестьдесят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74 </w:t>
      </w:r>
      <w:r w:rsidRPr="0077375B">
        <w:rPr>
          <w:lang w:val="ru-RU"/>
        </w:rPr>
        <w:t>копе</w:t>
      </w:r>
      <w:r>
        <w:rPr>
          <w:lang w:val="ru-RU"/>
        </w:rPr>
        <w:t>йки</w:t>
      </w:r>
      <w:r w:rsidRPr="0077375B">
        <w:rPr>
          <w:lang w:val="ru-RU"/>
        </w:rPr>
        <w:t>).</w:t>
      </w:r>
    </w:p>
    <w:p w:rsidR="00106478" w:rsidRPr="00B90534" w:rsidRDefault="00106478" w:rsidP="007530E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90534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106478" w:rsidRPr="00C941AF" w:rsidRDefault="00106478" w:rsidP="007530E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>
        <w:rPr>
          <w:lang w:val="ru-RU"/>
        </w:rPr>
        <w:t>П</w:t>
      </w:r>
      <w:r w:rsidRPr="00C941AF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106478" w:rsidRPr="0077375B" w:rsidRDefault="00106478" w:rsidP="007530E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D7C43">
        <w:rPr>
          <w:lang w:val="ru-RU"/>
        </w:rPr>
        <w:t>Внебюджетные фонд</w:t>
      </w:r>
      <w:r>
        <w:rPr>
          <w:lang w:val="ru-RU"/>
        </w:rPr>
        <w:t>ы (ОМС)</w:t>
      </w:r>
      <w:r w:rsidRPr="0077375B">
        <w:rPr>
          <w:lang w:val="ru-RU"/>
        </w:rPr>
        <w:t>.</w:t>
      </w:r>
    </w:p>
    <w:p w:rsidR="00106478" w:rsidRPr="0077375B" w:rsidRDefault="00106478" w:rsidP="007530EB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106478" w:rsidRPr="0077375B" w:rsidRDefault="00106478" w:rsidP="007530EB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06478" w:rsidRPr="0077375B" w:rsidRDefault="00106478" w:rsidP="007530EB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941AF">
        <w:rPr>
          <w:color w:val="000000"/>
          <w:sz w:val="24"/>
          <w:szCs w:val="24"/>
        </w:rPr>
        <w:t>18.06.2020 09:04</w:t>
      </w:r>
      <w:r w:rsidRPr="0077375B">
        <w:rPr>
          <w:sz w:val="24"/>
          <w:szCs w:val="24"/>
        </w:rPr>
        <w:t xml:space="preserve"> (московское время).</w:t>
      </w:r>
    </w:p>
    <w:p w:rsidR="00106478" w:rsidRPr="0077375B" w:rsidRDefault="00106478" w:rsidP="007530EB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106478" w:rsidRDefault="00106478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06478" w:rsidRPr="00335A45">
        <w:trPr>
          <w:jc w:val="center"/>
        </w:trPr>
        <w:tc>
          <w:tcPr>
            <w:tcW w:w="9828" w:type="dxa"/>
            <w:gridSpan w:val="5"/>
          </w:tcPr>
          <w:p w:rsidR="00106478" w:rsidRPr="00335A45" w:rsidRDefault="0010647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106478" w:rsidRPr="007530EB">
        <w:trPr>
          <w:jc w:val="center"/>
        </w:trPr>
        <w:tc>
          <w:tcPr>
            <w:tcW w:w="2820" w:type="dxa"/>
          </w:tcPr>
          <w:p w:rsidR="00106478" w:rsidRPr="00335A45" w:rsidRDefault="0010647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06478" w:rsidRPr="00335A45" w:rsidRDefault="0010647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106478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106478" w:rsidRPr="00335A45" w:rsidRDefault="00106478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106478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106478" w:rsidRPr="00335A45" w:rsidRDefault="00106478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06478" w:rsidRPr="00335A45" w:rsidRDefault="00106478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106478" w:rsidRPr="00335A45">
        <w:trPr>
          <w:jc w:val="center"/>
        </w:trPr>
        <w:tc>
          <w:tcPr>
            <w:tcW w:w="9828" w:type="dxa"/>
            <w:gridSpan w:val="5"/>
          </w:tcPr>
          <w:p w:rsidR="00106478" w:rsidRPr="00335A45" w:rsidRDefault="00106478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106478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06478" w:rsidRPr="00335A45" w:rsidRDefault="0010647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106478" w:rsidRPr="00335A45" w:rsidRDefault="0010647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106478" w:rsidRPr="00335A45" w:rsidRDefault="00106478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06478" w:rsidRPr="00335A45" w:rsidRDefault="00106478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106478" w:rsidRPr="00335A45" w:rsidRDefault="0010647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106478" w:rsidRPr="00335A45" w:rsidRDefault="0010647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106478" w:rsidRPr="00335A45" w:rsidRDefault="00106478" w:rsidP="00A841CC">
            <w:pPr>
              <w:ind w:right="-80"/>
              <w:jc w:val="both"/>
              <w:rPr>
                <w:lang w:val="ru-RU"/>
              </w:rPr>
            </w:pPr>
          </w:p>
          <w:p w:rsidR="00106478" w:rsidRPr="00335A45" w:rsidRDefault="00106478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106478" w:rsidRPr="00335A45" w:rsidRDefault="0010647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106478" w:rsidRPr="00335A45" w:rsidRDefault="0010647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06478" w:rsidRPr="00335A45" w:rsidRDefault="00106478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0647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335A45" w:rsidRDefault="0010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335A45" w:rsidRDefault="0010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335A45" w:rsidRDefault="0010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335A45" w:rsidRDefault="0010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335A45" w:rsidRDefault="0010647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0647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335A45" w:rsidRDefault="0010647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F44F0C" w:rsidRDefault="00106478" w:rsidP="00F44F0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488 829.08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335A45" w:rsidRDefault="00106478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7879DF" w:rsidRDefault="00106478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30.06.2020 12:02:02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957C4E" w:rsidRDefault="00106478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EA-51846</w:t>
            </w:r>
          </w:p>
        </w:tc>
      </w:tr>
      <w:tr w:rsidR="00106478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335A45" w:rsidRDefault="00106478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851422" w:rsidRDefault="00106478" w:rsidP="0085142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491 297.91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335A45" w:rsidRDefault="00106478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7879DF" w:rsidRDefault="00106478" w:rsidP="00556CC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30.06.2020 12:01:06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06478" w:rsidRPr="00957C4E" w:rsidRDefault="00106478" w:rsidP="00556CC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EA-51941</w:t>
            </w:r>
          </w:p>
        </w:tc>
      </w:tr>
    </w:tbl>
    <w:p w:rsidR="00106478" w:rsidRPr="00335A45" w:rsidRDefault="00106478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06478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06478" w:rsidRPr="00335A45" w:rsidRDefault="0010647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106478" w:rsidRPr="00335A45" w:rsidRDefault="0010647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06478" w:rsidRPr="00335A45" w:rsidRDefault="0010647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106478" w:rsidRPr="00335A45" w:rsidRDefault="0010647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6478" w:rsidRPr="00335A45" w:rsidRDefault="0010647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06478" w:rsidRPr="007530E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06478" w:rsidRPr="00F44F0C" w:rsidRDefault="00106478" w:rsidP="00FF7882">
            <w:pPr>
              <w:jc w:val="center"/>
              <w:rPr>
                <w:lang w:val="ru-RU"/>
              </w:rPr>
            </w:pPr>
            <w:r w:rsidRPr="00F44F0C">
              <w:rPr>
                <w:lang w:val="ru-RU"/>
              </w:rPr>
              <w:t>EA-51846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06478" w:rsidRPr="003D7C43" w:rsidRDefault="00106478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C941AF">
              <w:rPr>
                <w:rFonts w:ascii="Roboto" w:hAnsi="Roboto" w:cs="Roboto"/>
                <w:color w:val="000000"/>
                <w:shd w:val="clear" w:color="auto" w:fill="F9F9F9"/>
              </w:rPr>
              <w:t>25.06.2020 11:06:02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ОБЩЕСТВО С ОГРАНИЧЕННОЙ ОТВЕТСТВЕННОСТЬЮ "ФАРМАМЕД"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ИНН2308070533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ОГРН1022301214924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КПП230801001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Место нахождения (жительства)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350051, КРАЙ КРАСНОДАРСКИЙ, Г КРАСНОДАР, УЛ ИМ. ФЕДОРА ЛУЗАНА, ДОМ 6, КОМ 12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Почтовый адрес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350051, КРАЙ КРАСНОДАРСКИЙ, Г КРАСНОДАР, УЛ ИМ ФЕДОРА ЛУЗАНА, ДОМ 6, КОМ 12</w:t>
            </w:r>
          </w:p>
          <w:p w:rsidR="00106478" w:rsidRPr="00F44F0C" w:rsidRDefault="00106478" w:rsidP="00F44F0C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F44F0C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Мазур Андрей Михайлович</w:t>
            </w:r>
          </w:p>
          <w:p w:rsidR="00106478" w:rsidRPr="00146D0E" w:rsidRDefault="00106478" w:rsidP="00237AD7">
            <w:pPr>
              <w:rPr>
                <w:lang w:val="ru-RU"/>
              </w:rPr>
            </w:pPr>
            <w:r w:rsidRPr="00F44F0C">
              <w:rPr>
                <w:lang w:val="ru-RU"/>
              </w:rPr>
              <w:t>Телефон 79184844844</w:t>
            </w:r>
          </w:p>
        </w:tc>
      </w:tr>
      <w:tr w:rsidR="00106478" w:rsidRPr="007530E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06478" w:rsidRPr="00F44F0C" w:rsidRDefault="00106478" w:rsidP="00FF7882">
            <w:pPr>
              <w:jc w:val="center"/>
              <w:rPr>
                <w:lang w:val="ru-RU"/>
              </w:rPr>
            </w:pPr>
            <w:r w:rsidRPr="00F44F0C">
              <w:rPr>
                <w:lang w:val="ru-RU"/>
              </w:rPr>
              <w:t>EA-51941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06478" w:rsidRPr="00957C4E" w:rsidRDefault="00106478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C941AF">
              <w:rPr>
                <w:rFonts w:ascii="Roboto" w:hAnsi="Roboto" w:cs="Roboto"/>
                <w:color w:val="000000"/>
                <w:shd w:val="clear" w:color="auto" w:fill="FFFFFF"/>
              </w:rPr>
              <w:t>25.06.2020 23:10:02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Индивидуальный предприниматель МОМОТОВА ЮЛИЯ ГЕННАДЬЕВНА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ИНН 237302716750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ОГРНИП 319237500071891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Место нахождения (жительства)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КРАЙ КРАСНОДАРСКИЙ23, Г КРАСНОДАР, ул. Им. Генерала И.Л.Шифрина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Почтовый адрес</w:t>
            </w:r>
          </w:p>
          <w:p w:rsidR="00106478" w:rsidRPr="00F44F0C" w:rsidRDefault="00106478" w:rsidP="00F44F0C">
            <w:pPr>
              <w:rPr>
                <w:lang w:val="ru-RU"/>
              </w:rPr>
            </w:pPr>
            <w:r w:rsidRPr="00F44F0C">
              <w:rPr>
                <w:lang w:val="ru-RU"/>
              </w:rPr>
              <w:t>КРАЙ КРАСНОДАРСКИЙ23, Г КРАСНОДАР, ул. Им. Генерала И.Л.Шифрина</w:t>
            </w:r>
          </w:p>
          <w:p w:rsidR="00106478" w:rsidRPr="00F44F0C" w:rsidRDefault="00106478" w:rsidP="00F44F0C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F44F0C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06478" w:rsidRDefault="00106478" w:rsidP="00F44F0C">
            <w:r>
              <w:t>Момотова Юлия Геннадьевна</w:t>
            </w:r>
          </w:p>
          <w:p w:rsidR="00106478" w:rsidRPr="00F44F0C" w:rsidRDefault="00106478" w:rsidP="00762AC4">
            <w:pPr>
              <w:rPr>
                <w:lang w:val="ru-RU"/>
              </w:rPr>
            </w:pPr>
            <w:r>
              <w:t>Телефон 79180690978</w:t>
            </w:r>
          </w:p>
        </w:tc>
      </w:tr>
    </w:tbl>
    <w:p w:rsidR="00106478" w:rsidRPr="00335A45" w:rsidRDefault="00106478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06478" w:rsidRPr="00335A45" w:rsidRDefault="00106478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F44F0C">
        <w:rPr>
          <w:lang w:val="ru-RU"/>
        </w:rPr>
        <w:t>EA-51846</w:t>
      </w:r>
      <w:r w:rsidRPr="00335A45">
        <w:rPr>
          <w:lang w:val="ru-RU"/>
        </w:rPr>
        <w:t xml:space="preserve">- </w:t>
      </w:r>
      <w:r w:rsidRPr="00F44F0C">
        <w:rPr>
          <w:lang w:val="ru-RU"/>
        </w:rPr>
        <w:t>ОБЩЕСТВО С ОГРАНИЧЕННОЙ ОТВЕТСТВЕННОСТЬЮ "ФАРМАМЕД"</w:t>
      </w:r>
      <w:r w:rsidRPr="00335A45">
        <w:rPr>
          <w:lang w:val="ru-RU"/>
        </w:rPr>
        <w:t xml:space="preserve">, № </w:t>
      </w:r>
      <w:r w:rsidRPr="00F44F0C">
        <w:rPr>
          <w:lang w:val="ru-RU"/>
        </w:rPr>
        <w:t>EA-51941</w:t>
      </w:r>
      <w:r w:rsidRPr="00335A45">
        <w:rPr>
          <w:lang w:val="ru-RU"/>
        </w:rPr>
        <w:t xml:space="preserve">- </w:t>
      </w:r>
      <w:r w:rsidRPr="00F44F0C">
        <w:rPr>
          <w:lang w:val="ru-RU"/>
        </w:rPr>
        <w:t>Индивидуальный предприниматель МОМОТОВА ЮЛИЯ ГЕННАДЬЕВНА</w:t>
      </w:r>
      <w:r>
        <w:rPr>
          <w:lang w:val="ru-RU"/>
        </w:rPr>
        <w:t>.</w:t>
      </w:r>
    </w:p>
    <w:p w:rsidR="00106478" w:rsidRPr="00335A45" w:rsidRDefault="00106478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06478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106478" w:rsidRPr="00335A45" w:rsidRDefault="00106478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06478" w:rsidRPr="00335A45" w:rsidRDefault="00106478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06478" w:rsidRPr="00335A45">
        <w:trPr>
          <w:trHeight w:val="274"/>
        </w:trPr>
        <w:tc>
          <w:tcPr>
            <w:tcW w:w="2204" w:type="dxa"/>
            <w:vMerge/>
          </w:tcPr>
          <w:p w:rsidR="00106478" w:rsidRPr="00335A45" w:rsidRDefault="0010647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06478" w:rsidRPr="00335A45" w:rsidRDefault="00106478" w:rsidP="00AA4A97">
            <w:pPr>
              <w:jc w:val="center"/>
              <w:rPr>
                <w:lang w:val="ru-RU"/>
              </w:rPr>
            </w:pPr>
          </w:p>
          <w:p w:rsidR="00106478" w:rsidRPr="00335A45" w:rsidRDefault="00106478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06478" w:rsidRPr="00335A45" w:rsidRDefault="00106478" w:rsidP="00AA4A97">
            <w:pPr>
              <w:ind w:right="-21"/>
              <w:jc w:val="center"/>
              <w:rPr>
                <w:lang w:val="ru-RU"/>
              </w:rPr>
            </w:pPr>
          </w:p>
          <w:p w:rsidR="00106478" w:rsidRPr="00335A45" w:rsidRDefault="00106478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06478" w:rsidRPr="00335A45" w:rsidRDefault="00106478" w:rsidP="0056026D">
            <w:pPr>
              <w:jc w:val="center"/>
              <w:rPr>
                <w:lang w:val="ru-RU"/>
              </w:rPr>
            </w:pPr>
          </w:p>
          <w:p w:rsidR="00106478" w:rsidRPr="00335A45" w:rsidRDefault="00106478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106478" w:rsidRPr="00335A45" w:rsidRDefault="00106478" w:rsidP="00AA4A97">
            <w:pPr>
              <w:jc w:val="center"/>
              <w:rPr>
                <w:lang w:val="ru-RU"/>
              </w:rPr>
            </w:pPr>
          </w:p>
          <w:p w:rsidR="00106478" w:rsidRPr="00335A45" w:rsidRDefault="0010647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06478" w:rsidRPr="00335A45" w:rsidRDefault="00106478" w:rsidP="0056026D">
            <w:pPr>
              <w:jc w:val="center"/>
              <w:rPr>
                <w:lang w:val="ru-RU"/>
              </w:rPr>
            </w:pPr>
          </w:p>
          <w:p w:rsidR="00106478" w:rsidRPr="00335A45" w:rsidRDefault="00106478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106478" w:rsidRPr="007530EB">
        <w:trPr>
          <w:trHeight w:val="938"/>
        </w:trPr>
        <w:tc>
          <w:tcPr>
            <w:tcW w:w="2204" w:type="dxa"/>
            <w:vAlign w:val="center"/>
          </w:tcPr>
          <w:p w:rsidR="00106478" w:rsidRPr="00335A45" w:rsidRDefault="0010647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F44F0C">
              <w:rPr>
                <w:lang w:val="ru-RU"/>
              </w:rPr>
              <w:t>EA-51846</w:t>
            </w:r>
            <w:r w:rsidRPr="00335A45">
              <w:rPr>
                <w:lang w:val="ru-RU"/>
              </w:rPr>
              <w:t xml:space="preserve">- </w:t>
            </w:r>
            <w:r w:rsidRPr="00F44F0C">
              <w:rPr>
                <w:lang w:val="ru-RU"/>
              </w:rPr>
              <w:t>ОБЩЕСТВО С ОГРАНИЧЕННОЙ ОТВЕТСТВЕННОСТЬЮ "ФАРМАМЕД"</w:t>
            </w:r>
          </w:p>
        </w:tc>
        <w:tc>
          <w:tcPr>
            <w:tcW w:w="1700" w:type="dxa"/>
          </w:tcPr>
          <w:p w:rsidR="00106478" w:rsidRPr="00335A45" w:rsidRDefault="0010647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06478" w:rsidRPr="00335A45" w:rsidRDefault="0010647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06478" w:rsidRPr="00335A45" w:rsidRDefault="0010647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06478" w:rsidRPr="00335A45" w:rsidRDefault="0010647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06478" w:rsidRPr="00335A45" w:rsidRDefault="00106478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06478" w:rsidRPr="007530EB">
        <w:trPr>
          <w:trHeight w:val="938"/>
        </w:trPr>
        <w:tc>
          <w:tcPr>
            <w:tcW w:w="2204" w:type="dxa"/>
            <w:vAlign w:val="center"/>
          </w:tcPr>
          <w:p w:rsidR="00106478" w:rsidRPr="00335A45" w:rsidRDefault="00106478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F44F0C">
              <w:rPr>
                <w:lang w:val="ru-RU"/>
              </w:rPr>
              <w:t>EA-51941</w:t>
            </w:r>
            <w:r w:rsidRPr="00335A45">
              <w:rPr>
                <w:lang w:val="ru-RU"/>
              </w:rPr>
              <w:t xml:space="preserve">- </w:t>
            </w:r>
            <w:r w:rsidRPr="00F44F0C">
              <w:rPr>
                <w:lang w:val="ru-RU"/>
              </w:rPr>
              <w:t>Индивидуальный предприниматель МОМОТОВА ЮЛИЯ ГЕННАДЬЕВНА</w:t>
            </w:r>
          </w:p>
        </w:tc>
        <w:tc>
          <w:tcPr>
            <w:tcW w:w="1700" w:type="dxa"/>
          </w:tcPr>
          <w:p w:rsidR="00106478" w:rsidRPr="00335A45" w:rsidRDefault="00106478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06478" w:rsidRPr="00335A45" w:rsidRDefault="00106478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06478" w:rsidRPr="00335A45" w:rsidRDefault="00106478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06478" w:rsidRPr="00335A45" w:rsidRDefault="00106478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06478" w:rsidRPr="00335A45" w:rsidRDefault="00106478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06478" w:rsidRPr="00335A45" w:rsidRDefault="00106478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941AF">
        <w:rPr>
          <w:lang w:val="ru-RU"/>
        </w:rPr>
        <w:t>Тест-полоски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F44F0C">
        <w:rPr>
          <w:lang w:val="ru-RU"/>
        </w:rPr>
        <w:t>ОБЩЕСТВО С ОГРАНИЧЕННОЙ ОТВЕТСТВЕННОСТЬЮ "ФАРМАМЕД"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A13844">
        <w:rPr>
          <w:color w:val="000000"/>
          <w:lang w:val="ru-RU"/>
        </w:rPr>
        <w:t>488 829.08</w:t>
      </w:r>
      <w:r w:rsidRPr="00335A45">
        <w:rPr>
          <w:lang w:val="ru-RU"/>
        </w:rPr>
        <w:t xml:space="preserve"> рублей.  </w:t>
      </w:r>
    </w:p>
    <w:p w:rsidR="00106478" w:rsidRPr="00335A45" w:rsidRDefault="00106478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06478" w:rsidRPr="00335A45">
        <w:trPr>
          <w:trHeight w:val="206"/>
          <w:jc w:val="center"/>
        </w:trPr>
        <w:tc>
          <w:tcPr>
            <w:tcW w:w="7338" w:type="dxa"/>
          </w:tcPr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06478" w:rsidRPr="00335A45">
        <w:trPr>
          <w:trHeight w:val="206"/>
          <w:jc w:val="center"/>
        </w:trPr>
        <w:tc>
          <w:tcPr>
            <w:tcW w:w="7338" w:type="dxa"/>
          </w:tcPr>
          <w:p w:rsidR="00106478" w:rsidRPr="00335A45" w:rsidRDefault="0010647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6478" w:rsidRPr="00335A45" w:rsidRDefault="0010647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106478" w:rsidRPr="00335A45" w:rsidRDefault="0010647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06478" w:rsidRPr="00335A45">
        <w:trPr>
          <w:trHeight w:val="206"/>
          <w:jc w:val="center"/>
        </w:trPr>
        <w:tc>
          <w:tcPr>
            <w:tcW w:w="7338" w:type="dxa"/>
          </w:tcPr>
          <w:p w:rsidR="00106478" w:rsidRPr="00335A45" w:rsidRDefault="0010647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106478" w:rsidRPr="00335A45" w:rsidRDefault="0010647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06478" w:rsidRPr="00335A45" w:rsidRDefault="00106478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106478" w:rsidRPr="00335A45" w:rsidRDefault="00106478" w:rsidP="006465AE">
      <w:pPr>
        <w:jc w:val="both"/>
        <w:rPr>
          <w:lang w:val="ru-RU" w:eastAsia="ru-RU"/>
        </w:rPr>
      </w:pPr>
    </w:p>
    <w:sectPr w:rsidR="00106478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478" w:rsidRDefault="00106478">
      <w:r>
        <w:separator/>
      </w:r>
    </w:p>
  </w:endnote>
  <w:endnote w:type="continuationSeparator" w:id="1">
    <w:p w:rsidR="00106478" w:rsidRDefault="00106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478" w:rsidRDefault="00106478">
      <w:r>
        <w:separator/>
      </w:r>
    </w:p>
  </w:footnote>
  <w:footnote w:type="continuationSeparator" w:id="1">
    <w:p w:rsidR="00106478" w:rsidRDefault="00106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478" w:rsidRDefault="0010647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106478" w:rsidRDefault="0010647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54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75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2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2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542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4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4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4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4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4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3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4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4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3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4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4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3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4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3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4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4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3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3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4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4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3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54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51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7542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2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542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542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754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1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4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542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754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754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754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4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54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4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4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42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4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42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1124</Words>
  <Characters>6408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2020-06-23T08:00:00Z</cp:lastPrinted>
  <dcterms:created xsi:type="dcterms:W3CDTF">2020-07-02T06:00:00Z</dcterms:created>
  <dcterms:modified xsi:type="dcterms:W3CDTF">2020-07-02T06:11:00Z</dcterms:modified>
</cp:coreProperties>
</file>