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538" w:rsidRPr="00757343" w:rsidRDefault="005A6538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 xml:space="preserve">ПРОТОКОЛ № </w:t>
      </w:r>
      <w:r w:rsidRPr="0077375B">
        <w:rPr>
          <w:b/>
          <w:bCs/>
          <w:lang w:val="ru-RU"/>
        </w:rPr>
        <w:t>0318300120820000</w:t>
      </w:r>
      <w:r>
        <w:rPr>
          <w:b/>
          <w:bCs/>
          <w:lang w:val="ru-RU"/>
        </w:rPr>
        <w:t>179</w:t>
      </w:r>
    </w:p>
    <w:p w:rsidR="005A6538" w:rsidRPr="00A001CE" w:rsidRDefault="005A6538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5A6538" w:rsidRPr="00A001CE" w:rsidRDefault="005A6538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5A6538" w:rsidRPr="00A001CE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A6538" w:rsidRPr="00A001CE" w:rsidRDefault="005A6538" w:rsidP="007646A2">
            <w:pPr>
              <w:ind w:left="40" w:right="40"/>
              <w:rPr>
                <w:lang w:val="ru-RU"/>
              </w:rPr>
            </w:pPr>
            <w:r w:rsidRPr="00A001CE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A6538" w:rsidRPr="00A001CE" w:rsidRDefault="005A6538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02</w:t>
            </w:r>
            <w:r w:rsidRPr="00A001CE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июля</w:t>
            </w:r>
            <w:r w:rsidRPr="00A001CE">
              <w:rPr>
                <w:lang w:val="ru-RU"/>
              </w:rPr>
              <w:t xml:space="preserve"> </w:t>
            </w:r>
            <w:r w:rsidRPr="00A001CE">
              <w:t>20</w:t>
            </w:r>
            <w:r>
              <w:rPr>
                <w:lang w:val="ru-RU"/>
              </w:rPr>
              <w:t>20</w:t>
            </w:r>
            <w:r w:rsidRPr="00A001CE">
              <w:rPr>
                <w:lang w:val="ru-RU"/>
              </w:rPr>
              <w:t xml:space="preserve"> </w:t>
            </w:r>
            <w:r w:rsidRPr="00A001CE">
              <w:t>года</w:t>
            </w:r>
          </w:p>
        </w:tc>
      </w:tr>
    </w:tbl>
    <w:p w:rsidR="005A6538" w:rsidRDefault="005A6538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5A6538" w:rsidRPr="0077375B" w:rsidRDefault="005A6538" w:rsidP="000C545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0C5452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0C5452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5A6538" w:rsidRPr="0077375B" w:rsidRDefault="005A6538" w:rsidP="000C545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F940AF">
        <w:rPr>
          <w:lang w:val="ru-RU"/>
        </w:rPr>
        <w:t>Лекарственные препараты разные</w:t>
      </w:r>
      <w:r w:rsidRPr="0077375B">
        <w:rPr>
          <w:lang w:val="ru-RU"/>
        </w:rPr>
        <w:t xml:space="preserve">».  </w:t>
      </w:r>
    </w:p>
    <w:p w:rsidR="005A6538" w:rsidRPr="00F940AF" w:rsidRDefault="005A6538" w:rsidP="000C5452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F940AF">
        <w:rPr>
          <w:color w:val="000000"/>
          <w:lang w:val="ru-RU"/>
        </w:rPr>
        <w:t>203234901331923490100102110010000244</w:t>
      </w:r>
    </w:p>
    <w:p w:rsidR="005A6538" w:rsidRPr="0077375B" w:rsidRDefault="005A6538" w:rsidP="000C5452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320072</w:t>
      </w:r>
      <w:r w:rsidRPr="0077375B">
        <w:rPr>
          <w:lang w:val="ru-RU"/>
        </w:rPr>
        <w:t xml:space="preserve"> руб. </w:t>
      </w:r>
      <w:r>
        <w:rPr>
          <w:lang w:val="ru-RU"/>
        </w:rPr>
        <w:t>30</w:t>
      </w:r>
      <w:r w:rsidRPr="0077375B">
        <w:rPr>
          <w:lang w:val="ru-RU"/>
        </w:rPr>
        <w:t xml:space="preserve"> коп. (</w:t>
      </w:r>
      <w:r>
        <w:rPr>
          <w:lang w:val="ru-RU"/>
        </w:rPr>
        <w:t>триста двадцать</w:t>
      </w:r>
      <w:r w:rsidRPr="0077375B">
        <w:rPr>
          <w:lang w:val="ru-RU"/>
        </w:rPr>
        <w:t xml:space="preserve"> тысяч</w:t>
      </w:r>
      <w:r>
        <w:rPr>
          <w:lang w:val="ru-RU"/>
        </w:rPr>
        <w:t xml:space="preserve"> семьдесят два</w:t>
      </w:r>
      <w:r w:rsidRPr="0077375B">
        <w:rPr>
          <w:lang w:val="ru-RU"/>
        </w:rPr>
        <w:t xml:space="preserve"> рубл</w:t>
      </w:r>
      <w:r>
        <w:rPr>
          <w:lang w:val="ru-RU"/>
        </w:rPr>
        <w:t>я</w:t>
      </w:r>
      <w:r w:rsidRPr="0077375B">
        <w:rPr>
          <w:lang w:val="ru-RU"/>
        </w:rPr>
        <w:t xml:space="preserve"> </w:t>
      </w:r>
      <w:r>
        <w:rPr>
          <w:lang w:val="ru-RU"/>
        </w:rPr>
        <w:t xml:space="preserve">30 </w:t>
      </w:r>
      <w:r w:rsidRPr="0077375B">
        <w:rPr>
          <w:lang w:val="ru-RU"/>
        </w:rPr>
        <w:t>копеек).</w:t>
      </w:r>
    </w:p>
    <w:p w:rsidR="005A6538" w:rsidRPr="0077375B" w:rsidRDefault="005A6538" w:rsidP="000C545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Оплата поставленного товара производится не более чем в течение тридцати календарных дней</w:t>
      </w:r>
      <w:r>
        <w:rPr>
          <w:lang w:val="ru-RU"/>
        </w:rPr>
        <w:t xml:space="preserve"> </w:t>
      </w:r>
      <w:r w:rsidRPr="0042551C">
        <w:rPr>
          <w:lang w:val="ru-RU"/>
        </w:rPr>
        <w:t>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77375B">
        <w:rPr>
          <w:lang w:val="ru-RU"/>
        </w:rPr>
        <w:t>.</w:t>
      </w:r>
    </w:p>
    <w:p w:rsidR="005A6538" w:rsidRPr="00F940AF" w:rsidRDefault="005A6538" w:rsidP="000C545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Россия, Краснодарский край, г. Славянск-на-Кубани, ул. Батарейная, 377. </w:t>
      </w:r>
      <w:r w:rsidRPr="00F940AF">
        <w:rPr>
          <w:lang w:val="ru-RU"/>
        </w:rPr>
        <w:t>Поставщик производит первую поставку медицинской продукции в количестве 1/6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</w:p>
    <w:p w:rsidR="005A6538" w:rsidRPr="0077375B" w:rsidRDefault="005A6538" w:rsidP="000C545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F940AF">
        <w:rPr>
          <w:lang w:val="ru-RU"/>
        </w:rPr>
        <w:t>Внебюджетные фонды (ОМС), краевой бюджет</w:t>
      </w:r>
      <w:r w:rsidRPr="0077375B">
        <w:rPr>
          <w:lang w:val="ru-RU"/>
        </w:rPr>
        <w:t>.</w:t>
      </w:r>
    </w:p>
    <w:p w:rsidR="005A6538" w:rsidRPr="0077375B" w:rsidRDefault="005A6538" w:rsidP="000C5452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5A6538" w:rsidRPr="0077375B" w:rsidRDefault="005A6538" w:rsidP="000C5452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5A6538" w:rsidRPr="0077375B" w:rsidRDefault="005A6538" w:rsidP="000C5452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F940AF">
        <w:rPr>
          <w:color w:val="000000"/>
          <w:sz w:val="24"/>
          <w:szCs w:val="24"/>
        </w:rPr>
        <w:t>18.06.2020 09:57</w:t>
      </w:r>
      <w:r w:rsidRPr="0077375B">
        <w:rPr>
          <w:sz w:val="24"/>
          <w:szCs w:val="24"/>
        </w:rPr>
        <w:t xml:space="preserve"> (московское время).</w:t>
      </w:r>
    </w:p>
    <w:p w:rsidR="005A6538" w:rsidRPr="0077375B" w:rsidRDefault="005A6538" w:rsidP="000C5452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5A6538" w:rsidRDefault="005A6538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5A6538" w:rsidRPr="00A001CE">
        <w:trPr>
          <w:jc w:val="center"/>
        </w:trPr>
        <w:tc>
          <w:tcPr>
            <w:tcW w:w="9828" w:type="dxa"/>
            <w:gridSpan w:val="5"/>
          </w:tcPr>
          <w:p w:rsidR="005A6538" w:rsidRPr="00A001CE" w:rsidRDefault="005A6538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</w:t>
            </w:r>
            <w:r w:rsidRPr="00A001CE">
              <w:t>редседател</w:t>
            </w:r>
            <w:r w:rsidRPr="00A001CE">
              <w:rPr>
                <w:lang w:val="ru-RU"/>
              </w:rPr>
              <w:t>ь</w:t>
            </w:r>
            <w:r w:rsidRPr="00A001CE">
              <w:t xml:space="preserve"> комиссии</w:t>
            </w:r>
            <w:r w:rsidRPr="00A001CE">
              <w:rPr>
                <w:lang w:val="ru-RU"/>
              </w:rPr>
              <w:t>:</w:t>
            </w:r>
          </w:p>
        </w:tc>
      </w:tr>
      <w:tr w:rsidR="005A6538" w:rsidRPr="000C5452">
        <w:trPr>
          <w:jc w:val="center"/>
        </w:trPr>
        <w:tc>
          <w:tcPr>
            <w:tcW w:w="2820" w:type="dxa"/>
          </w:tcPr>
          <w:p w:rsidR="005A6538" w:rsidRPr="00A001CE" w:rsidRDefault="005A6538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5A6538" w:rsidRPr="00A001CE" w:rsidRDefault="005A6538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Главный врач ГБУЗ «Славянская ЦРБ»МЗ КК.</w:t>
            </w:r>
          </w:p>
        </w:tc>
      </w:tr>
      <w:tr w:rsidR="005A6538" w:rsidRPr="00A001CE">
        <w:trPr>
          <w:trHeight w:val="80"/>
          <w:jc w:val="center"/>
        </w:trPr>
        <w:tc>
          <w:tcPr>
            <w:tcW w:w="9828" w:type="dxa"/>
            <w:gridSpan w:val="5"/>
          </w:tcPr>
          <w:p w:rsidR="005A6538" w:rsidRPr="00A001CE" w:rsidRDefault="005A6538" w:rsidP="00B52A02">
            <w:pPr>
              <w:jc w:val="both"/>
            </w:pPr>
            <w:r w:rsidRPr="00A001CE">
              <w:t xml:space="preserve">Секретарь комиссии - </w:t>
            </w:r>
          </w:p>
        </w:tc>
      </w:tr>
      <w:tr w:rsidR="005A6538" w:rsidRPr="00A001CE">
        <w:trPr>
          <w:trHeight w:val="300"/>
          <w:jc w:val="center"/>
        </w:trPr>
        <w:tc>
          <w:tcPr>
            <w:tcW w:w="2882" w:type="dxa"/>
            <w:gridSpan w:val="3"/>
          </w:tcPr>
          <w:p w:rsidR="005A6538" w:rsidRPr="00A001CE" w:rsidRDefault="005A6538" w:rsidP="00B52A02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001CE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5A6538" w:rsidRPr="00A001CE" w:rsidRDefault="005A6538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  <w:tr w:rsidR="005A6538" w:rsidRPr="00A001CE">
        <w:trPr>
          <w:jc w:val="center"/>
        </w:trPr>
        <w:tc>
          <w:tcPr>
            <w:tcW w:w="9828" w:type="dxa"/>
            <w:gridSpan w:val="5"/>
          </w:tcPr>
          <w:p w:rsidR="005A6538" w:rsidRPr="00A001CE" w:rsidRDefault="005A6538" w:rsidP="00B52A02">
            <w:pPr>
              <w:jc w:val="both"/>
            </w:pPr>
            <w:r w:rsidRPr="00A001CE">
              <w:t>Члены комиссии –</w:t>
            </w:r>
          </w:p>
        </w:tc>
      </w:tr>
      <w:tr w:rsidR="005A6538" w:rsidRPr="000C5452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5A6538" w:rsidRPr="00A001CE" w:rsidRDefault="005A6538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 xml:space="preserve">Дехтерев Юрий Сергеевич </w:t>
            </w:r>
          </w:p>
          <w:p w:rsidR="005A6538" w:rsidRPr="00A001CE" w:rsidRDefault="005A6538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Костюк Наталья Владимировна</w:t>
            </w:r>
          </w:p>
          <w:p w:rsidR="005A6538" w:rsidRPr="00A001CE" w:rsidRDefault="005A6538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5A6538" w:rsidRPr="00A001CE" w:rsidRDefault="005A6538" w:rsidP="00B52A02">
            <w:pPr>
              <w:ind w:right="-286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начальник отдела закупок;</w:t>
            </w:r>
          </w:p>
          <w:p w:rsidR="005A6538" w:rsidRPr="00A001CE" w:rsidRDefault="005A6538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 </w:t>
            </w:r>
          </w:p>
          <w:p w:rsidR="005A6538" w:rsidRPr="00A001CE" w:rsidRDefault="005A6538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заведующая аптекой</w:t>
            </w:r>
          </w:p>
          <w:p w:rsidR="005A6538" w:rsidRPr="00A001CE" w:rsidRDefault="005A6538" w:rsidP="00B52A02">
            <w:pPr>
              <w:ind w:right="-80"/>
              <w:jc w:val="both"/>
              <w:rPr>
                <w:lang w:val="ru-RU"/>
              </w:rPr>
            </w:pPr>
          </w:p>
          <w:p w:rsidR="005A6538" w:rsidRPr="00A001CE" w:rsidRDefault="005A6538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5A6538" w:rsidRPr="00A001CE" w:rsidRDefault="005A6538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>Кворум имеется. Комиссия правомочна.</w:t>
      </w:r>
    </w:p>
    <w:p w:rsidR="005A6538" w:rsidRPr="00A001CE" w:rsidRDefault="005A6538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02</w:t>
      </w:r>
      <w:r w:rsidRPr="00A001CE">
        <w:rPr>
          <w:sz w:val="24"/>
          <w:szCs w:val="24"/>
        </w:rPr>
        <w:t xml:space="preserve"> </w:t>
      </w:r>
      <w:r>
        <w:rPr>
          <w:sz w:val="24"/>
          <w:szCs w:val="24"/>
        </w:rPr>
        <w:t>июля</w:t>
      </w:r>
      <w:r w:rsidRPr="00A001CE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A001CE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08</w:t>
      </w:r>
      <w:r w:rsidRPr="00A001CE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2</w:t>
      </w:r>
      <w:r w:rsidRPr="00A001CE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5A6538" w:rsidRPr="00A001CE" w:rsidRDefault="005A6538" w:rsidP="009C43B2">
      <w:pPr>
        <w:ind w:firstLine="709"/>
        <w:jc w:val="both"/>
        <w:rPr>
          <w:lang w:val="ru-RU"/>
        </w:rPr>
      </w:pPr>
      <w:r w:rsidRPr="00A001CE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5A6538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A6538" w:rsidRPr="00A001CE" w:rsidRDefault="005A653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№ </w:t>
            </w:r>
            <w:r w:rsidRPr="00A001CE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A6538" w:rsidRPr="00A001CE" w:rsidRDefault="005A653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A6538" w:rsidRPr="00A001CE" w:rsidRDefault="005A653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A6538" w:rsidRPr="00A001CE" w:rsidRDefault="005A653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Время поступления </w:t>
            </w:r>
            <w:r w:rsidRPr="00A001CE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A6538" w:rsidRPr="00A001CE" w:rsidRDefault="005A653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Порядковый </w:t>
            </w:r>
            <w:r w:rsidRPr="00A001CE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5A6538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A6538" w:rsidRPr="00A001CE" w:rsidRDefault="005A6538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A6538" w:rsidRPr="00320C96" w:rsidRDefault="005A6538" w:rsidP="00320C96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318 471.00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A6538" w:rsidRPr="00A001CE" w:rsidRDefault="005A6538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A6538" w:rsidRPr="00A001CE" w:rsidRDefault="005A6538" w:rsidP="002D63DC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30.06.2020 10:30:59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A6538" w:rsidRPr="00A001CE" w:rsidRDefault="005A6538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EA-51914</w:t>
            </w:r>
          </w:p>
        </w:tc>
      </w:tr>
    </w:tbl>
    <w:p w:rsidR="005A6538" w:rsidRPr="00A001CE" w:rsidRDefault="005A6538" w:rsidP="00412065">
      <w:pPr>
        <w:ind w:firstLine="709"/>
        <w:jc w:val="both"/>
        <w:rPr>
          <w:lang w:val="ru-RU"/>
        </w:rPr>
      </w:pPr>
      <w:r w:rsidRPr="00A001CE">
        <w:rPr>
          <w:lang w:val="ru-RU"/>
        </w:rPr>
        <w:t>Участник закупки с заявк</w:t>
      </w:r>
      <w:r>
        <w:rPr>
          <w:lang w:val="ru-RU"/>
        </w:rPr>
        <w:t>ой</w:t>
      </w:r>
      <w:r w:rsidRPr="00A001CE">
        <w:rPr>
          <w:lang w:val="ru-RU"/>
        </w:rPr>
        <w:t xml:space="preserve"> </w:t>
      </w:r>
      <w:r w:rsidRPr="005B1186">
        <w:rPr>
          <w:lang w:val="ru-RU"/>
        </w:rPr>
        <w:t xml:space="preserve">№ </w:t>
      </w:r>
      <w:r w:rsidRPr="00B27948">
        <w:rPr>
          <w:rFonts w:ascii="Roboto" w:hAnsi="Roboto" w:cs="Roboto"/>
          <w:color w:val="000000"/>
          <w:shd w:val="clear" w:color="auto" w:fill="F9F9F9"/>
        </w:rPr>
        <w:t>EA</w:t>
      </w:r>
      <w:r w:rsidRPr="00B27948">
        <w:rPr>
          <w:rFonts w:ascii="Roboto" w:hAnsi="Roboto" w:cs="Roboto"/>
          <w:color w:val="000000"/>
          <w:shd w:val="clear" w:color="auto" w:fill="F9F9F9"/>
          <w:lang w:val="ru-RU"/>
        </w:rPr>
        <w:t>-51864</w:t>
      </w:r>
      <w:r>
        <w:rPr>
          <w:color w:val="000000"/>
          <w:shd w:val="clear" w:color="auto" w:fill="F9F9F9"/>
          <w:lang w:val="ru-RU"/>
        </w:rPr>
        <w:t xml:space="preserve"> </w:t>
      </w:r>
      <w:r w:rsidRPr="00A001CE">
        <w:rPr>
          <w:lang w:val="ru-RU"/>
        </w:rPr>
        <w:t>предложений о цене контракта в ходе</w:t>
      </w:r>
      <w:r>
        <w:rPr>
          <w:lang w:val="ru-RU"/>
        </w:rPr>
        <w:t xml:space="preserve"> проведения аукциона не подавал</w:t>
      </w:r>
      <w:r w:rsidRPr="00A001CE">
        <w:rPr>
          <w:lang w:val="ru-RU"/>
        </w:rPr>
        <w:t xml:space="preserve">. </w:t>
      </w:r>
    </w:p>
    <w:p w:rsidR="005A6538" w:rsidRPr="00A001CE" w:rsidRDefault="005A6538" w:rsidP="00F742E9">
      <w:pPr>
        <w:ind w:firstLine="709"/>
        <w:jc w:val="both"/>
        <w:rPr>
          <w:lang w:val="ru-RU"/>
        </w:rPr>
      </w:pPr>
      <w:r w:rsidRPr="00A001CE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5A6538" w:rsidRPr="00A001CE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5A6538" w:rsidRPr="00A001CE" w:rsidRDefault="005A653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Номер </w:t>
            </w:r>
          </w:p>
          <w:p w:rsidR="005A6538" w:rsidRPr="00A001CE" w:rsidRDefault="005A653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A6538" w:rsidRPr="00A001CE" w:rsidRDefault="005A6538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Дата и времярегистрации</w:t>
            </w:r>
          </w:p>
          <w:p w:rsidR="005A6538" w:rsidRPr="00A001CE" w:rsidRDefault="005A6538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A6538" w:rsidRPr="00A001CE" w:rsidRDefault="005A653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5A6538" w:rsidRPr="0064173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5A6538" w:rsidRPr="00B27948" w:rsidRDefault="005A6538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B27948">
              <w:rPr>
                <w:rFonts w:ascii="Roboto" w:hAnsi="Roboto" w:cs="Roboto"/>
                <w:color w:val="000000"/>
                <w:shd w:val="clear" w:color="auto" w:fill="F9F9F9"/>
              </w:rPr>
              <w:t>EA-51914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A6538" w:rsidRPr="00320C96" w:rsidRDefault="005A6538" w:rsidP="00FE5198">
            <w:pPr>
              <w:jc w:val="center"/>
            </w:pPr>
            <w:r w:rsidRPr="00F940AF">
              <w:rPr>
                <w:rFonts w:ascii="Roboto" w:hAnsi="Roboto" w:cs="Roboto"/>
                <w:color w:val="000000"/>
                <w:shd w:val="clear" w:color="auto" w:fill="FFFFFF"/>
              </w:rPr>
              <w:t>25.06.2020 16:47:57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A6538" w:rsidRPr="00B27948" w:rsidRDefault="005A6538" w:rsidP="00B27948">
            <w:pPr>
              <w:rPr>
                <w:lang w:val="ru-RU"/>
              </w:rPr>
            </w:pPr>
            <w:r w:rsidRPr="00B27948">
              <w:rPr>
                <w:lang w:val="ru-RU"/>
              </w:rPr>
              <w:t>ЗАКРЫТОЕ АКЦИОНЕРНОЕ ОБЩЕСТВО "ФАРМАЦЕВТ"</w:t>
            </w:r>
          </w:p>
          <w:p w:rsidR="005A6538" w:rsidRPr="00B27948" w:rsidRDefault="005A6538" w:rsidP="00B27948">
            <w:pPr>
              <w:rPr>
                <w:lang w:val="ru-RU"/>
              </w:rPr>
            </w:pPr>
            <w:r w:rsidRPr="00B27948">
              <w:rPr>
                <w:lang w:val="ru-RU"/>
              </w:rPr>
              <w:t>ИНН6165016437</w:t>
            </w:r>
          </w:p>
          <w:p w:rsidR="005A6538" w:rsidRPr="00B27948" w:rsidRDefault="005A6538" w:rsidP="00B27948">
            <w:pPr>
              <w:rPr>
                <w:lang w:val="ru-RU"/>
              </w:rPr>
            </w:pPr>
            <w:r w:rsidRPr="00B27948">
              <w:rPr>
                <w:lang w:val="ru-RU"/>
              </w:rPr>
              <w:t>ОГРН1026103713360</w:t>
            </w:r>
          </w:p>
          <w:p w:rsidR="005A6538" w:rsidRPr="00B27948" w:rsidRDefault="005A6538" w:rsidP="00B27948">
            <w:pPr>
              <w:rPr>
                <w:lang w:val="ru-RU"/>
              </w:rPr>
            </w:pPr>
            <w:r w:rsidRPr="00B27948">
              <w:rPr>
                <w:lang w:val="ru-RU"/>
              </w:rPr>
              <w:t>КПП616601001</w:t>
            </w:r>
          </w:p>
          <w:p w:rsidR="005A6538" w:rsidRPr="00B27948" w:rsidRDefault="005A6538" w:rsidP="00B27948">
            <w:pPr>
              <w:rPr>
                <w:lang w:val="ru-RU"/>
              </w:rPr>
            </w:pPr>
            <w:r w:rsidRPr="00B27948">
              <w:rPr>
                <w:lang w:val="ru-RU"/>
              </w:rPr>
              <w:t>Место нахождения (жительства)</w:t>
            </w:r>
          </w:p>
          <w:p w:rsidR="005A6538" w:rsidRPr="00B27948" w:rsidRDefault="005A6538" w:rsidP="00B27948">
            <w:pPr>
              <w:rPr>
                <w:lang w:val="ru-RU"/>
              </w:rPr>
            </w:pPr>
            <w:r w:rsidRPr="00B27948">
              <w:rPr>
                <w:lang w:val="ru-RU"/>
              </w:rPr>
              <w:t>344065, ОБЛ РОСТОВСКАЯ, Г РОСТОВ-НА-ДОНУ, ПЕР БЕЛОМОРСКИЙ, 94,</w:t>
            </w:r>
          </w:p>
          <w:p w:rsidR="005A6538" w:rsidRPr="00B27948" w:rsidRDefault="005A6538" w:rsidP="00B27948">
            <w:pPr>
              <w:rPr>
                <w:lang w:val="ru-RU"/>
              </w:rPr>
            </w:pPr>
            <w:r w:rsidRPr="00B27948">
              <w:rPr>
                <w:lang w:val="ru-RU"/>
              </w:rPr>
              <w:t>Почтовый адрес</w:t>
            </w:r>
          </w:p>
          <w:p w:rsidR="005A6538" w:rsidRPr="00B27948" w:rsidRDefault="005A6538" w:rsidP="00B27948">
            <w:pPr>
              <w:rPr>
                <w:lang w:val="ru-RU"/>
              </w:rPr>
            </w:pPr>
            <w:r w:rsidRPr="00B27948">
              <w:rPr>
                <w:lang w:val="ru-RU"/>
              </w:rPr>
              <w:t>344065, ОБЛ РОСТОВСКАЯ, Г РОСТОВ-НА-ДОНУ, ПЕР БЕЛОМОРСКИЙ, 94</w:t>
            </w:r>
          </w:p>
          <w:p w:rsidR="005A6538" w:rsidRDefault="005A6538" w:rsidP="00B27948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5A6538" w:rsidRPr="00B27948" w:rsidRDefault="005A6538" w:rsidP="0088216A">
            <w:pPr>
              <w:rPr>
                <w:lang w:val="ru-RU"/>
              </w:rPr>
            </w:pPr>
            <w:r>
              <w:t>Телефон 78632278027</w:t>
            </w:r>
          </w:p>
        </w:tc>
      </w:tr>
    </w:tbl>
    <w:p w:rsidR="005A6538" w:rsidRPr="00A001CE" w:rsidRDefault="005A6538" w:rsidP="00C07BB1">
      <w:pPr>
        <w:ind w:firstLine="567"/>
        <w:jc w:val="both"/>
        <w:rPr>
          <w:lang w:val="ru-RU"/>
        </w:rPr>
      </w:pPr>
      <w:r w:rsidRPr="00A001CE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A001CE">
        <w:rPr>
          <w:lang w:val="ru-RU" w:eastAsia="ru-RU"/>
        </w:rPr>
        <w:t xml:space="preserve"> со ст.69 Федерального закона от 05 апреля 2013 года № 44-ФЗ</w:t>
      </w:r>
      <w:r w:rsidRPr="00A001CE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A001CE">
        <w:rPr>
          <w:lang w:val="ru-RU" w:eastAsia="ru-RU"/>
        </w:rPr>
        <w:t>Федерального закона № 44-ФЗ),</w:t>
      </w:r>
      <w:r w:rsidRPr="00A001CE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5A6538" w:rsidRPr="00A001CE" w:rsidRDefault="005A6538" w:rsidP="00F91BE6">
      <w:pPr>
        <w:rPr>
          <w:lang w:val="ru-RU"/>
        </w:rPr>
      </w:pPr>
      <w:r w:rsidRPr="00A001CE">
        <w:rPr>
          <w:lang w:val="ru-RU"/>
        </w:rPr>
        <w:t xml:space="preserve">- признать соответствующими требованиям, </w:t>
      </w:r>
      <w:r w:rsidRPr="00A001CE">
        <w:rPr>
          <w:lang w:val="ru-RU" w:eastAsia="ru-RU"/>
        </w:rPr>
        <w:t>установленным ст.69 Федерального закона № 44-ФЗ и</w:t>
      </w:r>
      <w:r w:rsidRPr="00A001CE">
        <w:rPr>
          <w:lang w:val="ru-RU"/>
        </w:rPr>
        <w:t xml:space="preserve"> документацией аукциона в электронной форме, заявки:</w:t>
      </w:r>
      <w:r>
        <w:rPr>
          <w:lang w:val="ru-RU"/>
        </w:rPr>
        <w:t xml:space="preserve"> </w:t>
      </w:r>
      <w:r w:rsidRPr="00A001CE">
        <w:rPr>
          <w:lang w:val="ru-RU"/>
        </w:rPr>
        <w:t xml:space="preserve">№ </w:t>
      </w:r>
      <w:r w:rsidRPr="00B27948">
        <w:rPr>
          <w:rFonts w:ascii="Roboto" w:hAnsi="Roboto" w:cs="Roboto"/>
          <w:color w:val="000000"/>
          <w:shd w:val="clear" w:color="auto" w:fill="F9F9F9"/>
        </w:rPr>
        <w:t>EA</w:t>
      </w:r>
      <w:r w:rsidRPr="00B27948">
        <w:rPr>
          <w:rFonts w:ascii="Roboto" w:hAnsi="Roboto" w:cs="Roboto"/>
          <w:color w:val="000000"/>
          <w:shd w:val="clear" w:color="auto" w:fill="F9F9F9"/>
          <w:lang w:val="ru-RU"/>
        </w:rPr>
        <w:t>-51914</w:t>
      </w:r>
      <w:r w:rsidRPr="00A001CE">
        <w:rPr>
          <w:lang w:val="ru-RU"/>
        </w:rPr>
        <w:t xml:space="preserve">- </w:t>
      </w:r>
      <w:r w:rsidRPr="00B27948">
        <w:rPr>
          <w:lang w:val="ru-RU"/>
        </w:rPr>
        <w:t>ЗАКРЫТОЕ АКЦИОНЕРНОЕ ОБЩЕСТВО "ФАРМАЦЕВТ"</w:t>
      </w:r>
      <w:r w:rsidRPr="00A001CE">
        <w:rPr>
          <w:lang w:val="ru-RU"/>
        </w:rPr>
        <w:t xml:space="preserve">.   </w:t>
      </w:r>
    </w:p>
    <w:p w:rsidR="005A6538" w:rsidRPr="00A001CE" w:rsidRDefault="005A6538" w:rsidP="00584FE4">
      <w:pPr>
        <w:ind w:firstLine="708"/>
        <w:jc w:val="both"/>
        <w:rPr>
          <w:lang w:val="ru-RU"/>
        </w:rPr>
      </w:pPr>
      <w:r w:rsidRPr="00A001CE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5A6538" w:rsidRPr="00A001CE">
        <w:trPr>
          <w:trHeight w:val="415"/>
        </w:trPr>
        <w:tc>
          <w:tcPr>
            <w:tcW w:w="2204" w:type="dxa"/>
            <w:vMerge w:val="restart"/>
            <w:vAlign w:val="center"/>
          </w:tcPr>
          <w:p w:rsidR="005A6538" w:rsidRPr="00A001CE" w:rsidRDefault="005A6538" w:rsidP="00AA4A97">
            <w:pPr>
              <w:jc w:val="center"/>
              <w:rPr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5A6538" w:rsidRPr="00A001CE" w:rsidRDefault="005A6538" w:rsidP="00AA4A97">
            <w:pPr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5A6538" w:rsidRPr="00A001CE">
        <w:trPr>
          <w:trHeight w:val="274"/>
        </w:trPr>
        <w:tc>
          <w:tcPr>
            <w:tcW w:w="2204" w:type="dxa"/>
            <w:vMerge/>
          </w:tcPr>
          <w:p w:rsidR="005A6538" w:rsidRPr="00A001CE" w:rsidRDefault="005A6538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5A6538" w:rsidRPr="00A001CE" w:rsidRDefault="005A6538" w:rsidP="00AA4A97">
            <w:pPr>
              <w:jc w:val="center"/>
              <w:rPr>
                <w:lang w:val="ru-RU"/>
              </w:rPr>
            </w:pPr>
          </w:p>
          <w:p w:rsidR="005A6538" w:rsidRPr="00A001CE" w:rsidRDefault="005A6538" w:rsidP="00AA4A97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5A6538" w:rsidRPr="00A001CE" w:rsidRDefault="005A6538" w:rsidP="00AA4A97">
            <w:pPr>
              <w:ind w:right="-21"/>
              <w:jc w:val="center"/>
              <w:rPr>
                <w:lang w:val="ru-RU"/>
              </w:rPr>
            </w:pPr>
          </w:p>
          <w:p w:rsidR="005A6538" w:rsidRPr="00A001CE" w:rsidRDefault="005A6538" w:rsidP="00AA4A97">
            <w:pPr>
              <w:ind w:right="-21"/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5A6538" w:rsidRPr="00A001CE" w:rsidRDefault="005A6538" w:rsidP="0056026D">
            <w:pPr>
              <w:jc w:val="center"/>
              <w:rPr>
                <w:lang w:val="ru-RU"/>
              </w:rPr>
            </w:pPr>
          </w:p>
          <w:p w:rsidR="005A6538" w:rsidRPr="00A001CE" w:rsidRDefault="005A6538" w:rsidP="001B1EE5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5A6538" w:rsidRPr="00A001CE" w:rsidRDefault="005A6538" w:rsidP="00AA4A97">
            <w:pPr>
              <w:jc w:val="center"/>
              <w:rPr>
                <w:lang w:val="ru-RU"/>
              </w:rPr>
            </w:pPr>
          </w:p>
          <w:p w:rsidR="005A6538" w:rsidRPr="00A001CE" w:rsidRDefault="005A6538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5A6538" w:rsidRPr="00A001CE" w:rsidRDefault="005A6538" w:rsidP="0056026D">
            <w:pPr>
              <w:jc w:val="center"/>
              <w:rPr>
                <w:lang w:val="ru-RU"/>
              </w:rPr>
            </w:pPr>
          </w:p>
          <w:p w:rsidR="005A6538" w:rsidRPr="00A001CE" w:rsidRDefault="005A6538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Владыкина Л.В.</w:t>
            </w:r>
          </w:p>
        </w:tc>
      </w:tr>
      <w:tr w:rsidR="005A6538" w:rsidRPr="000C5452">
        <w:trPr>
          <w:trHeight w:val="938"/>
        </w:trPr>
        <w:tc>
          <w:tcPr>
            <w:tcW w:w="2204" w:type="dxa"/>
            <w:vAlign w:val="center"/>
          </w:tcPr>
          <w:p w:rsidR="005A6538" w:rsidRPr="00A001CE" w:rsidRDefault="005A6538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 xml:space="preserve">№ </w:t>
            </w:r>
            <w:r w:rsidRPr="00B27948"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B27948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-51914</w:t>
            </w:r>
            <w:r w:rsidRPr="00A001CE">
              <w:rPr>
                <w:lang w:val="ru-RU"/>
              </w:rPr>
              <w:t xml:space="preserve">- </w:t>
            </w:r>
            <w:r w:rsidRPr="00B27948">
              <w:rPr>
                <w:lang w:val="ru-RU"/>
              </w:rPr>
              <w:t>ЗАКРЫТОЕ АКЦИОНЕРНОЕ ОБЩЕСТВО "ФАРМАЦЕВТ"</w:t>
            </w:r>
            <w:r w:rsidRPr="00A001CE">
              <w:rPr>
                <w:lang w:val="ru-RU"/>
              </w:rPr>
              <w:t xml:space="preserve">       </w:t>
            </w:r>
          </w:p>
        </w:tc>
        <w:tc>
          <w:tcPr>
            <w:tcW w:w="1700" w:type="dxa"/>
          </w:tcPr>
          <w:p w:rsidR="005A6538" w:rsidRPr="00A001CE" w:rsidRDefault="005A6538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A6538" w:rsidRPr="00A001CE" w:rsidRDefault="005A6538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A6538" w:rsidRPr="00A001CE" w:rsidRDefault="005A6538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5A6538" w:rsidRPr="00A001CE" w:rsidRDefault="005A6538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5A6538" w:rsidRPr="00A001CE" w:rsidRDefault="005A6538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5A6538" w:rsidRPr="00A001CE" w:rsidRDefault="005A6538" w:rsidP="00412065">
      <w:pPr>
        <w:ind w:firstLine="708"/>
        <w:jc w:val="both"/>
        <w:rPr>
          <w:lang w:val="ru-RU"/>
        </w:rPr>
      </w:pPr>
      <w:bookmarkStart w:id="0" w:name="Reference"/>
      <w:bookmarkEnd w:id="0"/>
      <w:r w:rsidRPr="00A001CE">
        <w:rPr>
          <w:lang w:val="ru-RU"/>
        </w:rPr>
        <w:t>На основании ч. 13ст.69 Федерального закона № 44-ФЗ аукцион в электронной форме признается несостоявшимся.</w:t>
      </w:r>
    </w:p>
    <w:p w:rsidR="005A6538" w:rsidRPr="00A001CE" w:rsidRDefault="005A6538" w:rsidP="0098790C">
      <w:pPr>
        <w:rPr>
          <w:lang w:val="ru-RU"/>
        </w:rPr>
      </w:pPr>
      <w:r w:rsidRPr="00A001CE">
        <w:rPr>
          <w:lang w:val="ru-RU"/>
        </w:rPr>
        <w:t>На основании части 3.1 статьи 71 Федерального закона № 44-ФЗ контракт по закупке «</w:t>
      </w:r>
      <w:r w:rsidRPr="00F940AF">
        <w:rPr>
          <w:lang w:val="ru-RU"/>
        </w:rPr>
        <w:t>Лекарственные препараты разные</w:t>
      </w:r>
      <w:r w:rsidRPr="00A001CE">
        <w:rPr>
          <w:lang w:val="ru-RU"/>
        </w:rPr>
        <w:t xml:space="preserve">» 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</w:t>
      </w:r>
      <w:r w:rsidRPr="00B27948">
        <w:rPr>
          <w:lang w:val="ru-RU"/>
        </w:rPr>
        <w:t>ЗАКРЫТОЕ АКЦИОНЕРНОЕ ОБЩЕСТВО "ФАРМАЦЕВТ"</w:t>
      </w:r>
      <w:r w:rsidRPr="00A001CE">
        <w:rPr>
          <w:lang w:val="ru-RU"/>
        </w:rPr>
        <w:t xml:space="preserve">, предложившим цену контракта </w:t>
      </w:r>
      <w:r>
        <w:rPr>
          <w:rFonts w:ascii="Roboto" w:hAnsi="Roboto" w:cs="Roboto"/>
          <w:color w:val="000000"/>
          <w:shd w:val="clear" w:color="auto" w:fill="F9F9F9"/>
        </w:rPr>
        <w:t>318 471.00</w:t>
      </w:r>
      <w:r w:rsidRPr="00A001CE">
        <w:rPr>
          <w:lang w:val="ru-RU"/>
        </w:rPr>
        <w:t xml:space="preserve"> руб.</w:t>
      </w:r>
    </w:p>
    <w:p w:rsidR="005A6538" w:rsidRPr="00A001CE" w:rsidRDefault="005A6538" w:rsidP="00FD311B">
      <w:pPr>
        <w:ind w:firstLine="709"/>
        <w:jc w:val="both"/>
        <w:rPr>
          <w:b/>
          <w:bCs/>
          <w:lang w:val="ru-RU"/>
        </w:rPr>
      </w:pPr>
      <w:r w:rsidRPr="00A001CE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</w:t>
      </w:r>
      <w:r>
        <w:rPr>
          <w:b/>
          <w:bCs/>
          <w:lang w:val="ru-RU"/>
        </w:rPr>
        <w:t xml:space="preserve"> </w:t>
      </w:r>
      <w:r w:rsidRPr="00A001CE">
        <w:rPr>
          <w:b/>
          <w:bCs/>
          <w:lang w:val="ru-RU"/>
        </w:rPr>
        <w:t>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5A6538" w:rsidRPr="00A001CE">
        <w:trPr>
          <w:trHeight w:val="206"/>
          <w:jc w:val="center"/>
        </w:trPr>
        <w:tc>
          <w:tcPr>
            <w:tcW w:w="7338" w:type="dxa"/>
          </w:tcPr>
          <w:p w:rsidR="005A6538" w:rsidRPr="00A001CE" w:rsidRDefault="005A653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A6538" w:rsidRPr="00A001CE" w:rsidRDefault="005A653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5A6538" w:rsidRPr="00A001CE" w:rsidRDefault="005A653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A6538" w:rsidRPr="00A001CE" w:rsidRDefault="005A653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Просоленко Ю.А.</w:t>
            </w:r>
          </w:p>
          <w:p w:rsidR="005A6538" w:rsidRPr="00A001CE" w:rsidRDefault="005A653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5A6538" w:rsidRPr="00A001CE">
        <w:trPr>
          <w:trHeight w:val="206"/>
          <w:jc w:val="center"/>
        </w:trPr>
        <w:tc>
          <w:tcPr>
            <w:tcW w:w="7338" w:type="dxa"/>
          </w:tcPr>
          <w:p w:rsidR="005A6538" w:rsidRPr="00A001CE" w:rsidRDefault="005A6538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A6538" w:rsidRPr="00A001CE" w:rsidRDefault="005A6538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5A6538" w:rsidRPr="00A001CE" w:rsidRDefault="005A653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Дехтерев Ю.С.</w:t>
            </w:r>
          </w:p>
          <w:p w:rsidR="005A6538" w:rsidRPr="00A001CE" w:rsidRDefault="005A653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A6538" w:rsidRPr="00A001CE" w:rsidRDefault="005A6538" w:rsidP="00235B0B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Мальченко Е.А.</w:t>
            </w:r>
          </w:p>
          <w:p w:rsidR="005A6538" w:rsidRPr="00A001CE" w:rsidRDefault="005A653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A6538" w:rsidRPr="00A001CE" w:rsidRDefault="005A653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Костюк Н.В.</w:t>
            </w:r>
          </w:p>
          <w:p w:rsidR="005A6538" w:rsidRPr="00A001CE" w:rsidRDefault="005A653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5A6538" w:rsidRPr="00A001CE">
        <w:trPr>
          <w:trHeight w:val="206"/>
          <w:jc w:val="center"/>
        </w:trPr>
        <w:tc>
          <w:tcPr>
            <w:tcW w:w="7338" w:type="dxa"/>
          </w:tcPr>
          <w:p w:rsidR="005A6538" w:rsidRPr="00A001CE" w:rsidRDefault="005A653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Секретарь комиссии</w:t>
            </w:r>
            <w:r w:rsidRPr="00A001CE">
              <w:rPr>
                <w:sz w:val="24"/>
                <w:szCs w:val="24"/>
              </w:rPr>
              <w:tab/>
            </w:r>
          </w:p>
          <w:p w:rsidR="005A6538" w:rsidRPr="00A001CE" w:rsidRDefault="005A6538" w:rsidP="001757FC">
            <w:pPr>
              <w:pStyle w:val="BodyText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5A6538" w:rsidRPr="00A001CE" w:rsidRDefault="005A6538" w:rsidP="00547B75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Владыкина Л.В.</w:t>
            </w:r>
          </w:p>
          <w:p w:rsidR="005A6538" w:rsidRPr="00A001CE" w:rsidRDefault="005A6538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5A6538" w:rsidRPr="00A001CE" w:rsidRDefault="005A6538" w:rsidP="00B7524D">
      <w:pPr>
        <w:jc w:val="both"/>
        <w:rPr>
          <w:lang w:val="ru-RU" w:eastAsia="ru-RU"/>
        </w:rPr>
      </w:pPr>
    </w:p>
    <w:sectPr w:rsidR="005A6538" w:rsidRPr="00A001CE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6538" w:rsidRDefault="005A6538">
      <w:r>
        <w:separator/>
      </w:r>
    </w:p>
  </w:endnote>
  <w:endnote w:type="continuationSeparator" w:id="1">
    <w:p w:rsidR="005A6538" w:rsidRDefault="005A65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6538" w:rsidRDefault="005A6538">
      <w:r>
        <w:separator/>
      </w:r>
    </w:p>
  </w:footnote>
  <w:footnote w:type="continuationSeparator" w:id="1">
    <w:p w:rsidR="005A6538" w:rsidRDefault="005A65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538" w:rsidRDefault="005A6538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5A6538" w:rsidRDefault="005A653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34FF"/>
    <w:rsid w:val="0003557A"/>
    <w:rsid w:val="00035649"/>
    <w:rsid w:val="00036EC3"/>
    <w:rsid w:val="00037D4E"/>
    <w:rsid w:val="00040293"/>
    <w:rsid w:val="000406E1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973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452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3382"/>
    <w:rsid w:val="000E6DCB"/>
    <w:rsid w:val="000E7C65"/>
    <w:rsid w:val="000F0DFC"/>
    <w:rsid w:val="000F2F6D"/>
    <w:rsid w:val="000F3B01"/>
    <w:rsid w:val="000F4EDA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3AFF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5D2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0DAB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0991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420B"/>
    <w:rsid w:val="00316F9C"/>
    <w:rsid w:val="00317604"/>
    <w:rsid w:val="0032023D"/>
    <w:rsid w:val="00320C96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04A"/>
    <w:rsid w:val="003757F1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44A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4EF"/>
    <w:rsid w:val="00400ABA"/>
    <w:rsid w:val="00401715"/>
    <w:rsid w:val="00402906"/>
    <w:rsid w:val="00402A01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51C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50AA8"/>
    <w:rsid w:val="00450BF6"/>
    <w:rsid w:val="00451C33"/>
    <w:rsid w:val="00451D8E"/>
    <w:rsid w:val="00452558"/>
    <w:rsid w:val="0045309D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83C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5290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68D1"/>
    <w:rsid w:val="004C7DAE"/>
    <w:rsid w:val="004D0454"/>
    <w:rsid w:val="004D04F9"/>
    <w:rsid w:val="004D0BCE"/>
    <w:rsid w:val="004D104F"/>
    <w:rsid w:val="004D35C0"/>
    <w:rsid w:val="004D45BD"/>
    <w:rsid w:val="004D4C3C"/>
    <w:rsid w:val="004D52EB"/>
    <w:rsid w:val="004D5631"/>
    <w:rsid w:val="004E2084"/>
    <w:rsid w:val="004E5153"/>
    <w:rsid w:val="004E6D7C"/>
    <w:rsid w:val="004E7C6B"/>
    <w:rsid w:val="004F137A"/>
    <w:rsid w:val="004F1429"/>
    <w:rsid w:val="004F18E1"/>
    <w:rsid w:val="004F3D66"/>
    <w:rsid w:val="004F5155"/>
    <w:rsid w:val="004F55FF"/>
    <w:rsid w:val="004F598C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359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13D3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1C"/>
    <w:rsid w:val="005A08FA"/>
    <w:rsid w:val="005A0E17"/>
    <w:rsid w:val="005A1671"/>
    <w:rsid w:val="005A20FF"/>
    <w:rsid w:val="005A2434"/>
    <w:rsid w:val="005A6538"/>
    <w:rsid w:val="005B0739"/>
    <w:rsid w:val="005B0F09"/>
    <w:rsid w:val="005B1186"/>
    <w:rsid w:val="005B1689"/>
    <w:rsid w:val="005B207D"/>
    <w:rsid w:val="005B2955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C7A25"/>
    <w:rsid w:val="005D2784"/>
    <w:rsid w:val="005D5544"/>
    <w:rsid w:val="005D5F04"/>
    <w:rsid w:val="005D6285"/>
    <w:rsid w:val="005D7726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1737"/>
    <w:rsid w:val="006455B2"/>
    <w:rsid w:val="00646595"/>
    <w:rsid w:val="006509BC"/>
    <w:rsid w:val="006511BC"/>
    <w:rsid w:val="00652CE1"/>
    <w:rsid w:val="0065362D"/>
    <w:rsid w:val="00654120"/>
    <w:rsid w:val="006543B1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AA6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A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976"/>
    <w:rsid w:val="00701C59"/>
    <w:rsid w:val="00702C6F"/>
    <w:rsid w:val="007049CE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1D9E"/>
    <w:rsid w:val="00722945"/>
    <w:rsid w:val="00722EB6"/>
    <w:rsid w:val="007234F1"/>
    <w:rsid w:val="0072384A"/>
    <w:rsid w:val="0072552C"/>
    <w:rsid w:val="00726F70"/>
    <w:rsid w:val="00727CAE"/>
    <w:rsid w:val="0073084C"/>
    <w:rsid w:val="007324FC"/>
    <w:rsid w:val="007348FE"/>
    <w:rsid w:val="00741149"/>
    <w:rsid w:val="00741406"/>
    <w:rsid w:val="00745D77"/>
    <w:rsid w:val="00746569"/>
    <w:rsid w:val="00746B92"/>
    <w:rsid w:val="00747D3C"/>
    <w:rsid w:val="00750289"/>
    <w:rsid w:val="00751462"/>
    <w:rsid w:val="007520F3"/>
    <w:rsid w:val="007538A6"/>
    <w:rsid w:val="007541FD"/>
    <w:rsid w:val="00757343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B14"/>
    <w:rsid w:val="00764EBC"/>
    <w:rsid w:val="007655BB"/>
    <w:rsid w:val="0076765D"/>
    <w:rsid w:val="0077375B"/>
    <w:rsid w:val="00773AE8"/>
    <w:rsid w:val="00775C3B"/>
    <w:rsid w:val="00775EEC"/>
    <w:rsid w:val="00776796"/>
    <w:rsid w:val="007803D5"/>
    <w:rsid w:val="00781001"/>
    <w:rsid w:val="00781195"/>
    <w:rsid w:val="00781AB4"/>
    <w:rsid w:val="00783779"/>
    <w:rsid w:val="00783FFD"/>
    <w:rsid w:val="007845BC"/>
    <w:rsid w:val="00784645"/>
    <w:rsid w:val="007847CF"/>
    <w:rsid w:val="007847D2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97C44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B3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4D01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36B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B4A"/>
    <w:rsid w:val="00835CAA"/>
    <w:rsid w:val="00836121"/>
    <w:rsid w:val="00837421"/>
    <w:rsid w:val="008419A5"/>
    <w:rsid w:val="00841E01"/>
    <w:rsid w:val="008429EE"/>
    <w:rsid w:val="00842AB9"/>
    <w:rsid w:val="00842B48"/>
    <w:rsid w:val="00847D1A"/>
    <w:rsid w:val="00851088"/>
    <w:rsid w:val="00851914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216A"/>
    <w:rsid w:val="008834CA"/>
    <w:rsid w:val="00883943"/>
    <w:rsid w:val="008858EB"/>
    <w:rsid w:val="00886CB3"/>
    <w:rsid w:val="00890888"/>
    <w:rsid w:val="0089130D"/>
    <w:rsid w:val="00892ABA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573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1FF0"/>
    <w:rsid w:val="008F2756"/>
    <w:rsid w:val="008F2ACF"/>
    <w:rsid w:val="008F534E"/>
    <w:rsid w:val="008F5B4A"/>
    <w:rsid w:val="008F5BDD"/>
    <w:rsid w:val="008F6098"/>
    <w:rsid w:val="008F7A77"/>
    <w:rsid w:val="00900240"/>
    <w:rsid w:val="0090046A"/>
    <w:rsid w:val="00901506"/>
    <w:rsid w:val="0090170C"/>
    <w:rsid w:val="00901993"/>
    <w:rsid w:val="00902542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734D"/>
    <w:rsid w:val="00971871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8790C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92C"/>
    <w:rsid w:val="009A2EB6"/>
    <w:rsid w:val="009A4CD3"/>
    <w:rsid w:val="009A6567"/>
    <w:rsid w:val="009A697D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01CE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0B2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2C8B"/>
    <w:rsid w:val="00A344FE"/>
    <w:rsid w:val="00A35487"/>
    <w:rsid w:val="00A35DBB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0D32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54D"/>
    <w:rsid w:val="00AA4A97"/>
    <w:rsid w:val="00AA6D03"/>
    <w:rsid w:val="00AA7061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0EDC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948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1DAF"/>
    <w:rsid w:val="00B422A3"/>
    <w:rsid w:val="00B42B6F"/>
    <w:rsid w:val="00B436A6"/>
    <w:rsid w:val="00B43B38"/>
    <w:rsid w:val="00B452B0"/>
    <w:rsid w:val="00B47108"/>
    <w:rsid w:val="00B47990"/>
    <w:rsid w:val="00B500D8"/>
    <w:rsid w:val="00B505B5"/>
    <w:rsid w:val="00B511D6"/>
    <w:rsid w:val="00B52A02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517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DEB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A7E9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94D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18B9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B"/>
    <w:rsid w:val="00C502CE"/>
    <w:rsid w:val="00C50D29"/>
    <w:rsid w:val="00C50EB9"/>
    <w:rsid w:val="00C51814"/>
    <w:rsid w:val="00C521D7"/>
    <w:rsid w:val="00C54174"/>
    <w:rsid w:val="00C54B03"/>
    <w:rsid w:val="00C55AC5"/>
    <w:rsid w:val="00C565A6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1D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6A4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8BE"/>
    <w:rsid w:val="00CB6CD8"/>
    <w:rsid w:val="00CB77CF"/>
    <w:rsid w:val="00CC42E0"/>
    <w:rsid w:val="00CC68F3"/>
    <w:rsid w:val="00CC6C2C"/>
    <w:rsid w:val="00CC7572"/>
    <w:rsid w:val="00CC7816"/>
    <w:rsid w:val="00CC7E9F"/>
    <w:rsid w:val="00CD13A3"/>
    <w:rsid w:val="00CD24D9"/>
    <w:rsid w:val="00CD4E8B"/>
    <w:rsid w:val="00CD578E"/>
    <w:rsid w:val="00CD63A8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347C"/>
    <w:rsid w:val="00D044B0"/>
    <w:rsid w:val="00D04C2C"/>
    <w:rsid w:val="00D05486"/>
    <w:rsid w:val="00D055B3"/>
    <w:rsid w:val="00D05BD0"/>
    <w:rsid w:val="00D05E72"/>
    <w:rsid w:val="00D07234"/>
    <w:rsid w:val="00D10103"/>
    <w:rsid w:val="00D10594"/>
    <w:rsid w:val="00D10668"/>
    <w:rsid w:val="00D121E9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AE6"/>
    <w:rsid w:val="00D92B7E"/>
    <w:rsid w:val="00D948E5"/>
    <w:rsid w:val="00D95179"/>
    <w:rsid w:val="00DA1CF5"/>
    <w:rsid w:val="00DA6B08"/>
    <w:rsid w:val="00DA7FD9"/>
    <w:rsid w:val="00DB0DCF"/>
    <w:rsid w:val="00DB1062"/>
    <w:rsid w:val="00DB17FB"/>
    <w:rsid w:val="00DB2558"/>
    <w:rsid w:val="00DB317D"/>
    <w:rsid w:val="00DB3CEF"/>
    <w:rsid w:val="00DB7796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5F9C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5E3D"/>
    <w:rsid w:val="00E46119"/>
    <w:rsid w:val="00E477CD"/>
    <w:rsid w:val="00E507A1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2E25"/>
    <w:rsid w:val="00E7478B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6669"/>
    <w:rsid w:val="00F06EFD"/>
    <w:rsid w:val="00F101E5"/>
    <w:rsid w:val="00F109C7"/>
    <w:rsid w:val="00F11426"/>
    <w:rsid w:val="00F12834"/>
    <w:rsid w:val="00F13608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37E11"/>
    <w:rsid w:val="00F40129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1094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52B0"/>
    <w:rsid w:val="00F85AF9"/>
    <w:rsid w:val="00F86D21"/>
    <w:rsid w:val="00F90652"/>
    <w:rsid w:val="00F91BE6"/>
    <w:rsid w:val="00F923C7"/>
    <w:rsid w:val="00F930B4"/>
    <w:rsid w:val="00F93B3F"/>
    <w:rsid w:val="00F93BF3"/>
    <w:rsid w:val="00F940AF"/>
    <w:rsid w:val="00F94AFB"/>
    <w:rsid w:val="00F9526F"/>
    <w:rsid w:val="00F95498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6017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6E71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90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9025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47ACB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230DAB"/>
  </w:style>
  <w:style w:type="character" w:customStyle="1" w:styleId="112">
    <w:name w:val="Знак Знак112"/>
    <w:basedOn w:val="DefaultParagraphFont"/>
    <w:uiPriority w:val="99"/>
    <w:rsid w:val="00B71517"/>
  </w:style>
  <w:style w:type="character" w:customStyle="1" w:styleId="113">
    <w:name w:val="Знак Знак113"/>
    <w:basedOn w:val="DefaultParagraphFont"/>
    <w:uiPriority w:val="99"/>
    <w:rsid w:val="00D121E9"/>
  </w:style>
  <w:style w:type="character" w:customStyle="1" w:styleId="114">
    <w:name w:val="Знак Знак114"/>
    <w:basedOn w:val="DefaultParagraphFont"/>
    <w:uiPriority w:val="99"/>
    <w:rsid w:val="00CD63A8"/>
  </w:style>
  <w:style w:type="character" w:customStyle="1" w:styleId="115">
    <w:name w:val="Знак Знак115"/>
    <w:basedOn w:val="DefaultParagraphFont"/>
    <w:uiPriority w:val="99"/>
    <w:rsid w:val="00902542"/>
  </w:style>
  <w:style w:type="character" w:customStyle="1" w:styleId="116">
    <w:name w:val="Знак Знак116"/>
    <w:basedOn w:val="DefaultParagraphFont"/>
    <w:uiPriority w:val="99"/>
    <w:rsid w:val="007C5B38"/>
  </w:style>
  <w:style w:type="character" w:customStyle="1" w:styleId="117">
    <w:name w:val="Знак Знак117"/>
    <w:basedOn w:val="DefaultParagraphFont"/>
    <w:uiPriority w:val="99"/>
    <w:rsid w:val="004C68D1"/>
  </w:style>
  <w:style w:type="character" w:customStyle="1" w:styleId="118">
    <w:name w:val="Знак Знак118"/>
    <w:basedOn w:val="DefaultParagraphFont"/>
    <w:uiPriority w:val="99"/>
    <w:rsid w:val="003B644A"/>
  </w:style>
  <w:style w:type="character" w:customStyle="1" w:styleId="119">
    <w:name w:val="Знак Знак119"/>
    <w:basedOn w:val="DefaultParagraphFont"/>
    <w:uiPriority w:val="99"/>
    <w:rsid w:val="0096734D"/>
  </w:style>
  <w:style w:type="character" w:customStyle="1" w:styleId="120">
    <w:name w:val="Знак Знак120"/>
    <w:basedOn w:val="DefaultParagraphFont"/>
    <w:uiPriority w:val="99"/>
    <w:rsid w:val="00757343"/>
  </w:style>
  <w:style w:type="character" w:customStyle="1" w:styleId="121">
    <w:name w:val="Знак Знак121"/>
    <w:basedOn w:val="DefaultParagraphFont"/>
    <w:uiPriority w:val="99"/>
    <w:rsid w:val="004F598C"/>
  </w:style>
  <w:style w:type="character" w:customStyle="1" w:styleId="122">
    <w:name w:val="Знак Знак122"/>
    <w:basedOn w:val="DefaultParagraphFont"/>
    <w:uiPriority w:val="99"/>
    <w:rsid w:val="00320C96"/>
  </w:style>
  <w:style w:type="character" w:customStyle="1" w:styleId="123">
    <w:name w:val="Знак Знак123"/>
    <w:basedOn w:val="DefaultParagraphFont"/>
    <w:uiPriority w:val="99"/>
    <w:rsid w:val="0088216A"/>
  </w:style>
  <w:style w:type="character" w:customStyle="1" w:styleId="124">
    <w:name w:val="Знак Знак124"/>
    <w:basedOn w:val="DefaultParagraphFont"/>
    <w:uiPriority w:val="99"/>
    <w:rsid w:val="000C54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967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8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8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7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7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7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8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8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8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8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8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8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8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8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8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8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5968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8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8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7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65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8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8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968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968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5968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7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5967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5967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67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67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5967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967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5967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81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7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55967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967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7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967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83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8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55967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967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7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73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8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55967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967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7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5967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7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7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69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7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55967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967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7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5967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77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7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55967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967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7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9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7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74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7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55967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96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7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75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8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55967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967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7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80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7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55967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967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7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80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7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55967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967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7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72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84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55967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967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7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77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8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55967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967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7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967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75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7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55967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967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7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7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5967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86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8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55967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967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967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5967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5967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7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7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7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7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7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7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7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7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7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7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7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5967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5967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7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5967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7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5967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5967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5967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5967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7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5967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8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8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8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8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8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8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8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5968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5968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8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7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8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5967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8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8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8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8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8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8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8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8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8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8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8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8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806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8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8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967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968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5967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8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8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8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7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8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8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8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8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8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8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8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596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8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8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8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8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96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6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7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8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7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8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5967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7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8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7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8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8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8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8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8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7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8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5968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968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67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8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81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968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81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968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81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968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81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968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81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968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81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1003</Words>
  <Characters>5720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2020-06-09T12:27:00Z</cp:lastPrinted>
  <dcterms:created xsi:type="dcterms:W3CDTF">2020-07-02T06:13:00Z</dcterms:created>
  <dcterms:modified xsi:type="dcterms:W3CDTF">2020-07-02T06:19:00Z</dcterms:modified>
</cp:coreProperties>
</file>