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5221" w:rsidRDefault="00865221" w:rsidP="00B40F86">
      <w:pPr>
        <w:jc w:val="center"/>
        <w:rPr>
          <w:b/>
          <w:bCs/>
          <w:color w:val="000000"/>
          <w:lang w:val="ru-RU"/>
        </w:rPr>
      </w:pPr>
    </w:p>
    <w:p w:rsidR="00865221" w:rsidRDefault="00865221" w:rsidP="00B40F86">
      <w:pPr>
        <w:jc w:val="center"/>
        <w:rPr>
          <w:b/>
          <w:bCs/>
          <w:color w:val="000000"/>
          <w:lang w:val="ru-RU"/>
        </w:rPr>
      </w:pPr>
    </w:p>
    <w:p w:rsidR="00865221" w:rsidRPr="00335A45" w:rsidRDefault="00865221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180</w:t>
      </w:r>
    </w:p>
    <w:p w:rsidR="00865221" w:rsidRPr="00335A45" w:rsidRDefault="00865221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865221" w:rsidRPr="00335A45" w:rsidRDefault="00865221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865221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65221" w:rsidRPr="00335A45" w:rsidRDefault="00865221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65221" w:rsidRPr="00335A45" w:rsidRDefault="00865221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02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июля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865221" w:rsidRDefault="00865221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865221" w:rsidRPr="0077375B" w:rsidRDefault="00865221" w:rsidP="00696114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696114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696114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865221" w:rsidRPr="0077375B" w:rsidRDefault="00865221" w:rsidP="00696114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FF07FE">
        <w:rPr>
          <w:lang w:val="ru-RU"/>
        </w:rPr>
        <w:t>Лекарственные препараты</w:t>
      </w:r>
      <w:r w:rsidRPr="0077375B">
        <w:rPr>
          <w:lang w:val="ru-RU"/>
        </w:rPr>
        <w:t xml:space="preserve">».  </w:t>
      </w:r>
    </w:p>
    <w:p w:rsidR="00865221" w:rsidRPr="00FF07FE" w:rsidRDefault="00865221" w:rsidP="00696114">
      <w:pPr>
        <w:autoSpaceDE w:val="0"/>
        <w:autoSpaceDN w:val="0"/>
        <w:adjustRightInd w:val="0"/>
        <w:rPr>
          <w:color w:val="000000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FF07FE">
        <w:rPr>
          <w:color w:val="000000"/>
          <w:lang w:val="ru-RU"/>
        </w:rPr>
        <w:t>203234901331923490100102130010000244</w:t>
      </w:r>
    </w:p>
    <w:p w:rsidR="00865221" w:rsidRPr="0077375B" w:rsidRDefault="00865221" w:rsidP="00696114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244060</w:t>
      </w:r>
      <w:r w:rsidRPr="0077375B">
        <w:rPr>
          <w:lang w:val="ru-RU"/>
        </w:rPr>
        <w:t xml:space="preserve"> руб. </w:t>
      </w:r>
      <w:r>
        <w:rPr>
          <w:lang w:val="ru-RU"/>
        </w:rPr>
        <w:t>00</w:t>
      </w:r>
      <w:r w:rsidRPr="0077375B">
        <w:rPr>
          <w:lang w:val="ru-RU"/>
        </w:rPr>
        <w:t xml:space="preserve"> коп. (</w:t>
      </w:r>
      <w:r>
        <w:rPr>
          <w:lang w:val="ru-RU"/>
        </w:rPr>
        <w:t>двести сорок четыре</w:t>
      </w:r>
      <w:r w:rsidRPr="0077375B">
        <w:rPr>
          <w:lang w:val="ru-RU"/>
        </w:rPr>
        <w:t xml:space="preserve"> тысяч</w:t>
      </w:r>
      <w:r>
        <w:rPr>
          <w:lang w:val="ru-RU"/>
        </w:rPr>
        <w:t>и шестьдесят</w:t>
      </w:r>
      <w:r w:rsidRPr="0077375B">
        <w:rPr>
          <w:lang w:val="ru-RU"/>
        </w:rPr>
        <w:t xml:space="preserve">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 xml:space="preserve">00 </w:t>
      </w:r>
      <w:r w:rsidRPr="0077375B">
        <w:rPr>
          <w:lang w:val="ru-RU"/>
        </w:rPr>
        <w:t>копеек).</w:t>
      </w:r>
    </w:p>
    <w:p w:rsidR="00865221" w:rsidRPr="0077375B" w:rsidRDefault="00865221" w:rsidP="00696114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Оплата поставленного товара производится не более чем в течение тридцати календарных дней</w:t>
      </w:r>
      <w:r>
        <w:rPr>
          <w:lang w:val="ru-RU"/>
        </w:rPr>
        <w:t xml:space="preserve"> </w:t>
      </w:r>
      <w:r w:rsidRPr="0042551C">
        <w:rPr>
          <w:lang w:val="ru-RU"/>
        </w:rPr>
        <w:t>с момента исполнения Поставщиком обязательств по поставке товара, подписания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6.6.Контракта</w:t>
      </w:r>
      <w:r w:rsidRPr="0077375B">
        <w:rPr>
          <w:lang w:val="ru-RU"/>
        </w:rPr>
        <w:t>.</w:t>
      </w:r>
    </w:p>
    <w:p w:rsidR="00865221" w:rsidRPr="00FF07FE" w:rsidRDefault="00865221" w:rsidP="00696114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Россия, Краснодарский край, г. Славянск-на-Кубани, ул. Батарейная, 377. </w:t>
      </w:r>
      <w:r w:rsidRPr="00FF07FE">
        <w:rPr>
          <w:lang w:val="ru-RU"/>
        </w:rPr>
        <w:t>Поставщик производит первую поставку медицинской продукции в количестве 1/6 от объемов, указанных в спецификации, в течении 10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10 декабря 2020 г.</w:t>
      </w:r>
    </w:p>
    <w:p w:rsidR="00865221" w:rsidRPr="0077375B" w:rsidRDefault="00865221" w:rsidP="00696114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F940AF">
        <w:rPr>
          <w:lang w:val="ru-RU"/>
        </w:rPr>
        <w:t>Внебюджетные фонды (ОМС), краевой бюджет</w:t>
      </w:r>
      <w:r w:rsidRPr="0077375B">
        <w:rPr>
          <w:lang w:val="ru-RU"/>
        </w:rPr>
        <w:t>.</w:t>
      </w:r>
    </w:p>
    <w:p w:rsidR="00865221" w:rsidRPr="0077375B" w:rsidRDefault="00865221" w:rsidP="00696114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865221" w:rsidRPr="0077375B" w:rsidRDefault="00865221" w:rsidP="00696114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865221" w:rsidRPr="0077375B" w:rsidRDefault="00865221" w:rsidP="00696114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FF07FE">
        <w:rPr>
          <w:color w:val="000000"/>
          <w:sz w:val="24"/>
          <w:szCs w:val="24"/>
        </w:rPr>
        <w:t>18.06.2020 10:38</w:t>
      </w:r>
      <w:r w:rsidRPr="0077375B">
        <w:rPr>
          <w:sz w:val="24"/>
          <w:szCs w:val="24"/>
        </w:rPr>
        <w:t xml:space="preserve"> (московское время).</w:t>
      </w:r>
    </w:p>
    <w:p w:rsidR="00865221" w:rsidRPr="0077375B" w:rsidRDefault="00865221" w:rsidP="00696114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865221" w:rsidRDefault="00865221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865221" w:rsidRPr="00335A45">
        <w:trPr>
          <w:jc w:val="center"/>
        </w:trPr>
        <w:tc>
          <w:tcPr>
            <w:tcW w:w="9828" w:type="dxa"/>
            <w:gridSpan w:val="5"/>
          </w:tcPr>
          <w:p w:rsidR="00865221" w:rsidRPr="00335A45" w:rsidRDefault="00865221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865221" w:rsidRPr="002146E4">
        <w:trPr>
          <w:jc w:val="center"/>
        </w:trPr>
        <w:tc>
          <w:tcPr>
            <w:tcW w:w="2820" w:type="dxa"/>
          </w:tcPr>
          <w:p w:rsidR="00865221" w:rsidRPr="00335A45" w:rsidRDefault="00865221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865221" w:rsidRPr="00335A45" w:rsidRDefault="00865221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Главный врач ГБУЗ «Славянская ЦРБ»МЗ КК.</w:t>
            </w:r>
          </w:p>
        </w:tc>
      </w:tr>
      <w:tr w:rsidR="00865221" w:rsidRPr="00335A45">
        <w:trPr>
          <w:trHeight w:val="80"/>
          <w:jc w:val="center"/>
        </w:trPr>
        <w:tc>
          <w:tcPr>
            <w:tcW w:w="9828" w:type="dxa"/>
            <w:gridSpan w:val="5"/>
          </w:tcPr>
          <w:p w:rsidR="00865221" w:rsidRPr="00335A45" w:rsidRDefault="00865221" w:rsidP="00A841CC">
            <w:pPr>
              <w:jc w:val="both"/>
            </w:pPr>
            <w:r w:rsidRPr="00335A45">
              <w:t xml:space="preserve">Секретарь комиссии - </w:t>
            </w:r>
          </w:p>
        </w:tc>
      </w:tr>
      <w:tr w:rsidR="00865221" w:rsidRPr="00335A45">
        <w:trPr>
          <w:trHeight w:val="300"/>
          <w:jc w:val="center"/>
        </w:trPr>
        <w:tc>
          <w:tcPr>
            <w:tcW w:w="2882" w:type="dxa"/>
            <w:gridSpan w:val="3"/>
          </w:tcPr>
          <w:p w:rsidR="00865221" w:rsidRPr="00335A45" w:rsidRDefault="00865221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865221" w:rsidRPr="00335A45" w:rsidRDefault="00865221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865221" w:rsidRPr="00335A45">
        <w:trPr>
          <w:jc w:val="center"/>
        </w:trPr>
        <w:tc>
          <w:tcPr>
            <w:tcW w:w="9828" w:type="dxa"/>
            <w:gridSpan w:val="5"/>
          </w:tcPr>
          <w:p w:rsidR="00865221" w:rsidRPr="00335A45" w:rsidRDefault="00865221" w:rsidP="00A841CC">
            <w:pPr>
              <w:jc w:val="both"/>
            </w:pPr>
            <w:r w:rsidRPr="00335A45">
              <w:t>Члены комиссии –</w:t>
            </w:r>
          </w:p>
        </w:tc>
      </w:tr>
      <w:tr w:rsidR="00865221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865221" w:rsidRPr="00335A45" w:rsidRDefault="00865221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865221" w:rsidRPr="00335A45" w:rsidRDefault="00865221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865221" w:rsidRPr="00335A45" w:rsidRDefault="00865221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865221" w:rsidRPr="00335A45" w:rsidRDefault="00865221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865221" w:rsidRPr="00335A45" w:rsidRDefault="00865221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865221" w:rsidRPr="00335A45" w:rsidRDefault="00865221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865221" w:rsidRPr="00335A45" w:rsidRDefault="00865221" w:rsidP="00A841CC">
            <w:pPr>
              <w:ind w:right="-80"/>
              <w:jc w:val="both"/>
              <w:rPr>
                <w:lang w:val="ru-RU"/>
              </w:rPr>
            </w:pPr>
          </w:p>
          <w:p w:rsidR="00865221" w:rsidRPr="00335A45" w:rsidRDefault="00865221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заведующая аптекой.</w:t>
            </w:r>
          </w:p>
        </w:tc>
      </w:tr>
    </w:tbl>
    <w:p w:rsidR="00865221" w:rsidRPr="00335A45" w:rsidRDefault="00865221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865221" w:rsidRPr="00335A45" w:rsidRDefault="00865221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02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июля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08 часов 4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865221" w:rsidRPr="00335A45" w:rsidRDefault="00865221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865221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65221" w:rsidRPr="00335A45" w:rsidRDefault="0086522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65221" w:rsidRPr="00335A45" w:rsidRDefault="0086522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65221" w:rsidRPr="00335A45" w:rsidRDefault="0086522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65221" w:rsidRPr="00335A45" w:rsidRDefault="0086522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65221" w:rsidRPr="00335A45" w:rsidRDefault="0086522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865221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65221" w:rsidRPr="00335A45" w:rsidRDefault="00865221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65221" w:rsidRPr="00F44F0C" w:rsidRDefault="00865221" w:rsidP="00F44F0C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231 828.80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65221" w:rsidRPr="00335A45" w:rsidRDefault="00865221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65221" w:rsidRPr="007879DF" w:rsidRDefault="00865221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30.06.2020 11:13:20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65221" w:rsidRPr="00957C4E" w:rsidRDefault="00865221" w:rsidP="002B052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EA-51897</w:t>
            </w:r>
          </w:p>
        </w:tc>
      </w:tr>
      <w:tr w:rsidR="00865221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65221" w:rsidRPr="00335A45" w:rsidRDefault="00865221" w:rsidP="009B00D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65221" w:rsidRPr="00851422" w:rsidRDefault="00865221" w:rsidP="009B00D0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233 049.10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65221" w:rsidRPr="00335A45" w:rsidRDefault="00865221" w:rsidP="009B00D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65221" w:rsidRPr="007879DF" w:rsidRDefault="00865221" w:rsidP="009B00D0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30.06.2020 11:11:23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65221" w:rsidRPr="00957C4E" w:rsidRDefault="00865221" w:rsidP="009B00D0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EA-51867</w:t>
            </w:r>
          </w:p>
        </w:tc>
      </w:tr>
      <w:tr w:rsidR="00865221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65221" w:rsidRPr="00335A45" w:rsidRDefault="00865221" w:rsidP="009B00D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65221" w:rsidRPr="00696114" w:rsidRDefault="00865221" w:rsidP="00696114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236 710.00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65221" w:rsidRPr="00335A45" w:rsidRDefault="00865221" w:rsidP="009B00D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65221" w:rsidRPr="007879DF" w:rsidRDefault="00865221" w:rsidP="009B00D0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30.06.2020 11:05:11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65221" w:rsidRPr="00957C4E" w:rsidRDefault="00865221" w:rsidP="009B00D0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EA-51893</w:t>
            </w:r>
          </w:p>
        </w:tc>
      </w:tr>
      <w:tr w:rsidR="00865221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65221" w:rsidRPr="00335A45" w:rsidRDefault="00865221" w:rsidP="00556CC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65221" w:rsidRPr="00851422" w:rsidRDefault="00865221" w:rsidP="00851422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239 169.40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65221" w:rsidRPr="00335A45" w:rsidRDefault="00865221" w:rsidP="00556CCB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65221" w:rsidRPr="007879DF" w:rsidRDefault="00865221" w:rsidP="00556CCB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30.06.2020 11:04:04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65221" w:rsidRPr="00957C4E" w:rsidRDefault="00865221" w:rsidP="00556CCB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EA-51955</w:t>
            </w:r>
          </w:p>
        </w:tc>
      </w:tr>
    </w:tbl>
    <w:p w:rsidR="00865221" w:rsidRPr="00335A45" w:rsidRDefault="00865221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865221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865221" w:rsidRPr="00335A45" w:rsidRDefault="00865221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865221" w:rsidRPr="00335A45" w:rsidRDefault="00865221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65221" w:rsidRPr="00335A45" w:rsidRDefault="00865221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865221" w:rsidRPr="00335A45" w:rsidRDefault="00865221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5221" w:rsidRPr="00335A45" w:rsidRDefault="00865221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865221" w:rsidRPr="002146E4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865221" w:rsidRPr="00696114" w:rsidRDefault="00865221" w:rsidP="00FF7882">
            <w:pPr>
              <w:jc w:val="center"/>
              <w:rPr>
                <w:lang w:val="ru-RU"/>
              </w:rPr>
            </w:pPr>
            <w:r w:rsidRPr="00696114">
              <w:rPr>
                <w:lang w:val="ru-RU"/>
              </w:rPr>
              <w:t>EA-51897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65221" w:rsidRPr="003D7C43" w:rsidRDefault="00865221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8F1DC1">
              <w:rPr>
                <w:rFonts w:ascii="Roboto" w:hAnsi="Roboto" w:cs="Roboto"/>
                <w:color w:val="000000"/>
                <w:shd w:val="clear" w:color="auto" w:fill="FFFFFF"/>
              </w:rPr>
              <w:t>25.06.2020 15:21:03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5221" w:rsidRPr="00696114" w:rsidRDefault="00865221" w:rsidP="00696114">
            <w:pPr>
              <w:rPr>
                <w:lang w:val="ru-RU"/>
              </w:rPr>
            </w:pPr>
            <w:r w:rsidRPr="00696114">
              <w:rPr>
                <w:lang w:val="ru-RU"/>
              </w:rPr>
              <w:t>ОБЩЕСТВО С ОГРАНИЧЕННОЙ ОТВЕТСТВЕННОСТЬЮ "БИФАРМ"</w:t>
            </w:r>
          </w:p>
          <w:p w:rsidR="00865221" w:rsidRPr="00696114" w:rsidRDefault="00865221" w:rsidP="00696114">
            <w:pPr>
              <w:rPr>
                <w:lang w:val="ru-RU"/>
              </w:rPr>
            </w:pPr>
            <w:r w:rsidRPr="00696114">
              <w:rPr>
                <w:lang w:val="ru-RU"/>
              </w:rPr>
              <w:t>ИНН6166083490</w:t>
            </w:r>
          </w:p>
          <w:p w:rsidR="00865221" w:rsidRPr="00696114" w:rsidRDefault="00865221" w:rsidP="00696114">
            <w:pPr>
              <w:rPr>
                <w:lang w:val="ru-RU"/>
              </w:rPr>
            </w:pPr>
            <w:r w:rsidRPr="00696114">
              <w:rPr>
                <w:lang w:val="ru-RU"/>
              </w:rPr>
              <w:t>ОГРН1126193004486</w:t>
            </w:r>
          </w:p>
          <w:p w:rsidR="00865221" w:rsidRPr="00696114" w:rsidRDefault="00865221" w:rsidP="00696114">
            <w:pPr>
              <w:rPr>
                <w:lang w:val="ru-RU"/>
              </w:rPr>
            </w:pPr>
            <w:r w:rsidRPr="00696114">
              <w:rPr>
                <w:lang w:val="ru-RU"/>
              </w:rPr>
              <w:t>КПП616101001</w:t>
            </w:r>
          </w:p>
          <w:p w:rsidR="00865221" w:rsidRPr="00696114" w:rsidRDefault="00865221" w:rsidP="00696114">
            <w:pPr>
              <w:rPr>
                <w:lang w:val="ru-RU"/>
              </w:rPr>
            </w:pPr>
            <w:r w:rsidRPr="00696114">
              <w:rPr>
                <w:lang w:val="ru-RU"/>
              </w:rPr>
              <w:t>Место нахождения (жительства)</w:t>
            </w:r>
          </w:p>
          <w:p w:rsidR="00865221" w:rsidRPr="00696114" w:rsidRDefault="00865221" w:rsidP="00696114">
            <w:pPr>
              <w:rPr>
                <w:lang w:val="ru-RU"/>
              </w:rPr>
            </w:pPr>
            <w:r w:rsidRPr="00696114">
              <w:rPr>
                <w:lang w:val="ru-RU"/>
              </w:rPr>
              <w:t>344038, ОБЛ РОСТОВСКАЯ, Г РОСТОВ-НА-ДОНУ, ПР-КТ МИХАИЛА НАГИБИНА, 12/2, 1</w:t>
            </w:r>
          </w:p>
          <w:p w:rsidR="00865221" w:rsidRPr="00696114" w:rsidRDefault="00865221" w:rsidP="00696114">
            <w:pPr>
              <w:rPr>
                <w:lang w:val="ru-RU"/>
              </w:rPr>
            </w:pPr>
            <w:r w:rsidRPr="00696114">
              <w:rPr>
                <w:lang w:val="ru-RU"/>
              </w:rPr>
              <w:t>Почтовый адрес</w:t>
            </w:r>
          </w:p>
          <w:p w:rsidR="00865221" w:rsidRPr="00696114" w:rsidRDefault="00865221" w:rsidP="00696114">
            <w:pPr>
              <w:rPr>
                <w:lang w:val="ru-RU"/>
              </w:rPr>
            </w:pPr>
            <w:r w:rsidRPr="00696114">
              <w:rPr>
                <w:lang w:val="ru-RU"/>
              </w:rPr>
              <w:t>344038 г. Ростов-на-Дону, пр. М. Нагибина 12/2, ком. 1</w:t>
            </w:r>
          </w:p>
          <w:p w:rsidR="00865221" w:rsidRPr="00696114" w:rsidRDefault="00865221" w:rsidP="00696114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696114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865221" w:rsidRPr="00146D0E" w:rsidRDefault="00865221" w:rsidP="00237AD7">
            <w:pPr>
              <w:rPr>
                <w:lang w:val="ru-RU"/>
              </w:rPr>
            </w:pPr>
            <w:r w:rsidRPr="00696114">
              <w:rPr>
                <w:lang w:val="ru-RU"/>
              </w:rPr>
              <w:t>Телефон 78632431313</w:t>
            </w:r>
          </w:p>
        </w:tc>
      </w:tr>
      <w:tr w:rsidR="00865221" w:rsidRPr="00696114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865221" w:rsidRPr="00696114" w:rsidRDefault="00865221" w:rsidP="00FF7882">
            <w:pPr>
              <w:jc w:val="center"/>
              <w:rPr>
                <w:lang w:val="ru-RU"/>
              </w:rPr>
            </w:pPr>
            <w:r w:rsidRPr="00696114">
              <w:rPr>
                <w:lang w:val="ru-RU"/>
              </w:rPr>
              <w:t>EA-51867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65221" w:rsidRPr="00C941AF" w:rsidRDefault="00865221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8F1DC1">
              <w:rPr>
                <w:rFonts w:ascii="Roboto" w:hAnsi="Roboto" w:cs="Roboto"/>
                <w:color w:val="000000"/>
                <w:shd w:val="clear" w:color="auto" w:fill="F9F9F9"/>
              </w:rPr>
              <w:t>25.06.2020 12:47:11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5221" w:rsidRPr="00696114" w:rsidRDefault="00865221" w:rsidP="00696114">
            <w:pPr>
              <w:rPr>
                <w:lang w:val="ru-RU"/>
              </w:rPr>
            </w:pPr>
            <w:r w:rsidRPr="00696114">
              <w:rPr>
                <w:lang w:val="ru-RU"/>
              </w:rPr>
              <w:t>ОБЩЕСТВО С ОГРАНИЧЕННОЙ ОТВЕТСТВЕННОСТЬЮ "МЕДИЦИНСКАЯ КОМПАНИЯ ПОЛИМЕД"</w:t>
            </w:r>
          </w:p>
          <w:p w:rsidR="00865221" w:rsidRPr="00696114" w:rsidRDefault="00865221" w:rsidP="00696114">
            <w:pPr>
              <w:rPr>
                <w:lang w:val="ru-RU"/>
              </w:rPr>
            </w:pPr>
            <w:r w:rsidRPr="00696114">
              <w:rPr>
                <w:lang w:val="ru-RU"/>
              </w:rPr>
              <w:t>ИНН6162050380</w:t>
            </w:r>
          </w:p>
          <w:p w:rsidR="00865221" w:rsidRPr="00696114" w:rsidRDefault="00865221" w:rsidP="00696114">
            <w:pPr>
              <w:rPr>
                <w:lang w:val="ru-RU"/>
              </w:rPr>
            </w:pPr>
            <w:r w:rsidRPr="00696114">
              <w:rPr>
                <w:lang w:val="ru-RU"/>
              </w:rPr>
              <w:t>ОГРН1106194001110</w:t>
            </w:r>
          </w:p>
          <w:p w:rsidR="00865221" w:rsidRPr="00696114" w:rsidRDefault="00865221" w:rsidP="00696114">
            <w:pPr>
              <w:rPr>
                <w:lang w:val="ru-RU"/>
              </w:rPr>
            </w:pPr>
            <w:r w:rsidRPr="00696114">
              <w:rPr>
                <w:lang w:val="ru-RU"/>
              </w:rPr>
              <w:t>КПП616501001</w:t>
            </w:r>
          </w:p>
          <w:p w:rsidR="00865221" w:rsidRPr="00696114" w:rsidRDefault="00865221" w:rsidP="00696114">
            <w:pPr>
              <w:rPr>
                <w:lang w:val="ru-RU"/>
              </w:rPr>
            </w:pPr>
            <w:r w:rsidRPr="00696114">
              <w:rPr>
                <w:lang w:val="ru-RU"/>
              </w:rPr>
              <w:t>Место нахождения (жительства)</w:t>
            </w:r>
          </w:p>
          <w:p w:rsidR="00865221" w:rsidRPr="00696114" w:rsidRDefault="00865221" w:rsidP="00696114">
            <w:pPr>
              <w:rPr>
                <w:lang w:val="ru-RU"/>
              </w:rPr>
            </w:pPr>
            <w:r w:rsidRPr="00696114">
              <w:rPr>
                <w:lang w:val="ru-RU"/>
              </w:rPr>
              <w:t>344012, ОБЛ РОСТОВСКАЯ, Г РОСТОВ-НА-ДОНУ, УЛ ЮФИМЦЕВА, 17/18, Б, 5Ж</w:t>
            </w:r>
          </w:p>
          <w:p w:rsidR="00865221" w:rsidRPr="00696114" w:rsidRDefault="00865221" w:rsidP="00696114">
            <w:pPr>
              <w:rPr>
                <w:lang w:val="ru-RU"/>
              </w:rPr>
            </w:pPr>
            <w:r w:rsidRPr="00696114">
              <w:rPr>
                <w:lang w:val="ru-RU"/>
              </w:rPr>
              <w:t>Почтовый адрес</w:t>
            </w:r>
          </w:p>
          <w:p w:rsidR="00865221" w:rsidRPr="00696114" w:rsidRDefault="00865221" w:rsidP="00696114">
            <w:pPr>
              <w:rPr>
                <w:lang w:val="ru-RU"/>
              </w:rPr>
            </w:pPr>
            <w:r w:rsidRPr="00696114">
              <w:rPr>
                <w:lang w:val="ru-RU"/>
              </w:rPr>
              <w:t>344012, Ростовская область, г.Ростов-на-Дону, ул.Юфимцева,дом 17/18, литер «Б», комната 5Ж</w:t>
            </w:r>
          </w:p>
          <w:p w:rsidR="00865221" w:rsidRPr="00696114" w:rsidRDefault="00865221" w:rsidP="00696114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696114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865221" w:rsidRPr="00696114" w:rsidRDefault="00865221" w:rsidP="00696114">
            <w:pPr>
              <w:rPr>
                <w:lang w:val="ru-RU"/>
              </w:rPr>
            </w:pPr>
            <w:r w:rsidRPr="00696114">
              <w:rPr>
                <w:lang w:val="ru-RU"/>
              </w:rPr>
              <w:t>Лёза Юлия Сергеевна</w:t>
            </w:r>
          </w:p>
          <w:p w:rsidR="00865221" w:rsidRPr="00F44F0C" w:rsidRDefault="00865221" w:rsidP="00F44F0C">
            <w:pPr>
              <w:rPr>
                <w:lang w:val="ru-RU"/>
              </w:rPr>
            </w:pPr>
            <w:r w:rsidRPr="00696114">
              <w:rPr>
                <w:lang w:val="ru-RU"/>
              </w:rPr>
              <w:t>Телефон 78633030066</w:t>
            </w:r>
          </w:p>
        </w:tc>
      </w:tr>
      <w:tr w:rsidR="00865221" w:rsidRPr="007530EB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865221" w:rsidRPr="00696114" w:rsidRDefault="00865221" w:rsidP="00FF7882">
            <w:pPr>
              <w:jc w:val="center"/>
              <w:rPr>
                <w:lang w:val="ru-RU"/>
              </w:rPr>
            </w:pPr>
            <w:r w:rsidRPr="00696114">
              <w:rPr>
                <w:lang w:val="ru-RU"/>
              </w:rPr>
              <w:t>EA-51893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65221" w:rsidRPr="00C941AF" w:rsidRDefault="00865221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8F1DC1">
              <w:rPr>
                <w:rFonts w:ascii="Roboto" w:hAnsi="Roboto" w:cs="Roboto"/>
                <w:color w:val="000000"/>
                <w:shd w:val="clear" w:color="auto" w:fill="FFFFFF"/>
              </w:rPr>
              <w:t>25.06.2020 14:45:44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5221" w:rsidRPr="00BE0378" w:rsidRDefault="00865221" w:rsidP="00BE0378">
            <w:pPr>
              <w:rPr>
                <w:lang w:val="ru-RU"/>
              </w:rPr>
            </w:pPr>
            <w:r w:rsidRPr="00BE0378">
              <w:rPr>
                <w:lang w:val="ru-RU"/>
              </w:rPr>
              <w:t>ОБЩЕСТВО С ОГРАНИЧЕННОЙ ОТВЕТСТВЕННОСТЬЮ "МЕДСТАЙЛ"</w:t>
            </w:r>
          </w:p>
          <w:p w:rsidR="00865221" w:rsidRPr="00BE0378" w:rsidRDefault="00865221" w:rsidP="00BE0378">
            <w:pPr>
              <w:rPr>
                <w:lang w:val="ru-RU"/>
              </w:rPr>
            </w:pPr>
            <w:r w:rsidRPr="00BE0378">
              <w:rPr>
                <w:lang w:val="ru-RU"/>
              </w:rPr>
              <w:t>ИНН6102064981</w:t>
            </w:r>
          </w:p>
          <w:p w:rsidR="00865221" w:rsidRPr="00BE0378" w:rsidRDefault="00865221" w:rsidP="00BE0378">
            <w:pPr>
              <w:rPr>
                <w:lang w:val="ru-RU"/>
              </w:rPr>
            </w:pPr>
            <w:r w:rsidRPr="00BE0378">
              <w:rPr>
                <w:lang w:val="ru-RU"/>
              </w:rPr>
              <w:t>ОГРН1166196056872</w:t>
            </w:r>
          </w:p>
          <w:p w:rsidR="00865221" w:rsidRPr="00BE0378" w:rsidRDefault="00865221" w:rsidP="00BE0378">
            <w:pPr>
              <w:rPr>
                <w:lang w:val="ru-RU"/>
              </w:rPr>
            </w:pPr>
            <w:r w:rsidRPr="00BE0378">
              <w:rPr>
                <w:lang w:val="ru-RU"/>
              </w:rPr>
              <w:t>КПП610201001</w:t>
            </w:r>
          </w:p>
          <w:p w:rsidR="00865221" w:rsidRPr="00BE0378" w:rsidRDefault="00865221" w:rsidP="00BE0378">
            <w:pPr>
              <w:rPr>
                <w:lang w:val="ru-RU"/>
              </w:rPr>
            </w:pPr>
            <w:r w:rsidRPr="00BE0378">
              <w:rPr>
                <w:lang w:val="ru-RU"/>
              </w:rPr>
              <w:t>Место нахождения (жительства)</w:t>
            </w:r>
          </w:p>
          <w:p w:rsidR="00865221" w:rsidRPr="00BE0378" w:rsidRDefault="00865221" w:rsidP="00BE0378">
            <w:pPr>
              <w:rPr>
                <w:lang w:val="ru-RU"/>
              </w:rPr>
            </w:pPr>
            <w:r w:rsidRPr="00BE0378">
              <w:rPr>
                <w:lang w:val="ru-RU"/>
              </w:rPr>
              <w:t>346720, ОБЛ РОСТОВСКАЯ61, Г АКСАЙ, ПР-КТ ЛЕНИНА, ДОМ 43, КОМНАТА 8</w:t>
            </w:r>
          </w:p>
          <w:p w:rsidR="00865221" w:rsidRPr="00BE0378" w:rsidRDefault="00865221" w:rsidP="00BE0378">
            <w:pPr>
              <w:rPr>
                <w:lang w:val="ru-RU"/>
              </w:rPr>
            </w:pPr>
            <w:r w:rsidRPr="00BE0378">
              <w:rPr>
                <w:lang w:val="ru-RU"/>
              </w:rPr>
              <w:t>Почтовый адрес</w:t>
            </w:r>
          </w:p>
          <w:p w:rsidR="00865221" w:rsidRPr="00BE0378" w:rsidRDefault="00865221" w:rsidP="00BE0378">
            <w:pPr>
              <w:rPr>
                <w:lang w:val="ru-RU"/>
              </w:rPr>
            </w:pPr>
            <w:r w:rsidRPr="00BE0378">
              <w:rPr>
                <w:lang w:val="ru-RU"/>
              </w:rPr>
              <w:t>Ростовская область, г Ростов-на-Дону, Пролетарский район пр. 40-летия Победы дом №336</w:t>
            </w:r>
          </w:p>
          <w:p w:rsidR="00865221" w:rsidRDefault="00865221" w:rsidP="00BE0378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865221" w:rsidRPr="00BE0378" w:rsidRDefault="00865221" w:rsidP="00F44F0C">
            <w:pPr>
              <w:rPr>
                <w:lang w:val="ru-RU"/>
              </w:rPr>
            </w:pPr>
            <w:r>
              <w:t>Телефон 88632079192</w:t>
            </w:r>
          </w:p>
        </w:tc>
      </w:tr>
      <w:tr w:rsidR="00865221" w:rsidRPr="007530EB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865221" w:rsidRPr="00696114" w:rsidRDefault="00865221" w:rsidP="00FF7882">
            <w:pPr>
              <w:jc w:val="center"/>
              <w:rPr>
                <w:lang w:val="ru-RU"/>
              </w:rPr>
            </w:pPr>
            <w:r w:rsidRPr="00696114">
              <w:rPr>
                <w:lang w:val="ru-RU"/>
              </w:rPr>
              <w:t>EA-51955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65221" w:rsidRPr="00957C4E" w:rsidRDefault="00865221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8F1DC1">
              <w:rPr>
                <w:rFonts w:ascii="Roboto" w:hAnsi="Roboto" w:cs="Roboto"/>
                <w:color w:val="000000"/>
                <w:shd w:val="clear" w:color="auto" w:fill="FFFFFF"/>
              </w:rPr>
              <w:t>26.06.2020 07:50:49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5221" w:rsidRPr="00BE0378" w:rsidRDefault="00865221" w:rsidP="00BE0378">
            <w:pPr>
              <w:rPr>
                <w:lang w:val="ru-RU"/>
              </w:rPr>
            </w:pPr>
            <w:r w:rsidRPr="00BE0378">
              <w:rPr>
                <w:lang w:val="ru-RU"/>
              </w:rPr>
              <w:t>ОБЩЕСТВО С ОГРАНИЧЕННОЙ ОТВЕТСТВЕННОСТЬЮ "РАЙ"</w:t>
            </w:r>
          </w:p>
          <w:p w:rsidR="00865221" w:rsidRPr="00BE0378" w:rsidRDefault="00865221" w:rsidP="00BE0378">
            <w:pPr>
              <w:rPr>
                <w:lang w:val="ru-RU"/>
              </w:rPr>
            </w:pPr>
            <w:r w:rsidRPr="00BE0378">
              <w:rPr>
                <w:lang w:val="ru-RU"/>
              </w:rPr>
              <w:t>ИНН6829045090</w:t>
            </w:r>
          </w:p>
          <w:p w:rsidR="00865221" w:rsidRPr="00BE0378" w:rsidRDefault="00865221" w:rsidP="00BE0378">
            <w:pPr>
              <w:rPr>
                <w:lang w:val="ru-RU"/>
              </w:rPr>
            </w:pPr>
            <w:r w:rsidRPr="00BE0378">
              <w:rPr>
                <w:lang w:val="ru-RU"/>
              </w:rPr>
              <w:t>ОГРН1086829004987</w:t>
            </w:r>
          </w:p>
          <w:p w:rsidR="00865221" w:rsidRPr="00BE0378" w:rsidRDefault="00865221" w:rsidP="00BE0378">
            <w:pPr>
              <w:rPr>
                <w:lang w:val="ru-RU"/>
              </w:rPr>
            </w:pPr>
            <w:r w:rsidRPr="00BE0378">
              <w:rPr>
                <w:lang w:val="ru-RU"/>
              </w:rPr>
              <w:t>КПП682901001</w:t>
            </w:r>
          </w:p>
          <w:p w:rsidR="00865221" w:rsidRPr="00BE0378" w:rsidRDefault="00865221" w:rsidP="00BE0378">
            <w:pPr>
              <w:rPr>
                <w:lang w:val="ru-RU"/>
              </w:rPr>
            </w:pPr>
            <w:r w:rsidRPr="00BE0378">
              <w:rPr>
                <w:lang w:val="ru-RU"/>
              </w:rPr>
              <w:t>Место нахождения (жительства)</w:t>
            </w:r>
          </w:p>
          <w:p w:rsidR="00865221" w:rsidRPr="00BE0378" w:rsidRDefault="00865221" w:rsidP="00BE0378">
            <w:pPr>
              <w:rPr>
                <w:lang w:val="ru-RU"/>
              </w:rPr>
            </w:pPr>
            <w:r w:rsidRPr="00BE0378">
              <w:rPr>
                <w:lang w:val="ru-RU"/>
              </w:rPr>
              <w:t>392029, ОБЛ ТАМБОВСКАЯ, Г ТАМБОВ, УЛ БАСТИОННАЯ, ДОМ 23А,</w:t>
            </w:r>
          </w:p>
          <w:p w:rsidR="00865221" w:rsidRPr="00BE0378" w:rsidRDefault="00865221" w:rsidP="00BE0378">
            <w:pPr>
              <w:rPr>
                <w:lang w:val="ru-RU"/>
              </w:rPr>
            </w:pPr>
            <w:r w:rsidRPr="00BE0378">
              <w:rPr>
                <w:lang w:val="ru-RU"/>
              </w:rPr>
              <w:t>Почтовый адрес</w:t>
            </w:r>
          </w:p>
          <w:p w:rsidR="00865221" w:rsidRPr="00BE0378" w:rsidRDefault="00865221" w:rsidP="00BE0378">
            <w:pPr>
              <w:rPr>
                <w:lang w:val="ru-RU"/>
              </w:rPr>
            </w:pPr>
            <w:r w:rsidRPr="00BE0378">
              <w:rPr>
                <w:lang w:val="ru-RU"/>
              </w:rPr>
              <w:t>392029, г. Тамбов, ул. Бастионная 23А</w:t>
            </w:r>
          </w:p>
          <w:p w:rsidR="00865221" w:rsidRPr="00BE0378" w:rsidRDefault="00865221" w:rsidP="00BE0378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BE0378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865221" w:rsidRPr="00BE0378" w:rsidRDefault="00865221" w:rsidP="00BE0378">
            <w:pPr>
              <w:rPr>
                <w:lang w:val="ru-RU"/>
              </w:rPr>
            </w:pPr>
            <w:r w:rsidRPr="00BE0378">
              <w:rPr>
                <w:lang w:val="ru-RU"/>
              </w:rPr>
              <w:t>Исмаилов Рауф Гейдорович</w:t>
            </w:r>
          </w:p>
          <w:p w:rsidR="00865221" w:rsidRPr="00BE0378" w:rsidRDefault="00865221" w:rsidP="00762AC4">
            <w:pPr>
              <w:rPr>
                <w:lang w:val="ru-RU"/>
              </w:rPr>
            </w:pPr>
            <w:r>
              <w:t>Телефон 74752444919</w:t>
            </w:r>
          </w:p>
        </w:tc>
      </w:tr>
    </w:tbl>
    <w:p w:rsidR="00865221" w:rsidRPr="00335A45" w:rsidRDefault="00865221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865221" w:rsidRPr="00335A45" w:rsidRDefault="00865221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 w:rsidRPr="00696114">
        <w:rPr>
          <w:lang w:val="ru-RU"/>
        </w:rPr>
        <w:t>EA-51897</w:t>
      </w:r>
      <w:r w:rsidRPr="00335A45">
        <w:rPr>
          <w:lang w:val="ru-RU"/>
        </w:rPr>
        <w:t xml:space="preserve">- </w:t>
      </w:r>
      <w:r w:rsidRPr="00696114">
        <w:rPr>
          <w:lang w:val="ru-RU"/>
        </w:rPr>
        <w:t>ОБЩЕСТВО С ОГРАНИЧЕННОЙ ОТВЕТСТВЕННОСТЬЮ "БИФАРМ"</w:t>
      </w:r>
      <w:r w:rsidRPr="00335A45">
        <w:rPr>
          <w:lang w:val="ru-RU"/>
        </w:rPr>
        <w:t xml:space="preserve">, № </w:t>
      </w:r>
      <w:r w:rsidRPr="00696114">
        <w:rPr>
          <w:lang w:val="ru-RU"/>
        </w:rPr>
        <w:t>EA-51867</w:t>
      </w:r>
      <w:r w:rsidRPr="00335A45">
        <w:rPr>
          <w:lang w:val="ru-RU"/>
        </w:rPr>
        <w:t xml:space="preserve">- </w:t>
      </w:r>
      <w:r w:rsidRPr="00696114">
        <w:rPr>
          <w:lang w:val="ru-RU"/>
        </w:rPr>
        <w:t>ОБЩЕСТВО С ОГРАНИЧЕННОЙ ОТВЕТСТВЕННОСТЬЮ "МЕДИЦИНСКАЯ КОМПАНИЯ ПОЛИМЕД"</w:t>
      </w:r>
      <w:r>
        <w:rPr>
          <w:lang w:val="ru-RU"/>
        </w:rPr>
        <w:t xml:space="preserve">, </w:t>
      </w:r>
      <w:r w:rsidRPr="00335A45">
        <w:rPr>
          <w:lang w:val="ru-RU"/>
        </w:rPr>
        <w:t xml:space="preserve">№ </w:t>
      </w:r>
      <w:r w:rsidRPr="00696114">
        <w:rPr>
          <w:lang w:val="ru-RU"/>
        </w:rPr>
        <w:t>EA-51893</w:t>
      </w:r>
      <w:r w:rsidRPr="00335A45">
        <w:rPr>
          <w:lang w:val="ru-RU"/>
        </w:rPr>
        <w:t xml:space="preserve">- </w:t>
      </w:r>
      <w:r w:rsidRPr="00BE0378">
        <w:rPr>
          <w:lang w:val="ru-RU"/>
        </w:rPr>
        <w:t>ОБЩЕСТВО С ОГРАНИЧЕННОЙ ОТВЕТСТВЕННОСТЬЮ "МЕДСТАЙЛ"</w:t>
      </w:r>
      <w:r w:rsidRPr="00335A45">
        <w:rPr>
          <w:lang w:val="ru-RU"/>
        </w:rPr>
        <w:t xml:space="preserve">, № </w:t>
      </w:r>
      <w:r w:rsidRPr="00696114">
        <w:rPr>
          <w:lang w:val="ru-RU"/>
        </w:rPr>
        <w:t>EA-51955</w:t>
      </w:r>
      <w:r w:rsidRPr="00335A45">
        <w:rPr>
          <w:lang w:val="ru-RU"/>
        </w:rPr>
        <w:t xml:space="preserve">- </w:t>
      </w:r>
      <w:r w:rsidRPr="00BE0378">
        <w:rPr>
          <w:lang w:val="ru-RU"/>
        </w:rPr>
        <w:t>ОБЩЕСТВО С ОГРАНИЧЕННОЙ ОТВЕТСТВЕННОСТЬЮ "РАЙ"</w:t>
      </w:r>
      <w:r>
        <w:rPr>
          <w:lang w:val="ru-RU"/>
        </w:rPr>
        <w:t>.</w:t>
      </w:r>
    </w:p>
    <w:p w:rsidR="00865221" w:rsidRPr="00335A45" w:rsidRDefault="00865221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865221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865221" w:rsidRPr="00335A45" w:rsidRDefault="00865221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865221" w:rsidRPr="00335A45" w:rsidRDefault="00865221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865221" w:rsidRPr="00335A45">
        <w:trPr>
          <w:trHeight w:val="274"/>
        </w:trPr>
        <w:tc>
          <w:tcPr>
            <w:tcW w:w="2204" w:type="dxa"/>
            <w:vMerge/>
          </w:tcPr>
          <w:p w:rsidR="00865221" w:rsidRPr="00335A45" w:rsidRDefault="00865221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865221" w:rsidRPr="00335A45" w:rsidRDefault="00865221" w:rsidP="00AA4A97">
            <w:pPr>
              <w:jc w:val="center"/>
              <w:rPr>
                <w:lang w:val="ru-RU"/>
              </w:rPr>
            </w:pPr>
          </w:p>
          <w:p w:rsidR="00865221" w:rsidRPr="00335A45" w:rsidRDefault="00865221" w:rsidP="00AA4A9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865221" w:rsidRPr="00335A45" w:rsidRDefault="00865221" w:rsidP="00AA4A97">
            <w:pPr>
              <w:ind w:right="-21"/>
              <w:jc w:val="center"/>
              <w:rPr>
                <w:lang w:val="ru-RU"/>
              </w:rPr>
            </w:pPr>
          </w:p>
          <w:p w:rsidR="00865221" w:rsidRPr="00335A45" w:rsidRDefault="00865221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865221" w:rsidRPr="00335A45" w:rsidRDefault="00865221" w:rsidP="0056026D">
            <w:pPr>
              <w:jc w:val="center"/>
              <w:rPr>
                <w:lang w:val="ru-RU"/>
              </w:rPr>
            </w:pPr>
          </w:p>
          <w:p w:rsidR="00865221" w:rsidRPr="00335A45" w:rsidRDefault="00865221" w:rsidP="001B1EE5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865221" w:rsidRPr="00335A45" w:rsidRDefault="00865221" w:rsidP="00AA4A97">
            <w:pPr>
              <w:jc w:val="center"/>
              <w:rPr>
                <w:lang w:val="ru-RU"/>
              </w:rPr>
            </w:pPr>
          </w:p>
          <w:p w:rsidR="00865221" w:rsidRPr="00335A45" w:rsidRDefault="00865221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865221" w:rsidRPr="00335A45" w:rsidRDefault="00865221" w:rsidP="0056026D">
            <w:pPr>
              <w:jc w:val="center"/>
              <w:rPr>
                <w:lang w:val="ru-RU"/>
              </w:rPr>
            </w:pPr>
          </w:p>
          <w:p w:rsidR="00865221" w:rsidRPr="00335A45" w:rsidRDefault="00865221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865221" w:rsidRPr="002146E4">
        <w:trPr>
          <w:trHeight w:val="938"/>
        </w:trPr>
        <w:tc>
          <w:tcPr>
            <w:tcW w:w="2204" w:type="dxa"/>
            <w:vAlign w:val="center"/>
          </w:tcPr>
          <w:p w:rsidR="00865221" w:rsidRPr="00335A45" w:rsidRDefault="00865221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696114">
              <w:rPr>
                <w:lang w:val="ru-RU"/>
              </w:rPr>
              <w:t>EA-51897</w:t>
            </w:r>
            <w:r w:rsidRPr="00335A45">
              <w:rPr>
                <w:lang w:val="ru-RU"/>
              </w:rPr>
              <w:t xml:space="preserve">- </w:t>
            </w:r>
            <w:r w:rsidRPr="00696114">
              <w:rPr>
                <w:lang w:val="ru-RU"/>
              </w:rPr>
              <w:t>ОБЩЕСТВО С ОГРАНИЧЕННОЙ ОТВЕТСТВЕННОСТЬЮ "БИФАРМ"</w:t>
            </w:r>
          </w:p>
        </w:tc>
        <w:tc>
          <w:tcPr>
            <w:tcW w:w="1700" w:type="dxa"/>
          </w:tcPr>
          <w:p w:rsidR="00865221" w:rsidRPr="00335A45" w:rsidRDefault="00865221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65221" w:rsidRPr="00335A45" w:rsidRDefault="00865221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65221" w:rsidRPr="00335A45" w:rsidRDefault="00865221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865221" w:rsidRPr="00335A45" w:rsidRDefault="00865221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865221" w:rsidRPr="00335A45" w:rsidRDefault="00865221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865221" w:rsidRPr="002146E4">
        <w:trPr>
          <w:trHeight w:val="938"/>
        </w:trPr>
        <w:tc>
          <w:tcPr>
            <w:tcW w:w="2204" w:type="dxa"/>
            <w:vAlign w:val="center"/>
          </w:tcPr>
          <w:p w:rsidR="00865221" w:rsidRPr="00335A45" w:rsidRDefault="00865221" w:rsidP="009B00D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696114">
              <w:rPr>
                <w:lang w:val="ru-RU"/>
              </w:rPr>
              <w:t>EA-51867</w:t>
            </w:r>
            <w:r w:rsidRPr="00335A45">
              <w:rPr>
                <w:lang w:val="ru-RU"/>
              </w:rPr>
              <w:t xml:space="preserve">- </w:t>
            </w:r>
            <w:r w:rsidRPr="00696114">
              <w:rPr>
                <w:lang w:val="ru-RU"/>
              </w:rPr>
              <w:t>ОБЩЕСТВО С ОГРАНИЧЕННОЙ ОТВЕТСТВЕННОСТЬЮ "МЕДИЦИНСКАЯ КОМПАНИЯ ПОЛИМЕД"</w:t>
            </w:r>
          </w:p>
        </w:tc>
        <w:tc>
          <w:tcPr>
            <w:tcW w:w="1700" w:type="dxa"/>
          </w:tcPr>
          <w:p w:rsidR="00865221" w:rsidRPr="00335A45" w:rsidRDefault="00865221" w:rsidP="009B00D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65221" w:rsidRPr="00335A45" w:rsidRDefault="00865221" w:rsidP="009B00D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65221" w:rsidRPr="00335A45" w:rsidRDefault="00865221" w:rsidP="009B00D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865221" w:rsidRPr="00335A45" w:rsidRDefault="00865221" w:rsidP="009B00D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865221" w:rsidRPr="00335A45" w:rsidRDefault="00865221" w:rsidP="009B00D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865221" w:rsidRPr="002146E4">
        <w:trPr>
          <w:trHeight w:val="938"/>
        </w:trPr>
        <w:tc>
          <w:tcPr>
            <w:tcW w:w="2204" w:type="dxa"/>
            <w:vAlign w:val="center"/>
          </w:tcPr>
          <w:p w:rsidR="00865221" w:rsidRPr="00335A45" w:rsidRDefault="00865221" w:rsidP="009B00D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696114">
              <w:rPr>
                <w:lang w:val="ru-RU"/>
              </w:rPr>
              <w:t>EA-51893</w:t>
            </w:r>
            <w:r w:rsidRPr="00335A45">
              <w:rPr>
                <w:lang w:val="ru-RU"/>
              </w:rPr>
              <w:t xml:space="preserve">- </w:t>
            </w:r>
            <w:r w:rsidRPr="00BE0378">
              <w:rPr>
                <w:lang w:val="ru-RU"/>
              </w:rPr>
              <w:t>ОБЩЕСТВО С ОГРАНИЧЕННОЙ ОТВЕТСТВЕННОСТЬЮ "МЕДСТАЙЛ"</w:t>
            </w:r>
          </w:p>
        </w:tc>
        <w:tc>
          <w:tcPr>
            <w:tcW w:w="1700" w:type="dxa"/>
          </w:tcPr>
          <w:p w:rsidR="00865221" w:rsidRPr="00335A45" w:rsidRDefault="00865221" w:rsidP="009B00D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65221" w:rsidRPr="00335A45" w:rsidRDefault="00865221" w:rsidP="009B00D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65221" w:rsidRPr="00335A45" w:rsidRDefault="00865221" w:rsidP="009B00D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865221" w:rsidRPr="00335A45" w:rsidRDefault="00865221" w:rsidP="009B00D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865221" w:rsidRPr="00335A45" w:rsidRDefault="00865221" w:rsidP="009B00D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865221" w:rsidRPr="002146E4">
        <w:trPr>
          <w:trHeight w:val="938"/>
        </w:trPr>
        <w:tc>
          <w:tcPr>
            <w:tcW w:w="2204" w:type="dxa"/>
            <w:vAlign w:val="center"/>
          </w:tcPr>
          <w:p w:rsidR="00865221" w:rsidRPr="00335A45" w:rsidRDefault="00865221" w:rsidP="00556CCB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696114">
              <w:rPr>
                <w:lang w:val="ru-RU"/>
              </w:rPr>
              <w:t>EA-51955</w:t>
            </w:r>
            <w:r w:rsidRPr="00335A45">
              <w:rPr>
                <w:lang w:val="ru-RU"/>
              </w:rPr>
              <w:t xml:space="preserve">- </w:t>
            </w:r>
            <w:r w:rsidRPr="00BE0378">
              <w:rPr>
                <w:lang w:val="ru-RU"/>
              </w:rPr>
              <w:t>ОБЩЕСТВО С ОГРАНИЧЕННОЙ ОТВЕТСТВЕННОСТЬЮ "РАЙ"</w:t>
            </w:r>
          </w:p>
        </w:tc>
        <w:tc>
          <w:tcPr>
            <w:tcW w:w="1700" w:type="dxa"/>
          </w:tcPr>
          <w:p w:rsidR="00865221" w:rsidRPr="00335A45" w:rsidRDefault="00865221" w:rsidP="00556CCB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65221" w:rsidRPr="00335A45" w:rsidRDefault="00865221" w:rsidP="00556CCB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65221" w:rsidRPr="00335A45" w:rsidRDefault="00865221" w:rsidP="00556CCB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865221" w:rsidRPr="00335A45" w:rsidRDefault="00865221" w:rsidP="00556CCB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865221" w:rsidRPr="00335A45" w:rsidRDefault="00865221" w:rsidP="00556CCB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865221" w:rsidRPr="00335A45" w:rsidRDefault="00865221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FF07FE">
        <w:rPr>
          <w:lang w:val="ru-RU"/>
        </w:rPr>
        <w:t>Лекарственные препараты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696114">
        <w:rPr>
          <w:lang w:val="ru-RU"/>
        </w:rPr>
        <w:t>ОБЩЕСТВО С ОГРАНИЧЕННОЙ ОТВЕТСТВЕННОСТЬЮ "БИФАРМ"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BE0378">
        <w:rPr>
          <w:color w:val="000000"/>
          <w:lang w:val="ru-RU"/>
        </w:rPr>
        <w:t>231 828.80</w:t>
      </w:r>
      <w:r w:rsidRPr="00335A45">
        <w:rPr>
          <w:lang w:val="ru-RU"/>
        </w:rPr>
        <w:t xml:space="preserve"> рублей.  </w:t>
      </w:r>
    </w:p>
    <w:p w:rsidR="00865221" w:rsidRPr="00335A45" w:rsidRDefault="00865221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865221" w:rsidRPr="00335A45">
        <w:trPr>
          <w:trHeight w:val="206"/>
          <w:jc w:val="center"/>
        </w:trPr>
        <w:tc>
          <w:tcPr>
            <w:tcW w:w="7338" w:type="dxa"/>
          </w:tcPr>
          <w:p w:rsidR="00865221" w:rsidRPr="00335A45" w:rsidRDefault="0086522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65221" w:rsidRPr="00335A45" w:rsidRDefault="0086522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865221" w:rsidRPr="00335A45" w:rsidRDefault="0086522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65221" w:rsidRPr="00335A45" w:rsidRDefault="0086522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Просоленко Ю.А.</w:t>
            </w:r>
          </w:p>
          <w:p w:rsidR="00865221" w:rsidRPr="00335A45" w:rsidRDefault="0086522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865221" w:rsidRPr="00335A45">
        <w:trPr>
          <w:trHeight w:val="206"/>
          <w:jc w:val="center"/>
        </w:trPr>
        <w:tc>
          <w:tcPr>
            <w:tcW w:w="7338" w:type="dxa"/>
          </w:tcPr>
          <w:p w:rsidR="00865221" w:rsidRPr="00335A45" w:rsidRDefault="00865221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65221" w:rsidRPr="00335A45" w:rsidRDefault="00865221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865221" w:rsidRPr="00335A45" w:rsidRDefault="0086522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865221" w:rsidRPr="00335A45" w:rsidRDefault="0086522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65221" w:rsidRPr="00335A45" w:rsidRDefault="0086522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Костюк Н.В.</w:t>
            </w:r>
          </w:p>
          <w:p w:rsidR="00865221" w:rsidRPr="00335A45" w:rsidRDefault="0086522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65221" w:rsidRPr="00335A45" w:rsidRDefault="0086522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865221" w:rsidRPr="00335A45" w:rsidRDefault="0086522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865221" w:rsidRPr="00335A45">
        <w:trPr>
          <w:trHeight w:val="206"/>
          <w:jc w:val="center"/>
        </w:trPr>
        <w:tc>
          <w:tcPr>
            <w:tcW w:w="7338" w:type="dxa"/>
          </w:tcPr>
          <w:p w:rsidR="00865221" w:rsidRPr="00335A45" w:rsidRDefault="00865221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865221" w:rsidRPr="00335A45" w:rsidRDefault="00865221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865221" w:rsidRPr="00335A45" w:rsidRDefault="00865221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865221" w:rsidRPr="00335A45" w:rsidRDefault="00865221" w:rsidP="006465AE">
      <w:pPr>
        <w:jc w:val="both"/>
        <w:rPr>
          <w:lang w:val="ru-RU" w:eastAsia="ru-RU"/>
        </w:rPr>
      </w:pPr>
    </w:p>
    <w:sectPr w:rsidR="00865221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5221" w:rsidRDefault="00865221">
      <w:r>
        <w:separator/>
      </w:r>
    </w:p>
  </w:endnote>
  <w:endnote w:type="continuationSeparator" w:id="1">
    <w:p w:rsidR="00865221" w:rsidRDefault="008652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5221" w:rsidRDefault="00865221">
      <w:r>
        <w:separator/>
      </w:r>
    </w:p>
  </w:footnote>
  <w:footnote w:type="continuationSeparator" w:id="1">
    <w:p w:rsidR="00865221" w:rsidRDefault="0086522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5221" w:rsidRDefault="00865221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865221" w:rsidRDefault="0086522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127B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BC5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3344"/>
    <w:rsid w:val="001037BF"/>
    <w:rsid w:val="00103C73"/>
    <w:rsid w:val="001042CA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462"/>
    <w:rsid w:val="00146D0E"/>
    <w:rsid w:val="00146D8A"/>
    <w:rsid w:val="00147A46"/>
    <w:rsid w:val="00147ADE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78B4"/>
    <w:rsid w:val="001710D8"/>
    <w:rsid w:val="00171E7F"/>
    <w:rsid w:val="0017237A"/>
    <w:rsid w:val="00172690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855"/>
    <w:rsid w:val="00195C70"/>
    <w:rsid w:val="001960FA"/>
    <w:rsid w:val="001978FE"/>
    <w:rsid w:val="00197E5A"/>
    <w:rsid w:val="001A03BE"/>
    <w:rsid w:val="001A10A2"/>
    <w:rsid w:val="001A26B3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3EBD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610C"/>
    <w:rsid w:val="00216B60"/>
    <w:rsid w:val="00217D58"/>
    <w:rsid w:val="00220101"/>
    <w:rsid w:val="00220981"/>
    <w:rsid w:val="00221205"/>
    <w:rsid w:val="00221558"/>
    <w:rsid w:val="002230CC"/>
    <w:rsid w:val="002243BE"/>
    <w:rsid w:val="0022472C"/>
    <w:rsid w:val="002265D4"/>
    <w:rsid w:val="0022686D"/>
    <w:rsid w:val="00226F92"/>
    <w:rsid w:val="00226FCB"/>
    <w:rsid w:val="002300F6"/>
    <w:rsid w:val="00231417"/>
    <w:rsid w:val="002321B5"/>
    <w:rsid w:val="00232C76"/>
    <w:rsid w:val="00237AD7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688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79B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043C"/>
    <w:rsid w:val="0036125D"/>
    <w:rsid w:val="00361411"/>
    <w:rsid w:val="00361867"/>
    <w:rsid w:val="00361A97"/>
    <w:rsid w:val="003620EC"/>
    <w:rsid w:val="003643C0"/>
    <w:rsid w:val="003649A3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6012"/>
    <w:rsid w:val="003B66E0"/>
    <w:rsid w:val="003B6A84"/>
    <w:rsid w:val="003C0388"/>
    <w:rsid w:val="003C1234"/>
    <w:rsid w:val="003C12BF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716A"/>
    <w:rsid w:val="00427929"/>
    <w:rsid w:val="00427C41"/>
    <w:rsid w:val="004337CF"/>
    <w:rsid w:val="004359C3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46DAC"/>
    <w:rsid w:val="00450BF6"/>
    <w:rsid w:val="00451AE0"/>
    <w:rsid w:val="00451B64"/>
    <w:rsid w:val="00451C33"/>
    <w:rsid w:val="00451D8E"/>
    <w:rsid w:val="00452558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7DBF"/>
    <w:rsid w:val="00481189"/>
    <w:rsid w:val="00481C53"/>
    <w:rsid w:val="00482BE4"/>
    <w:rsid w:val="004830C6"/>
    <w:rsid w:val="00483DD7"/>
    <w:rsid w:val="00483F4F"/>
    <w:rsid w:val="00484036"/>
    <w:rsid w:val="004848D4"/>
    <w:rsid w:val="00484E12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E81"/>
    <w:rsid w:val="004A1ADE"/>
    <w:rsid w:val="004A30DD"/>
    <w:rsid w:val="004A340A"/>
    <w:rsid w:val="004A39A7"/>
    <w:rsid w:val="004A4569"/>
    <w:rsid w:val="004A45D1"/>
    <w:rsid w:val="004A4B6D"/>
    <w:rsid w:val="004A63C6"/>
    <w:rsid w:val="004A7DB1"/>
    <w:rsid w:val="004B1DEB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0F30"/>
    <w:rsid w:val="0061108D"/>
    <w:rsid w:val="00613469"/>
    <w:rsid w:val="00614FC6"/>
    <w:rsid w:val="00615B50"/>
    <w:rsid w:val="00616DFB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C6F"/>
    <w:rsid w:val="00702D14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406"/>
    <w:rsid w:val="007447DD"/>
    <w:rsid w:val="00745D77"/>
    <w:rsid w:val="00746569"/>
    <w:rsid w:val="00746B92"/>
    <w:rsid w:val="00747D3C"/>
    <w:rsid w:val="00750289"/>
    <w:rsid w:val="00750CAD"/>
    <w:rsid w:val="007520F3"/>
    <w:rsid w:val="007530EB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375B"/>
    <w:rsid w:val="00775B72"/>
    <w:rsid w:val="00775C3B"/>
    <w:rsid w:val="00775EEC"/>
    <w:rsid w:val="00776796"/>
    <w:rsid w:val="00776A8D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879DF"/>
    <w:rsid w:val="00790C9E"/>
    <w:rsid w:val="007934F5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445"/>
    <w:rsid w:val="007A29FB"/>
    <w:rsid w:val="007A2B93"/>
    <w:rsid w:val="007A2CFA"/>
    <w:rsid w:val="007A2D6A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E07"/>
    <w:rsid w:val="007F02A8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97F"/>
    <w:rsid w:val="00821B7F"/>
    <w:rsid w:val="00822A1D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7D1A"/>
    <w:rsid w:val="00851035"/>
    <w:rsid w:val="00851088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5221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6FF7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DC1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521C"/>
    <w:rsid w:val="0093560F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5445"/>
    <w:rsid w:val="00956689"/>
    <w:rsid w:val="00956E1A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76B1"/>
    <w:rsid w:val="00977D57"/>
    <w:rsid w:val="00977F2F"/>
    <w:rsid w:val="009809C3"/>
    <w:rsid w:val="00981AF6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D2"/>
    <w:rsid w:val="009B00D0"/>
    <w:rsid w:val="009B1330"/>
    <w:rsid w:val="009B1DDD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43B2"/>
    <w:rsid w:val="009C5896"/>
    <w:rsid w:val="009C5A82"/>
    <w:rsid w:val="009C66D2"/>
    <w:rsid w:val="009C69AB"/>
    <w:rsid w:val="009C7DAD"/>
    <w:rsid w:val="009D0182"/>
    <w:rsid w:val="009D0D25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E07A4"/>
    <w:rsid w:val="009E19E3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4B7"/>
    <w:rsid w:val="00A37FF7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4FCB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37D9A"/>
    <w:rsid w:val="00C40883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7AC8"/>
    <w:rsid w:val="00C502CE"/>
    <w:rsid w:val="00C50D29"/>
    <w:rsid w:val="00C50EB9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5216"/>
    <w:rsid w:val="00D157E6"/>
    <w:rsid w:val="00D15993"/>
    <w:rsid w:val="00D16858"/>
    <w:rsid w:val="00D2017E"/>
    <w:rsid w:val="00D20EFF"/>
    <w:rsid w:val="00D23C8C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960"/>
    <w:rsid w:val="00D71C50"/>
    <w:rsid w:val="00D72EAB"/>
    <w:rsid w:val="00D73638"/>
    <w:rsid w:val="00D73D35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2CD8"/>
    <w:rsid w:val="00DA5BE6"/>
    <w:rsid w:val="00DA6B08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7796"/>
    <w:rsid w:val="00DC16AE"/>
    <w:rsid w:val="00DC3059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DF3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32BF"/>
    <w:rsid w:val="00E2348B"/>
    <w:rsid w:val="00E240F8"/>
    <w:rsid w:val="00E25145"/>
    <w:rsid w:val="00E25F9C"/>
    <w:rsid w:val="00E2609F"/>
    <w:rsid w:val="00E273F0"/>
    <w:rsid w:val="00E30071"/>
    <w:rsid w:val="00E32286"/>
    <w:rsid w:val="00E33E43"/>
    <w:rsid w:val="00E342A5"/>
    <w:rsid w:val="00E35CDE"/>
    <w:rsid w:val="00E35F4D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38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5478"/>
    <w:rsid w:val="00EC6A40"/>
    <w:rsid w:val="00EC6BAF"/>
    <w:rsid w:val="00EC7101"/>
    <w:rsid w:val="00EC761A"/>
    <w:rsid w:val="00ED05CB"/>
    <w:rsid w:val="00ED176F"/>
    <w:rsid w:val="00ED1794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42FC"/>
    <w:rsid w:val="00F2444D"/>
    <w:rsid w:val="00F24D32"/>
    <w:rsid w:val="00F25ED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0161"/>
    <w:rsid w:val="00FB4371"/>
    <w:rsid w:val="00FB44B9"/>
    <w:rsid w:val="00FB45AA"/>
    <w:rsid w:val="00FB4C2E"/>
    <w:rsid w:val="00FB59BB"/>
    <w:rsid w:val="00FB60F1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5879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8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7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879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79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80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87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80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79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879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80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79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879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79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79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879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80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80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880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80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80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88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80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79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880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79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79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880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80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80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880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80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79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88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79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5880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8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80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879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7968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7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80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880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80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79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5880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5880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58800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879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7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7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79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5879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7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7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79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5879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79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79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7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7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79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5879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7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79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5879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7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7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7985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87976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45879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79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5879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879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7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79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7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7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7987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87987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45879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79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5879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879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7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7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7977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8798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45879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79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5879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879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7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79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5879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7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7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79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879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79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79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879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79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79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879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7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7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7973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87979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45879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79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5879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879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7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7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79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5879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7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7981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87976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45879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79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5879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879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7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79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79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879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5879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79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79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879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7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7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7977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87982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45879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79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5879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879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7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7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7979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87987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45879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7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5879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879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7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7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7984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87976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45879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79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5879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879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7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7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7983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87978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45879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79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5879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879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7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7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7976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87988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45879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79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5879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879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7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79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7980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87987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45879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79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5879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879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7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79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7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7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7979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87975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45879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7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5879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879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7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7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7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879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79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79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879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79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879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79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79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879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79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79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879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7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7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79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5879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7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7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79904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87989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45879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79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5879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5879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58799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5879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879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7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7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79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879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79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7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879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79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79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879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79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79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879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79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7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879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79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79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879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79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79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879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79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79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879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7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7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879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79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79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879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7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79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879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79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79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879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7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79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879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79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79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879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7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7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7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879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79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79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879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7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79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79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879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79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79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879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7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7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79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879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79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79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879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7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79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879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879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7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7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79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879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879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7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7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79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879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79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79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879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8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79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879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880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7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8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8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880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80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79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880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8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80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880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880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7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8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80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880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880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8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80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880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880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8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80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880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880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8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80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880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80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80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880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8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80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880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880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8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80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880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80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80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880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8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80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880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80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80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880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8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80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880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880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8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80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880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880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8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80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879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79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80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879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80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5879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79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79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879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79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79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880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79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79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880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80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80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880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80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80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880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79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80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880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80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80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880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79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79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880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79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80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880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79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80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880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10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7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80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880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80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79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5879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58801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58796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880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7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7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879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79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80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879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80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79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879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79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80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880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80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7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880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79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79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880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79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80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880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79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79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880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79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80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880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79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880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79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5880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80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80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880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80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79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880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7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8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879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79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79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879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80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79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879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80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80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879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79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5879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79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79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879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80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79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879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80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80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880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79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80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880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79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80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880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80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79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880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79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80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5880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80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79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880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8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8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880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5880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880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8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80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880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80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80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880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80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80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880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80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880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880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1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1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1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1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1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1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1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1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1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1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1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2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2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2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2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2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2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0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2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2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2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2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2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2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2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2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2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2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2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2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2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2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2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2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2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2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2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2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2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2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2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2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2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2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2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2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2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2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2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2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2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2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2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2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2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2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2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2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2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2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2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3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3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3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3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3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3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3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3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3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3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3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3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3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3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3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3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3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3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3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3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3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3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3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3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3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3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3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3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3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3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3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3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3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3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3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3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3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3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3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80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3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</TotalTime>
  <Pages>4</Pages>
  <Words>1505</Words>
  <Characters>8579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2020-06-23T08:00:00Z</cp:lastPrinted>
  <dcterms:created xsi:type="dcterms:W3CDTF">2020-07-02T06:26:00Z</dcterms:created>
  <dcterms:modified xsi:type="dcterms:W3CDTF">2020-07-02T06:39:00Z</dcterms:modified>
</cp:coreProperties>
</file>