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E15" w:rsidRPr="00757343" w:rsidRDefault="00461E15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7375B">
        <w:rPr>
          <w:b/>
          <w:bCs/>
          <w:lang w:val="ru-RU"/>
        </w:rPr>
        <w:t>0318300120820000</w:t>
      </w:r>
      <w:r>
        <w:rPr>
          <w:b/>
          <w:bCs/>
          <w:lang w:val="ru-RU"/>
        </w:rPr>
        <w:t>183</w:t>
      </w:r>
    </w:p>
    <w:p w:rsidR="00461E15" w:rsidRPr="00A001CE" w:rsidRDefault="00461E15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461E15" w:rsidRPr="00A001CE" w:rsidRDefault="00461E15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461E15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1E15" w:rsidRPr="00A001CE" w:rsidRDefault="00461E15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1E15" w:rsidRPr="00A001CE" w:rsidRDefault="00461E15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июля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461E15" w:rsidRDefault="00461E15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461E15" w:rsidRPr="0077375B" w:rsidRDefault="00461E15" w:rsidP="0058086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58086E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58086E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461E15" w:rsidRPr="0077375B" w:rsidRDefault="00461E15" w:rsidP="0058086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CF7D2E">
        <w:rPr>
          <w:lang w:val="ru-RU"/>
        </w:rPr>
        <w:t>МНН Эноксапарин натрия</w:t>
      </w:r>
      <w:r w:rsidRPr="0077375B">
        <w:rPr>
          <w:lang w:val="ru-RU"/>
        </w:rPr>
        <w:t xml:space="preserve">».  </w:t>
      </w:r>
    </w:p>
    <w:p w:rsidR="00461E15" w:rsidRPr="00CF7D2E" w:rsidRDefault="00461E15" w:rsidP="0058086E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CF7D2E">
        <w:rPr>
          <w:color w:val="000000"/>
          <w:lang w:val="ru-RU"/>
        </w:rPr>
        <w:t>203234901331923490100102290012120244</w:t>
      </w:r>
    </w:p>
    <w:p w:rsidR="00461E15" w:rsidRPr="0077375B" w:rsidRDefault="00461E15" w:rsidP="0058086E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236412</w:t>
      </w:r>
      <w:r w:rsidRPr="0077375B">
        <w:rPr>
          <w:lang w:val="ru-RU"/>
        </w:rPr>
        <w:t xml:space="preserve"> руб. </w:t>
      </w:r>
      <w:r>
        <w:rPr>
          <w:lang w:val="ru-RU"/>
        </w:rPr>
        <w:t>80</w:t>
      </w:r>
      <w:r w:rsidRPr="0077375B">
        <w:rPr>
          <w:lang w:val="ru-RU"/>
        </w:rPr>
        <w:t xml:space="preserve"> коп. (</w:t>
      </w:r>
      <w:r>
        <w:rPr>
          <w:lang w:val="ru-RU"/>
        </w:rPr>
        <w:t>двести тридцать шесть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четыреста двенадцать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80 </w:t>
      </w:r>
      <w:r w:rsidRPr="0077375B">
        <w:rPr>
          <w:lang w:val="ru-RU"/>
        </w:rPr>
        <w:t>копеек).</w:t>
      </w:r>
    </w:p>
    <w:p w:rsidR="00461E15" w:rsidRPr="0077375B" w:rsidRDefault="00461E15" w:rsidP="0058086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42551C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77375B">
        <w:rPr>
          <w:lang w:val="ru-RU"/>
        </w:rPr>
        <w:t>.</w:t>
      </w:r>
    </w:p>
    <w:p w:rsidR="00461E15" w:rsidRPr="00CF7D2E" w:rsidRDefault="00461E15" w:rsidP="0058086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CF7D2E">
        <w:rPr>
          <w:lang w:val="ru-RU"/>
        </w:rPr>
        <w:t>филиал «Аптека № 3» ГУП КК «Кубаньфармация», Россия, Краснодарский край, г. Славянск-на-Кубани, ул. Отдельская, 326/2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CF7D2E">
        <w:rPr>
          <w:lang w:val="ru-RU"/>
        </w:rPr>
        <w:t>оставщик производит поставку медицинской продукции в течении 10 календарных дней от даты заключения контракта</w:t>
      </w:r>
    </w:p>
    <w:p w:rsidR="00461E15" w:rsidRPr="0077375B" w:rsidRDefault="00461E15" w:rsidP="0058086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CF7D2E">
        <w:rPr>
          <w:lang w:val="ru-RU"/>
        </w:rPr>
        <w:t>Внебюджетные фонды (средства фонда социального страхования на оплату медицинской помощи женщинам в период беременности) 2020 года.</w:t>
      </w:r>
    </w:p>
    <w:p w:rsidR="00461E15" w:rsidRPr="0077375B" w:rsidRDefault="00461E15" w:rsidP="0058086E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461E15" w:rsidRPr="0077375B" w:rsidRDefault="00461E15" w:rsidP="0058086E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461E15" w:rsidRPr="0077375B" w:rsidRDefault="00461E15" w:rsidP="0058086E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CF7D2E">
        <w:rPr>
          <w:color w:val="000000"/>
          <w:sz w:val="24"/>
          <w:szCs w:val="24"/>
        </w:rPr>
        <w:t>23.06.2020 13:49</w:t>
      </w:r>
      <w:r w:rsidRPr="0077375B">
        <w:rPr>
          <w:sz w:val="24"/>
          <w:szCs w:val="24"/>
        </w:rPr>
        <w:t xml:space="preserve"> (московское время).</w:t>
      </w:r>
    </w:p>
    <w:p w:rsidR="00461E15" w:rsidRPr="0077375B" w:rsidRDefault="00461E15" w:rsidP="0058086E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461E15" w:rsidRPr="00A001CE">
        <w:trPr>
          <w:jc w:val="center"/>
        </w:trPr>
        <w:tc>
          <w:tcPr>
            <w:tcW w:w="9828" w:type="dxa"/>
            <w:gridSpan w:val="5"/>
          </w:tcPr>
          <w:p w:rsidR="00461E15" w:rsidRPr="00A001CE" w:rsidRDefault="00461E15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461E15" w:rsidRPr="000D6CDB">
        <w:trPr>
          <w:jc w:val="center"/>
        </w:trPr>
        <w:tc>
          <w:tcPr>
            <w:tcW w:w="2820" w:type="dxa"/>
          </w:tcPr>
          <w:p w:rsidR="00461E15" w:rsidRPr="00A001CE" w:rsidRDefault="00461E15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461E15" w:rsidRPr="00A001CE" w:rsidRDefault="00461E15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461E15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461E15" w:rsidRPr="00A001CE" w:rsidRDefault="00461E15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461E15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461E15" w:rsidRPr="00A001CE" w:rsidRDefault="00461E15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461E15" w:rsidRPr="00A001CE" w:rsidRDefault="00461E15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461E15" w:rsidRPr="00A001CE">
        <w:trPr>
          <w:jc w:val="center"/>
        </w:trPr>
        <w:tc>
          <w:tcPr>
            <w:tcW w:w="9828" w:type="dxa"/>
            <w:gridSpan w:val="5"/>
          </w:tcPr>
          <w:p w:rsidR="00461E15" w:rsidRPr="00A001CE" w:rsidRDefault="00461E15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461E15" w:rsidRPr="000D6CDB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461E15" w:rsidRPr="00A001CE" w:rsidRDefault="00461E15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461E15" w:rsidRPr="00A001CE" w:rsidRDefault="00461E15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461E15" w:rsidRPr="00A001CE" w:rsidRDefault="00461E15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461E15" w:rsidRPr="00A001CE" w:rsidRDefault="00461E15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461E15" w:rsidRPr="00A001CE" w:rsidRDefault="00461E15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461E15" w:rsidRPr="00A001CE" w:rsidRDefault="00461E15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461E15" w:rsidRPr="00A001CE" w:rsidRDefault="00461E15" w:rsidP="00B52A02">
            <w:pPr>
              <w:ind w:right="-80"/>
              <w:jc w:val="both"/>
              <w:rPr>
                <w:lang w:val="ru-RU"/>
              </w:rPr>
            </w:pPr>
          </w:p>
          <w:p w:rsidR="00461E15" w:rsidRPr="00A001CE" w:rsidRDefault="00461E15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461E15" w:rsidRPr="00A001CE" w:rsidRDefault="00461E15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461E15" w:rsidRPr="00A001CE" w:rsidRDefault="00461E15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15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461E15" w:rsidRPr="00A001CE" w:rsidRDefault="00461E15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461E15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1E15" w:rsidRPr="00A001CE" w:rsidRDefault="00461E1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1E15" w:rsidRPr="00A001CE" w:rsidRDefault="00461E1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1E15" w:rsidRPr="00A001CE" w:rsidRDefault="00461E1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1E15" w:rsidRPr="00A001CE" w:rsidRDefault="00461E1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1E15" w:rsidRPr="00A001CE" w:rsidRDefault="00461E1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461E15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1E15" w:rsidRPr="00A001CE" w:rsidRDefault="00461E15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1E15" w:rsidRPr="0058086E" w:rsidRDefault="00461E15" w:rsidP="0058086E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235 230.74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1E15" w:rsidRPr="00A001CE" w:rsidRDefault="00461E15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1E15" w:rsidRPr="00A001CE" w:rsidRDefault="00461E15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06.07.2020 11:32:13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1E15" w:rsidRPr="00A001CE" w:rsidRDefault="00461E15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EA-52253</w:t>
            </w:r>
          </w:p>
        </w:tc>
      </w:tr>
    </w:tbl>
    <w:p w:rsidR="00461E15" w:rsidRPr="00A001CE" w:rsidRDefault="00461E15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CF7D2E">
        <w:rPr>
          <w:rFonts w:ascii="Roboto" w:hAnsi="Roboto" w:cs="Roboto"/>
          <w:color w:val="000000"/>
          <w:shd w:val="clear" w:color="auto" w:fill="FFFFFF"/>
        </w:rPr>
        <w:t>EA</w:t>
      </w:r>
      <w:r w:rsidRPr="0058086E">
        <w:rPr>
          <w:rFonts w:ascii="Roboto" w:hAnsi="Roboto" w:cs="Roboto"/>
          <w:color w:val="000000"/>
          <w:shd w:val="clear" w:color="auto" w:fill="FFFFFF"/>
          <w:lang w:val="ru-RU"/>
        </w:rPr>
        <w:t>-52244</w:t>
      </w:r>
      <w:r>
        <w:rPr>
          <w:color w:val="000000"/>
          <w:shd w:val="clear" w:color="auto" w:fill="F9F9F9"/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461E15" w:rsidRPr="00A001CE" w:rsidRDefault="00461E15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461E15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61E15" w:rsidRPr="00A001CE" w:rsidRDefault="00461E1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461E15" w:rsidRPr="00A001CE" w:rsidRDefault="00461E1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61E15" w:rsidRPr="00A001CE" w:rsidRDefault="00461E1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461E15" w:rsidRPr="00A001CE" w:rsidRDefault="00461E1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61E15" w:rsidRPr="00A001CE" w:rsidRDefault="00461E1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461E15" w:rsidRPr="0064173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61E15" w:rsidRPr="00B27948" w:rsidRDefault="00461E15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EA-52253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61E15" w:rsidRPr="00320C96" w:rsidRDefault="00461E15" w:rsidP="00FE5198">
            <w:pPr>
              <w:jc w:val="center"/>
            </w:pPr>
            <w:r w:rsidRPr="00CF7D2E">
              <w:rPr>
                <w:rFonts w:ascii="Roboto" w:hAnsi="Roboto" w:cs="Roboto"/>
                <w:color w:val="000000"/>
                <w:shd w:val="clear" w:color="auto" w:fill="FFFFFF"/>
              </w:rPr>
              <w:t>30.06.2020 17:19:42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1E15" w:rsidRPr="0058086E" w:rsidRDefault="00461E15" w:rsidP="0058086E">
            <w:pPr>
              <w:rPr>
                <w:lang w:val="ru-RU"/>
              </w:rPr>
            </w:pPr>
            <w:r w:rsidRPr="0058086E">
              <w:rPr>
                <w:lang w:val="ru-RU"/>
              </w:rPr>
              <w:t>ОБЩЕСТВО С ОГРАНИЧЕННОЙ ОТВЕТСТВЕННОСТЬЮ "ФАРМСЕРВИС"</w:t>
            </w:r>
          </w:p>
          <w:p w:rsidR="00461E15" w:rsidRPr="0058086E" w:rsidRDefault="00461E15" w:rsidP="0058086E">
            <w:pPr>
              <w:rPr>
                <w:lang w:val="ru-RU"/>
              </w:rPr>
            </w:pPr>
            <w:r w:rsidRPr="0058086E">
              <w:rPr>
                <w:lang w:val="ru-RU"/>
              </w:rPr>
              <w:t>ИНН2312178145</w:t>
            </w:r>
          </w:p>
          <w:p w:rsidR="00461E15" w:rsidRPr="0058086E" w:rsidRDefault="00461E15" w:rsidP="0058086E">
            <w:pPr>
              <w:rPr>
                <w:lang w:val="ru-RU"/>
              </w:rPr>
            </w:pPr>
            <w:r w:rsidRPr="0058086E">
              <w:rPr>
                <w:lang w:val="ru-RU"/>
              </w:rPr>
              <w:t>ОГРН1112312000393</w:t>
            </w:r>
          </w:p>
          <w:p w:rsidR="00461E15" w:rsidRPr="0058086E" w:rsidRDefault="00461E15" w:rsidP="0058086E">
            <w:pPr>
              <w:rPr>
                <w:lang w:val="ru-RU"/>
              </w:rPr>
            </w:pPr>
            <w:r w:rsidRPr="0058086E">
              <w:rPr>
                <w:lang w:val="ru-RU"/>
              </w:rPr>
              <w:t>КПП231201001</w:t>
            </w:r>
          </w:p>
          <w:p w:rsidR="00461E15" w:rsidRPr="0058086E" w:rsidRDefault="00461E15" w:rsidP="0058086E">
            <w:pPr>
              <w:rPr>
                <w:lang w:val="ru-RU"/>
              </w:rPr>
            </w:pPr>
            <w:r w:rsidRPr="0058086E">
              <w:rPr>
                <w:lang w:val="ru-RU"/>
              </w:rPr>
              <w:t>Место нахождения (жительства)</w:t>
            </w:r>
          </w:p>
          <w:p w:rsidR="00461E15" w:rsidRPr="0058086E" w:rsidRDefault="00461E15" w:rsidP="0058086E">
            <w:pPr>
              <w:rPr>
                <w:lang w:val="ru-RU"/>
              </w:rPr>
            </w:pPr>
            <w:r w:rsidRPr="0058086E">
              <w:rPr>
                <w:lang w:val="ru-RU"/>
              </w:rPr>
              <w:t>350018, КРАЙ КРАСНОДАРСКИЙ, Г КРАСНОДАР, УЛ СОРМОВСКАЯ, ДОМ 7, ЛИТЕР Г, ОФИС 139</w:t>
            </w:r>
          </w:p>
          <w:p w:rsidR="00461E15" w:rsidRPr="0058086E" w:rsidRDefault="00461E15" w:rsidP="0058086E">
            <w:pPr>
              <w:rPr>
                <w:lang w:val="ru-RU"/>
              </w:rPr>
            </w:pPr>
            <w:r w:rsidRPr="0058086E">
              <w:rPr>
                <w:lang w:val="ru-RU"/>
              </w:rPr>
              <w:t>Почтовый адрес</w:t>
            </w:r>
          </w:p>
          <w:p w:rsidR="00461E15" w:rsidRPr="0058086E" w:rsidRDefault="00461E15" w:rsidP="0058086E">
            <w:pPr>
              <w:rPr>
                <w:lang w:val="ru-RU"/>
              </w:rPr>
            </w:pPr>
            <w:r w:rsidRPr="0058086E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461E15" w:rsidRPr="0058086E" w:rsidRDefault="00461E15" w:rsidP="0058086E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58086E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461E15" w:rsidRDefault="00461E15" w:rsidP="0058086E">
            <w:r>
              <w:t>Паренькова Ирина Борисовна</w:t>
            </w:r>
          </w:p>
          <w:p w:rsidR="00461E15" w:rsidRPr="0058086E" w:rsidRDefault="00461E15" w:rsidP="0088216A">
            <w:pPr>
              <w:rPr>
                <w:lang w:val="ru-RU"/>
              </w:rPr>
            </w:pPr>
            <w:r>
              <w:t>Телефон 8-800-2500001</w:t>
            </w:r>
          </w:p>
        </w:tc>
      </w:tr>
    </w:tbl>
    <w:p w:rsidR="00461E15" w:rsidRPr="00A001CE" w:rsidRDefault="00461E15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461E15" w:rsidRPr="00A001CE" w:rsidRDefault="00461E15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 w:rsidRPr="0058086E">
        <w:rPr>
          <w:rFonts w:ascii="Roboto" w:hAnsi="Roboto" w:cs="Roboto"/>
          <w:color w:val="000000"/>
          <w:shd w:val="clear" w:color="auto" w:fill="F9F9F9"/>
        </w:rPr>
        <w:t>EA</w:t>
      </w:r>
      <w:r w:rsidRPr="0058086E">
        <w:rPr>
          <w:rFonts w:ascii="Roboto" w:hAnsi="Roboto" w:cs="Roboto"/>
          <w:color w:val="000000"/>
          <w:shd w:val="clear" w:color="auto" w:fill="F9F9F9"/>
          <w:lang w:val="ru-RU"/>
        </w:rPr>
        <w:t>-52253</w:t>
      </w:r>
      <w:r w:rsidRPr="00A001CE">
        <w:rPr>
          <w:lang w:val="ru-RU"/>
        </w:rPr>
        <w:t xml:space="preserve">- </w:t>
      </w:r>
      <w:r w:rsidRPr="0058086E">
        <w:rPr>
          <w:lang w:val="ru-RU"/>
        </w:rPr>
        <w:t>ОБЩЕСТВО С ОГРАНИЧЕННОЙ ОТВЕТСТВЕННОСТЬЮ "ФАРМСЕРВИС"</w:t>
      </w:r>
      <w:r w:rsidRPr="00A001CE">
        <w:rPr>
          <w:lang w:val="ru-RU"/>
        </w:rPr>
        <w:t xml:space="preserve">.   </w:t>
      </w:r>
    </w:p>
    <w:p w:rsidR="00461E15" w:rsidRPr="00A001CE" w:rsidRDefault="00461E15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461E15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461E15" w:rsidRPr="00A001CE" w:rsidRDefault="00461E15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461E15" w:rsidRPr="00A001CE" w:rsidRDefault="00461E15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461E15" w:rsidRPr="00A001CE">
        <w:trPr>
          <w:trHeight w:val="274"/>
        </w:trPr>
        <w:tc>
          <w:tcPr>
            <w:tcW w:w="2204" w:type="dxa"/>
            <w:vMerge/>
          </w:tcPr>
          <w:p w:rsidR="00461E15" w:rsidRPr="00A001CE" w:rsidRDefault="00461E15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461E15" w:rsidRPr="00A001CE" w:rsidRDefault="00461E15" w:rsidP="00AA4A97">
            <w:pPr>
              <w:jc w:val="center"/>
              <w:rPr>
                <w:lang w:val="ru-RU"/>
              </w:rPr>
            </w:pPr>
          </w:p>
          <w:p w:rsidR="00461E15" w:rsidRPr="00A001CE" w:rsidRDefault="00461E15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461E15" w:rsidRPr="00A001CE" w:rsidRDefault="00461E15" w:rsidP="00AA4A97">
            <w:pPr>
              <w:ind w:right="-21"/>
              <w:jc w:val="center"/>
              <w:rPr>
                <w:lang w:val="ru-RU"/>
              </w:rPr>
            </w:pPr>
          </w:p>
          <w:p w:rsidR="00461E15" w:rsidRPr="00A001CE" w:rsidRDefault="00461E15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461E15" w:rsidRPr="00A001CE" w:rsidRDefault="00461E15" w:rsidP="0056026D">
            <w:pPr>
              <w:jc w:val="center"/>
              <w:rPr>
                <w:lang w:val="ru-RU"/>
              </w:rPr>
            </w:pPr>
          </w:p>
          <w:p w:rsidR="00461E15" w:rsidRPr="00A001CE" w:rsidRDefault="00461E15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461E15" w:rsidRPr="00A001CE" w:rsidRDefault="00461E15" w:rsidP="00AA4A97">
            <w:pPr>
              <w:jc w:val="center"/>
              <w:rPr>
                <w:lang w:val="ru-RU"/>
              </w:rPr>
            </w:pPr>
          </w:p>
          <w:p w:rsidR="00461E15" w:rsidRPr="00A001CE" w:rsidRDefault="00461E15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461E15" w:rsidRPr="00A001CE" w:rsidRDefault="00461E15" w:rsidP="0056026D">
            <w:pPr>
              <w:jc w:val="center"/>
              <w:rPr>
                <w:lang w:val="ru-RU"/>
              </w:rPr>
            </w:pPr>
          </w:p>
          <w:p w:rsidR="00461E15" w:rsidRPr="00A001CE" w:rsidRDefault="00461E15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461E15" w:rsidRPr="000D6CDB">
        <w:trPr>
          <w:trHeight w:val="938"/>
        </w:trPr>
        <w:tc>
          <w:tcPr>
            <w:tcW w:w="2204" w:type="dxa"/>
            <w:vAlign w:val="center"/>
          </w:tcPr>
          <w:p w:rsidR="00461E15" w:rsidRPr="00A001CE" w:rsidRDefault="00461E15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 w:rsidRPr="0058086E"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58086E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-52253</w:t>
            </w:r>
            <w:r w:rsidRPr="00A001CE">
              <w:rPr>
                <w:lang w:val="ru-RU"/>
              </w:rPr>
              <w:t xml:space="preserve">- </w:t>
            </w:r>
            <w:r w:rsidRPr="0058086E">
              <w:rPr>
                <w:lang w:val="ru-RU"/>
              </w:rPr>
              <w:t>ОБЩЕСТВО С ОГРАНИЧЕННОЙ ОТВЕТСТВЕННОСТЬЮ "ФАРМСЕРВИС"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461E15" w:rsidRPr="00A001CE" w:rsidRDefault="00461E15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61E15" w:rsidRPr="00A001CE" w:rsidRDefault="00461E15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61E15" w:rsidRPr="00A001CE" w:rsidRDefault="00461E15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61E15" w:rsidRPr="00A001CE" w:rsidRDefault="00461E15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61E15" w:rsidRPr="00A001CE" w:rsidRDefault="00461E15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461E15" w:rsidRPr="00A001CE" w:rsidRDefault="00461E15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461E15" w:rsidRPr="00A001CE" w:rsidRDefault="00461E15" w:rsidP="0098790C">
      <w:pPr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58086E">
        <w:rPr>
          <w:lang w:val="ru-RU"/>
        </w:rPr>
        <w:t>МНН Эноксапарин натрия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58086E">
        <w:rPr>
          <w:lang w:val="ru-RU"/>
        </w:rPr>
        <w:t>ОБЩЕСТВО С ОГРАНИЧЕННОЙ ОТВЕТСТВЕННОСТЬЮ "ФАРМСЕРВИС"</w:t>
      </w:r>
      <w:r w:rsidRPr="00A001CE">
        <w:rPr>
          <w:lang w:val="ru-RU"/>
        </w:rPr>
        <w:t xml:space="preserve">, предложившим цену контракта </w:t>
      </w:r>
      <w:r w:rsidRPr="0058086E">
        <w:rPr>
          <w:rFonts w:ascii="Roboto" w:hAnsi="Roboto" w:cs="Roboto"/>
          <w:color w:val="000000"/>
          <w:shd w:val="clear" w:color="auto" w:fill="F9F9F9"/>
          <w:lang w:val="ru-RU"/>
        </w:rPr>
        <w:t>235 230.74</w:t>
      </w:r>
      <w:r w:rsidRPr="00A001CE">
        <w:rPr>
          <w:lang w:val="ru-RU"/>
        </w:rPr>
        <w:t xml:space="preserve"> руб.</w:t>
      </w:r>
    </w:p>
    <w:p w:rsidR="00461E15" w:rsidRPr="00A001CE" w:rsidRDefault="00461E15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>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461E15" w:rsidRPr="00A001CE">
        <w:trPr>
          <w:trHeight w:val="206"/>
          <w:jc w:val="center"/>
        </w:trPr>
        <w:tc>
          <w:tcPr>
            <w:tcW w:w="7338" w:type="dxa"/>
          </w:tcPr>
          <w:p w:rsidR="00461E15" w:rsidRPr="00A001CE" w:rsidRDefault="00461E1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61E15" w:rsidRPr="00A001CE" w:rsidRDefault="00461E1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461E15" w:rsidRPr="00A001CE" w:rsidRDefault="00461E1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61E15" w:rsidRPr="00A001CE" w:rsidRDefault="00461E1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461E15" w:rsidRPr="00A001CE" w:rsidRDefault="00461E1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61E15" w:rsidRPr="00A001CE">
        <w:trPr>
          <w:trHeight w:val="206"/>
          <w:jc w:val="center"/>
        </w:trPr>
        <w:tc>
          <w:tcPr>
            <w:tcW w:w="7338" w:type="dxa"/>
          </w:tcPr>
          <w:p w:rsidR="00461E15" w:rsidRPr="00A001CE" w:rsidRDefault="00461E15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61E15" w:rsidRPr="00A001CE" w:rsidRDefault="00461E15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461E15" w:rsidRPr="00A001CE" w:rsidRDefault="00461E1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461E15" w:rsidRPr="00A001CE" w:rsidRDefault="00461E1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61E15" w:rsidRPr="00A001CE" w:rsidRDefault="00461E15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461E15" w:rsidRPr="00A001CE" w:rsidRDefault="00461E1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61E15" w:rsidRPr="00A001CE" w:rsidRDefault="00461E1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461E15" w:rsidRPr="00A001CE" w:rsidRDefault="00461E1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61E15" w:rsidRPr="00A001CE">
        <w:trPr>
          <w:trHeight w:val="206"/>
          <w:jc w:val="center"/>
        </w:trPr>
        <w:tc>
          <w:tcPr>
            <w:tcW w:w="7338" w:type="dxa"/>
          </w:tcPr>
          <w:p w:rsidR="00461E15" w:rsidRPr="00A001CE" w:rsidRDefault="00461E1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461E15" w:rsidRPr="00A001CE" w:rsidRDefault="00461E15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461E15" w:rsidRPr="00A001CE" w:rsidRDefault="00461E15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461E15" w:rsidRPr="00A001CE" w:rsidRDefault="00461E15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461E15" w:rsidRPr="00A001CE" w:rsidRDefault="00461E15" w:rsidP="00B7524D">
      <w:pPr>
        <w:jc w:val="both"/>
        <w:rPr>
          <w:lang w:val="ru-RU" w:eastAsia="ru-RU"/>
        </w:rPr>
      </w:pPr>
    </w:p>
    <w:sectPr w:rsidR="00461E15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E15" w:rsidRDefault="00461E15">
      <w:r>
        <w:separator/>
      </w:r>
    </w:p>
  </w:endnote>
  <w:endnote w:type="continuationSeparator" w:id="1">
    <w:p w:rsidR="00461E15" w:rsidRDefault="00461E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E15" w:rsidRDefault="00461E15">
      <w:r>
        <w:separator/>
      </w:r>
    </w:p>
  </w:footnote>
  <w:footnote w:type="continuationSeparator" w:id="1">
    <w:p w:rsidR="00461E15" w:rsidRDefault="00461E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E15" w:rsidRDefault="00461E15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61E15" w:rsidRDefault="00461E1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452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CDB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5D2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C96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2A01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E15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83C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598C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13D3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86E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A6538"/>
    <w:rsid w:val="005B0149"/>
    <w:rsid w:val="005B0739"/>
    <w:rsid w:val="005B0F09"/>
    <w:rsid w:val="005B1186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1737"/>
    <w:rsid w:val="006455B2"/>
    <w:rsid w:val="00646595"/>
    <w:rsid w:val="006509BC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945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1462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75B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4D01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6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216A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8790C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948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11D6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A7E9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18B9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1D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D2E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AE6"/>
    <w:rsid w:val="00D92B7E"/>
    <w:rsid w:val="00D948E5"/>
    <w:rsid w:val="00D95179"/>
    <w:rsid w:val="00DA1CF5"/>
    <w:rsid w:val="00DA6B08"/>
    <w:rsid w:val="00DA7FD9"/>
    <w:rsid w:val="00DB0DCF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2E25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376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0AF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0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4F598C"/>
  </w:style>
  <w:style w:type="character" w:customStyle="1" w:styleId="122">
    <w:name w:val="Знак Знак122"/>
    <w:basedOn w:val="DefaultParagraphFont"/>
    <w:uiPriority w:val="99"/>
    <w:rsid w:val="00320C96"/>
  </w:style>
  <w:style w:type="character" w:customStyle="1" w:styleId="123">
    <w:name w:val="Знак Знак123"/>
    <w:basedOn w:val="DefaultParagraphFont"/>
    <w:uiPriority w:val="99"/>
    <w:rsid w:val="0088216A"/>
  </w:style>
  <w:style w:type="character" w:customStyle="1" w:styleId="124">
    <w:name w:val="Знак Знак124"/>
    <w:basedOn w:val="DefaultParagraphFont"/>
    <w:uiPriority w:val="99"/>
    <w:rsid w:val="000C5452"/>
  </w:style>
  <w:style w:type="character" w:customStyle="1" w:styleId="125">
    <w:name w:val="Знак Знак125"/>
    <w:basedOn w:val="DefaultParagraphFont"/>
    <w:uiPriority w:val="99"/>
    <w:rsid w:val="005808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78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778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85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1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781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781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0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78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780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780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8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78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9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778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8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0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778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1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9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0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778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0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780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0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9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9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778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0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78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9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9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778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1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78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9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9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778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9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0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778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0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9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7780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1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9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778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0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9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0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7780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9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0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778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0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8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9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9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7780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78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7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0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7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1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78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781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781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78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78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781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78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781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78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78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78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78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78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778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26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780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781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780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778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778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1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778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8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8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3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8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3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8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3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8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3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8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8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1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1014</Words>
  <Characters>5783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2020-06-09T12:27:00Z</cp:lastPrinted>
  <dcterms:created xsi:type="dcterms:W3CDTF">2020-07-06T12:48:00Z</dcterms:created>
  <dcterms:modified xsi:type="dcterms:W3CDTF">2020-07-06T12:52:00Z</dcterms:modified>
</cp:coreProperties>
</file>