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722" w:rsidRDefault="00751722" w:rsidP="00B40F86">
      <w:pPr>
        <w:jc w:val="center"/>
        <w:rPr>
          <w:b/>
          <w:bCs/>
          <w:color w:val="000000"/>
          <w:lang w:val="ru-RU"/>
        </w:rPr>
      </w:pPr>
    </w:p>
    <w:p w:rsidR="00751722" w:rsidRDefault="00751722" w:rsidP="00B40F86">
      <w:pPr>
        <w:jc w:val="center"/>
        <w:rPr>
          <w:b/>
          <w:bCs/>
          <w:color w:val="000000"/>
          <w:lang w:val="ru-RU"/>
        </w:rPr>
      </w:pPr>
    </w:p>
    <w:p w:rsidR="00751722" w:rsidRPr="00335A45" w:rsidRDefault="00751722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185</w:t>
      </w:r>
    </w:p>
    <w:p w:rsidR="00751722" w:rsidRPr="00335A45" w:rsidRDefault="00751722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751722" w:rsidRPr="00335A45" w:rsidRDefault="00751722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751722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51722" w:rsidRPr="00335A45" w:rsidRDefault="00751722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51722" w:rsidRPr="00335A45" w:rsidRDefault="00751722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17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июля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751722" w:rsidRDefault="00751722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751722" w:rsidRPr="0077375B" w:rsidRDefault="00751722" w:rsidP="000554A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0554A1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0554A1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751722" w:rsidRPr="0077375B" w:rsidRDefault="00751722" w:rsidP="000554A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A67BE0">
        <w:rPr>
          <w:lang w:val="ru-RU"/>
        </w:rPr>
        <w:t>Приобретение мягкого инвентаря</w:t>
      </w:r>
      <w:r w:rsidRPr="0077375B">
        <w:rPr>
          <w:lang w:val="ru-RU"/>
        </w:rPr>
        <w:t xml:space="preserve">».  </w:t>
      </w:r>
    </w:p>
    <w:p w:rsidR="00751722" w:rsidRPr="00A67BE0" w:rsidRDefault="00751722" w:rsidP="000554A1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A67BE0">
        <w:rPr>
          <w:color w:val="000000"/>
          <w:lang w:val="ru-RU"/>
        </w:rPr>
        <w:t>203234901331923490100102310010000244</w:t>
      </w:r>
    </w:p>
    <w:p w:rsidR="00751722" w:rsidRPr="0077375B" w:rsidRDefault="00751722" w:rsidP="000554A1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253080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двести пятьдесят три</w:t>
      </w:r>
      <w:r w:rsidRPr="0077375B">
        <w:rPr>
          <w:lang w:val="ru-RU"/>
        </w:rPr>
        <w:t xml:space="preserve"> тысяч</w:t>
      </w:r>
      <w:r>
        <w:rPr>
          <w:lang w:val="ru-RU"/>
        </w:rPr>
        <w:t>и</w:t>
      </w:r>
      <w:r w:rsidRPr="0077375B">
        <w:rPr>
          <w:lang w:val="ru-RU"/>
        </w:rPr>
        <w:t xml:space="preserve"> </w:t>
      </w:r>
      <w:r>
        <w:rPr>
          <w:lang w:val="ru-RU"/>
        </w:rPr>
        <w:t>восемьдесят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копеек).</w:t>
      </w:r>
    </w:p>
    <w:p w:rsidR="00751722" w:rsidRPr="00A67BE0" w:rsidRDefault="00751722" w:rsidP="000554A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A67BE0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товарной накладной.</w:t>
      </w:r>
    </w:p>
    <w:p w:rsidR="00751722" w:rsidRPr="00777302" w:rsidRDefault="00751722" w:rsidP="000554A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777302">
        <w:rPr>
          <w:lang w:val="ru-RU"/>
        </w:rPr>
        <w:t>Россия, Краснодарский край, г. Славянск-на-Кубани, ул. Батарейная,377</w:t>
      </w:r>
      <w:r w:rsidRPr="0077375B">
        <w:rPr>
          <w:lang w:val="ru-RU"/>
        </w:rPr>
        <w:t xml:space="preserve">. </w:t>
      </w:r>
      <w:r>
        <w:rPr>
          <w:lang w:val="ru-RU"/>
        </w:rPr>
        <w:t>В</w:t>
      </w:r>
      <w:r w:rsidRPr="00A67BE0">
        <w:rPr>
          <w:lang w:val="ru-RU"/>
        </w:rPr>
        <w:t xml:space="preserve"> течении 15 календарных дней от даты заключения контракта</w:t>
      </w:r>
      <w:r>
        <w:rPr>
          <w:lang w:val="ru-RU"/>
        </w:rPr>
        <w:t>.</w:t>
      </w:r>
    </w:p>
    <w:p w:rsidR="00751722" w:rsidRPr="0077375B" w:rsidRDefault="00751722" w:rsidP="000554A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A67BE0">
        <w:rPr>
          <w:lang w:val="ru-RU"/>
        </w:rPr>
        <w:t>Родовые сертификаты</w:t>
      </w:r>
      <w:r w:rsidRPr="0077375B">
        <w:rPr>
          <w:lang w:val="ru-RU"/>
        </w:rPr>
        <w:t>.</w:t>
      </w:r>
    </w:p>
    <w:p w:rsidR="00751722" w:rsidRPr="0077375B" w:rsidRDefault="00751722" w:rsidP="000554A1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751722" w:rsidRPr="0077375B" w:rsidRDefault="00751722" w:rsidP="000554A1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751722" w:rsidRPr="0077375B" w:rsidRDefault="00751722" w:rsidP="000554A1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A67BE0">
        <w:rPr>
          <w:color w:val="000000"/>
          <w:sz w:val="24"/>
          <w:szCs w:val="24"/>
        </w:rPr>
        <w:t>06.07.2020 15:18</w:t>
      </w:r>
      <w:r w:rsidRPr="0077375B">
        <w:rPr>
          <w:sz w:val="24"/>
          <w:szCs w:val="24"/>
        </w:rPr>
        <w:t xml:space="preserve"> (московское время).</w:t>
      </w:r>
    </w:p>
    <w:p w:rsidR="00751722" w:rsidRDefault="00751722" w:rsidP="000554A1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751722" w:rsidRPr="0077375B" w:rsidRDefault="00751722" w:rsidP="000554A1">
      <w:pPr>
        <w:pStyle w:val="BodyText"/>
        <w:spacing w:after="0"/>
        <w:ind w:firstLine="709"/>
        <w:jc w:val="both"/>
        <w:rPr>
          <w:sz w:val="24"/>
          <w:szCs w:val="24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751722" w:rsidRPr="00335A45">
        <w:trPr>
          <w:jc w:val="center"/>
        </w:trPr>
        <w:tc>
          <w:tcPr>
            <w:tcW w:w="9828" w:type="dxa"/>
            <w:gridSpan w:val="5"/>
          </w:tcPr>
          <w:p w:rsidR="00751722" w:rsidRPr="00335A45" w:rsidRDefault="0075172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751722" w:rsidRPr="000554A1">
        <w:trPr>
          <w:jc w:val="center"/>
        </w:trPr>
        <w:tc>
          <w:tcPr>
            <w:tcW w:w="2820" w:type="dxa"/>
          </w:tcPr>
          <w:p w:rsidR="00751722" w:rsidRPr="00335A45" w:rsidRDefault="00751722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Штонда Елена Петровна</w:t>
            </w:r>
          </w:p>
        </w:tc>
        <w:tc>
          <w:tcPr>
            <w:tcW w:w="7008" w:type="dxa"/>
            <w:gridSpan w:val="4"/>
          </w:tcPr>
          <w:p w:rsidR="00751722" w:rsidRPr="00335A45" w:rsidRDefault="0075172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</w:t>
            </w:r>
            <w:r>
              <w:rPr>
                <w:lang w:val="ru-RU"/>
              </w:rPr>
              <w:t>И.о.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г</w:t>
            </w:r>
            <w:r w:rsidRPr="00335A45">
              <w:rPr>
                <w:lang w:val="ru-RU"/>
              </w:rPr>
              <w:t>лавн</w:t>
            </w:r>
            <w:r>
              <w:rPr>
                <w:lang w:val="ru-RU"/>
              </w:rPr>
              <w:t>ого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751722" w:rsidRPr="000554A1">
        <w:trPr>
          <w:trHeight w:val="80"/>
          <w:jc w:val="center"/>
        </w:trPr>
        <w:tc>
          <w:tcPr>
            <w:tcW w:w="9828" w:type="dxa"/>
            <w:gridSpan w:val="5"/>
          </w:tcPr>
          <w:p w:rsidR="00751722" w:rsidRPr="000554A1" w:rsidRDefault="00751722" w:rsidP="00A841CC">
            <w:pPr>
              <w:jc w:val="both"/>
              <w:rPr>
                <w:lang w:val="ru-RU"/>
              </w:rPr>
            </w:pPr>
            <w:r w:rsidRPr="000554A1">
              <w:rPr>
                <w:lang w:val="ru-RU"/>
              </w:rPr>
              <w:t xml:space="preserve">Секретарь комиссии - </w:t>
            </w:r>
          </w:p>
        </w:tc>
      </w:tr>
      <w:tr w:rsidR="00751722" w:rsidRPr="000554A1">
        <w:trPr>
          <w:trHeight w:val="300"/>
          <w:jc w:val="center"/>
        </w:trPr>
        <w:tc>
          <w:tcPr>
            <w:tcW w:w="2882" w:type="dxa"/>
            <w:gridSpan w:val="3"/>
          </w:tcPr>
          <w:p w:rsidR="00751722" w:rsidRPr="00335A45" w:rsidRDefault="00751722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751722" w:rsidRPr="00335A45" w:rsidRDefault="0075172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751722" w:rsidRPr="000554A1">
        <w:trPr>
          <w:jc w:val="center"/>
        </w:trPr>
        <w:tc>
          <w:tcPr>
            <w:tcW w:w="9828" w:type="dxa"/>
            <w:gridSpan w:val="5"/>
          </w:tcPr>
          <w:p w:rsidR="00751722" w:rsidRPr="000554A1" w:rsidRDefault="00751722" w:rsidP="00A841CC">
            <w:pPr>
              <w:jc w:val="both"/>
              <w:rPr>
                <w:lang w:val="ru-RU"/>
              </w:rPr>
            </w:pPr>
            <w:r w:rsidRPr="000554A1">
              <w:rPr>
                <w:lang w:val="ru-RU"/>
              </w:rPr>
              <w:t>Члены комиссии –</w:t>
            </w:r>
          </w:p>
        </w:tc>
      </w:tr>
      <w:tr w:rsidR="00751722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751722" w:rsidRPr="00335A45" w:rsidRDefault="00751722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751722" w:rsidRPr="00335A45" w:rsidRDefault="00751722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751722" w:rsidRPr="00335A45" w:rsidRDefault="00751722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751722" w:rsidRPr="00335A45" w:rsidRDefault="00751722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751722" w:rsidRPr="00335A45" w:rsidRDefault="00751722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751722" w:rsidRPr="00335A45" w:rsidRDefault="00751722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751722" w:rsidRPr="00335A45" w:rsidRDefault="00751722" w:rsidP="00A841CC">
            <w:pPr>
              <w:ind w:right="-80"/>
              <w:jc w:val="both"/>
              <w:rPr>
                <w:lang w:val="ru-RU"/>
              </w:rPr>
            </w:pPr>
          </w:p>
          <w:p w:rsidR="00751722" w:rsidRPr="00335A45" w:rsidRDefault="00751722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751722" w:rsidRPr="00335A45" w:rsidRDefault="00751722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751722" w:rsidRPr="00335A45" w:rsidRDefault="00751722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17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июля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13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751722" w:rsidRPr="00335A45" w:rsidRDefault="00751722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75172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335A45" w:rsidRDefault="0075172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335A45" w:rsidRDefault="0075172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335A45" w:rsidRDefault="0075172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335A45" w:rsidRDefault="0075172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335A45" w:rsidRDefault="0075172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75172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BB0DCE" w:rsidRDefault="00751722" w:rsidP="00477C09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 w:rsidRPr="00BB0DCE">
              <w:rPr>
                <w:color w:val="000000"/>
                <w:sz w:val="27"/>
                <w:szCs w:val="27"/>
                <w:lang w:val="ru-RU"/>
              </w:rPr>
              <w:t>166 057.00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BB0DCE" w:rsidRDefault="00751722" w:rsidP="00477C09">
            <w:pPr>
              <w:ind w:right="134"/>
              <w:jc w:val="center"/>
              <w:rPr>
                <w:color w:val="000000"/>
                <w:lang w:val="ru-RU"/>
              </w:rPr>
            </w:pPr>
            <w:r w:rsidRPr="00BB0DCE">
              <w:rPr>
                <w:color w:val="000000"/>
                <w:lang w:val="ru-RU"/>
              </w:rPr>
              <w:t>16.07.2020 10:29:39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BB0DCE" w:rsidRDefault="00751722" w:rsidP="00477C09">
            <w:pPr>
              <w:jc w:val="center"/>
              <w:rPr>
                <w:lang w:val="ru-RU"/>
              </w:rPr>
            </w:pPr>
            <w:r w:rsidRPr="00BB0DCE">
              <w:rPr>
                <w:lang w:val="ru-RU"/>
              </w:rPr>
              <w:t>EA-53050</w:t>
            </w:r>
          </w:p>
        </w:tc>
      </w:tr>
      <w:tr w:rsidR="0075172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BB0DCE" w:rsidRDefault="00751722" w:rsidP="00BB0DC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167 322.40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BB0DCE" w:rsidRDefault="00751722" w:rsidP="00477C09">
            <w:pPr>
              <w:ind w:right="134"/>
              <w:jc w:val="center"/>
              <w:rPr>
                <w:color w:val="000000"/>
                <w:lang w:val="ru-RU"/>
              </w:rPr>
            </w:pPr>
            <w:r w:rsidRPr="00BB0DCE">
              <w:rPr>
                <w:color w:val="000000"/>
                <w:lang w:val="ru-RU"/>
              </w:rPr>
              <w:t>16.07.2020 10:29:17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BB0DCE" w:rsidRDefault="00751722" w:rsidP="00477C09">
            <w:pPr>
              <w:jc w:val="center"/>
              <w:rPr>
                <w:lang w:val="ru-RU"/>
              </w:rPr>
            </w:pPr>
            <w:r w:rsidRPr="00BB0DCE">
              <w:rPr>
                <w:lang w:val="ru-RU"/>
              </w:rPr>
              <w:t>EA-52851</w:t>
            </w:r>
          </w:p>
        </w:tc>
      </w:tr>
      <w:tr w:rsidR="0075172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696114" w:rsidRDefault="00751722" w:rsidP="00477C09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179 976.40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BB0DCE" w:rsidRDefault="00751722" w:rsidP="00477C09">
            <w:pPr>
              <w:ind w:right="134"/>
              <w:jc w:val="center"/>
              <w:rPr>
                <w:color w:val="000000"/>
                <w:lang w:val="ru-RU"/>
              </w:rPr>
            </w:pPr>
            <w:r w:rsidRPr="00BB0DCE">
              <w:rPr>
                <w:color w:val="000000"/>
                <w:lang w:val="ru-RU"/>
              </w:rPr>
              <w:t>16.07.2020 10:21:19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BB0DCE" w:rsidRDefault="00751722" w:rsidP="00477C09">
            <w:pPr>
              <w:jc w:val="center"/>
              <w:rPr>
                <w:lang w:val="ru-RU"/>
              </w:rPr>
            </w:pPr>
            <w:r w:rsidRPr="00BB0DCE">
              <w:rPr>
                <w:lang w:val="ru-RU"/>
              </w:rPr>
              <w:t>EA-53036</w:t>
            </w:r>
          </w:p>
        </w:tc>
      </w:tr>
      <w:tr w:rsidR="0075172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BB0DCE" w:rsidRDefault="00751722" w:rsidP="00BB0DC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188 834.20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BB0DCE" w:rsidRDefault="00751722" w:rsidP="00477C09">
            <w:pPr>
              <w:ind w:right="134"/>
              <w:jc w:val="center"/>
              <w:rPr>
                <w:color w:val="000000"/>
                <w:lang w:val="ru-RU"/>
              </w:rPr>
            </w:pPr>
            <w:r w:rsidRPr="00BB0DCE">
              <w:rPr>
                <w:color w:val="000000"/>
                <w:lang w:val="ru-RU"/>
              </w:rPr>
              <w:t>16.07.2020 10:18:02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BB0DCE" w:rsidRDefault="00751722" w:rsidP="00477C09">
            <w:pPr>
              <w:jc w:val="center"/>
              <w:rPr>
                <w:lang w:val="ru-RU"/>
              </w:rPr>
            </w:pPr>
            <w:r w:rsidRPr="00BB0DCE">
              <w:rPr>
                <w:lang w:val="ru-RU"/>
              </w:rPr>
              <w:t>EA-52786</w:t>
            </w:r>
          </w:p>
        </w:tc>
      </w:tr>
      <w:tr w:rsidR="0075172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F44F0C" w:rsidRDefault="00751722" w:rsidP="00477C09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188 834.20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BB0DCE" w:rsidRDefault="00751722" w:rsidP="00477C09">
            <w:pPr>
              <w:ind w:right="134"/>
              <w:jc w:val="center"/>
              <w:rPr>
                <w:color w:val="000000"/>
                <w:lang w:val="ru-RU"/>
              </w:rPr>
            </w:pPr>
            <w:r w:rsidRPr="00BB0DCE">
              <w:rPr>
                <w:color w:val="000000"/>
                <w:lang w:val="ru-RU"/>
              </w:rPr>
              <w:t>16.07.2020 10:38:16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BB0DCE" w:rsidRDefault="00751722" w:rsidP="00477C09">
            <w:pPr>
              <w:jc w:val="center"/>
              <w:rPr>
                <w:lang w:val="ru-RU"/>
              </w:rPr>
            </w:pPr>
            <w:r w:rsidRPr="00BB0DCE">
              <w:rPr>
                <w:lang w:val="ru-RU"/>
              </w:rPr>
              <w:t>EA-53015</w:t>
            </w:r>
          </w:p>
        </w:tc>
      </w:tr>
      <w:tr w:rsidR="0075172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BB0DCE" w:rsidRDefault="00751722" w:rsidP="00BB0DC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204 019.00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BB0DCE" w:rsidRDefault="00751722" w:rsidP="00477C09">
            <w:pPr>
              <w:ind w:right="134"/>
              <w:jc w:val="center"/>
              <w:rPr>
                <w:color w:val="000000"/>
                <w:lang w:val="ru-RU"/>
              </w:rPr>
            </w:pPr>
            <w:r w:rsidRPr="00BB0DCE">
              <w:rPr>
                <w:color w:val="000000"/>
                <w:lang w:val="ru-RU"/>
              </w:rPr>
              <w:t>16.07.2020 10:10:52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BB0DCE" w:rsidRDefault="00751722" w:rsidP="00477C09">
            <w:pPr>
              <w:jc w:val="center"/>
              <w:rPr>
                <w:lang w:val="ru-RU"/>
              </w:rPr>
            </w:pPr>
            <w:r w:rsidRPr="00BB0DCE">
              <w:rPr>
                <w:lang w:val="ru-RU"/>
              </w:rPr>
              <w:t>EA-53055</w:t>
            </w:r>
          </w:p>
        </w:tc>
      </w:tr>
      <w:tr w:rsidR="0075172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BB0DCE" w:rsidRDefault="00751722" w:rsidP="00BB0DC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219 203.80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BB0DCE" w:rsidRDefault="00751722" w:rsidP="00477C09">
            <w:pPr>
              <w:ind w:right="134"/>
              <w:jc w:val="center"/>
              <w:rPr>
                <w:color w:val="000000"/>
                <w:lang w:val="ru-RU"/>
              </w:rPr>
            </w:pPr>
            <w:r w:rsidRPr="00BB0DCE">
              <w:rPr>
                <w:color w:val="000000"/>
                <w:lang w:val="ru-RU"/>
              </w:rPr>
              <w:t>16.07.2020 10:08:34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BB0DCE" w:rsidRDefault="00751722" w:rsidP="00477C09">
            <w:pPr>
              <w:jc w:val="center"/>
              <w:rPr>
                <w:lang w:val="ru-RU"/>
              </w:rPr>
            </w:pPr>
            <w:r w:rsidRPr="00BB0DCE">
              <w:rPr>
                <w:lang w:val="ru-RU"/>
              </w:rPr>
              <w:t>EA-53033</w:t>
            </w:r>
          </w:p>
        </w:tc>
      </w:tr>
      <w:tr w:rsidR="0075172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5C0AFF" w:rsidRDefault="00751722" w:rsidP="005C0AF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223 000.00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5C0AFF" w:rsidRDefault="00751722" w:rsidP="00477C09">
            <w:pPr>
              <w:ind w:right="134"/>
              <w:jc w:val="center"/>
              <w:rPr>
                <w:color w:val="000000"/>
                <w:lang w:val="ru-RU"/>
              </w:rPr>
            </w:pPr>
            <w:r w:rsidRPr="005C0AFF">
              <w:rPr>
                <w:color w:val="000000"/>
                <w:lang w:val="ru-RU"/>
              </w:rPr>
              <w:t>16.07.2020 10:07:36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5C0AFF" w:rsidRDefault="00751722" w:rsidP="00477C09">
            <w:pPr>
              <w:jc w:val="center"/>
              <w:rPr>
                <w:lang w:val="ru-RU"/>
              </w:rPr>
            </w:pPr>
            <w:r w:rsidRPr="005C0AFF">
              <w:rPr>
                <w:lang w:val="ru-RU"/>
              </w:rPr>
              <w:t>EA-53030</w:t>
            </w:r>
          </w:p>
        </w:tc>
      </w:tr>
      <w:tr w:rsidR="0075172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335A45" w:rsidRDefault="00751722" w:rsidP="002B052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F44F0C" w:rsidRDefault="00751722" w:rsidP="00F44F0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251 814.60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335A45" w:rsidRDefault="00751722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5C0AFF" w:rsidRDefault="00751722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 w:rsidRPr="005C0AFF">
              <w:rPr>
                <w:color w:val="000000"/>
                <w:lang w:val="ru-RU"/>
              </w:rPr>
              <w:t>16.07.2020 10:01:53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51722" w:rsidRPr="005C0AFF" w:rsidRDefault="00751722" w:rsidP="002B052D">
            <w:pPr>
              <w:jc w:val="center"/>
              <w:rPr>
                <w:lang w:val="ru-RU"/>
              </w:rPr>
            </w:pPr>
            <w:r w:rsidRPr="005C0AFF">
              <w:rPr>
                <w:lang w:val="ru-RU"/>
              </w:rPr>
              <w:t>EA-52620</w:t>
            </w:r>
          </w:p>
        </w:tc>
      </w:tr>
    </w:tbl>
    <w:p w:rsidR="00751722" w:rsidRPr="00335A45" w:rsidRDefault="00751722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751722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751722" w:rsidRPr="00335A45" w:rsidRDefault="0075172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751722" w:rsidRPr="00335A45" w:rsidRDefault="0075172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51722" w:rsidRPr="00335A45" w:rsidRDefault="0075172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751722" w:rsidRPr="00335A45" w:rsidRDefault="0075172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1722" w:rsidRPr="00335A45" w:rsidRDefault="0075172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751722" w:rsidRPr="000554A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51722" w:rsidRPr="00BB0DCE" w:rsidRDefault="00751722" w:rsidP="00FF7882">
            <w:pPr>
              <w:jc w:val="center"/>
              <w:rPr>
                <w:lang w:val="ru-RU"/>
              </w:rPr>
            </w:pPr>
            <w:r w:rsidRPr="00BB0DCE">
              <w:rPr>
                <w:lang w:val="ru-RU"/>
              </w:rPr>
              <w:t>EA-53050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51722" w:rsidRPr="008F1DC1" w:rsidRDefault="00751722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6A742D">
              <w:rPr>
                <w:rFonts w:ascii="Roboto" w:hAnsi="Roboto" w:cs="Roboto"/>
                <w:color w:val="000000"/>
                <w:shd w:val="clear" w:color="auto" w:fill="FFFFFF"/>
              </w:rPr>
              <w:t>13.07.2020 22:02:01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Индивидуальный предприниматель Ляпусова Ольга Геннадьевна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ИНН 616132565160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ОГРНИП 309619318800037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Место нахождения (жительства)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- Ростовская61, - Ростов-на-Дону, пер Березовый, д.6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Почтовый адрес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Ростовская обл, г Ростов-на-Дону, пер Березовый, д.6</w:t>
            </w:r>
          </w:p>
          <w:p w:rsidR="00751722" w:rsidRPr="005C0AFF" w:rsidRDefault="00751722" w:rsidP="005C0AFF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5C0AFF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Ляпусова Ольга Геннадьевна</w:t>
            </w:r>
          </w:p>
          <w:p w:rsidR="00751722" w:rsidRPr="00696114" w:rsidRDefault="00751722" w:rsidP="00696114">
            <w:pPr>
              <w:rPr>
                <w:lang w:val="ru-RU"/>
              </w:rPr>
            </w:pPr>
            <w:r w:rsidRPr="005C0AFF">
              <w:rPr>
                <w:lang w:val="ru-RU"/>
              </w:rPr>
              <w:t>Телефон 79085042000</w:t>
            </w:r>
          </w:p>
        </w:tc>
      </w:tr>
      <w:tr w:rsidR="00751722" w:rsidRPr="000554A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51722" w:rsidRPr="00BB0DCE" w:rsidRDefault="00751722" w:rsidP="00477C09">
            <w:pPr>
              <w:jc w:val="center"/>
              <w:rPr>
                <w:lang w:val="ru-RU"/>
              </w:rPr>
            </w:pPr>
            <w:r w:rsidRPr="00BB0DCE">
              <w:rPr>
                <w:lang w:val="ru-RU"/>
              </w:rPr>
              <w:t>EA-52851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51722" w:rsidRPr="008F1DC1" w:rsidRDefault="00751722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A67BE0">
              <w:rPr>
                <w:rFonts w:ascii="Roboto" w:hAnsi="Roboto" w:cs="Roboto"/>
                <w:color w:val="000000"/>
                <w:shd w:val="clear" w:color="auto" w:fill="FFFFFF"/>
              </w:rPr>
              <w:t>10.07.2020 13:44:05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ОБЩЕСТВО С ОГРАНИЧЕННОЙ ОТВЕТСТВЕННОСТЬЮ "ДОБРО"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ИНН3703022973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ОГРН1193702015506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КПП370301001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Место нахождения (жительства)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155310, ОБЛ ИВАНОВСКАЯ, Р-Н ВИЧУГСКИЙ, П СТАРАЯ ВИЧУГА, УЛ КОМСОМОЛЬСКАЯ, ДОМ 1, ОФИС 15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Почтовый адрес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155310, ОБЛ ИВАНОВСКАЯ, Р-Н ВИЧУГСКИЙ, П СТАРАЯ ВИЧУГА, УЛ КОМСОМОЛЬСКАЯ, ДОМ 1, ОФИС 15</w:t>
            </w:r>
          </w:p>
          <w:p w:rsidR="00751722" w:rsidRDefault="00751722" w:rsidP="005C0AFF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751722" w:rsidRPr="005C0AFF" w:rsidRDefault="00751722" w:rsidP="00696114">
            <w:pPr>
              <w:rPr>
                <w:lang w:val="ru-RU"/>
              </w:rPr>
            </w:pPr>
            <w:r>
              <w:t>Телефон 79109978883</w:t>
            </w:r>
          </w:p>
        </w:tc>
      </w:tr>
      <w:tr w:rsidR="00751722" w:rsidRPr="000554A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51722" w:rsidRPr="00BB0DCE" w:rsidRDefault="00751722" w:rsidP="00477C09">
            <w:pPr>
              <w:jc w:val="center"/>
              <w:rPr>
                <w:lang w:val="ru-RU"/>
              </w:rPr>
            </w:pPr>
            <w:r w:rsidRPr="00BB0DCE">
              <w:rPr>
                <w:lang w:val="ru-RU"/>
              </w:rPr>
              <w:t>EA-53036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51722" w:rsidRPr="008F1DC1" w:rsidRDefault="00751722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6A742D">
              <w:rPr>
                <w:rFonts w:ascii="Roboto" w:hAnsi="Roboto" w:cs="Roboto"/>
                <w:color w:val="000000"/>
                <w:shd w:val="clear" w:color="auto" w:fill="FFFFFF"/>
              </w:rPr>
              <w:t>13.07.2020 17:43:44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ОБЩЕСТВО С ОГРАНИЧЕННОЙ ОТВЕТСТВЕННОСТЬЮ "ПРОИЗВОДСТВЕННАЯ КОМПАНИЯ "ЯРОСЛАВИЧ"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ИНН7604042447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ОГРН1027600680030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КПП760401001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Место нахождения (жительства)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150014, ОБЛ ЯРОСЛАВСКАЯ, Г ЯРОСЛАВЛЬ, УЛ РЫБИНСКАЯ, 45/38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Почтовый адрес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150014, ОБЛ ЯРОСЛАВСКАЯ, Г ЯРОСЛАВЛЬ, УЛ РЫБИНСКАЯ, 45/38</w:t>
            </w:r>
          </w:p>
          <w:p w:rsidR="00751722" w:rsidRPr="005C0AFF" w:rsidRDefault="00751722" w:rsidP="005C0AFF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5C0AFF">
              <w:rPr>
                <w:lang w:val="ru-RU"/>
              </w:rPr>
              <w:t>Контактное лицо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Корольков Алексей</w:t>
            </w:r>
          </w:p>
          <w:p w:rsidR="00751722" w:rsidRPr="00696114" w:rsidRDefault="00751722" w:rsidP="00696114">
            <w:pPr>
              <w:rPr>
                <w:lang w:val="ru-RU"/>
              </w:rPr>
            </w:pPr>
            <w:r w:rsidRPr="005C0AFF">
              <w:rPr>
                <w:lang w:val="ru-RU"/>
              </w:rPr>
              <w:t>Телефон 74852230766</w:t>
            </w:r>
          </w:p>
        </w:tc>
      </w:tr>
      <w:tr w:rsidR="00751722" w:rsidRPr="000554A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51722" w:rsidRPr="00BB0DCE" w:rsidRDefault="00751722" w:rsidP="00477C09">
            <w:pPr>
              <w:jc w:val="center"/>
              <w:rPr>
                <w:lang w:val="ru-RU"/>
              </w:rPr>
            </w:pPr>
            <w:r w:rsidRPr="00BB0DCE">
              <w:rPr>
                <w:lang w:val="ru-RU"/>
              </w:rPr>
              <w:t>EA-52786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51722" w:rsidRPr="008F1DC1" w:rsidRDefault="00751722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A67BE0">
              <w:rPr>
                <w:rFonts w:ascii="Roboto" w:hAnsi="Roboto" w:cs="Roboto"/>
                <w:color w:val="000000"/>
                <w:shd w:val="clear" w:color="auto" w:fill="FFFFFF"/>
              </w:rPr>
              <w:t>09.07.2020 13:50:10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АКЦИОНЕРНОЕ ОБЩЕСТВО "СЛАВЯНСКОЕ"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ИНН3702219575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ОГРН1193702010798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КПП370201001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Место нахождения (жительства)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153021, ОБЛ ИВАНОВСКАЯ, Г ИВАНОВО, УЛ ПОЛЯКОВОЙ, ДОМ 8, ЛИТЕР 46А, ОФИС 306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Почтовый адрес</w:t>
            </w:r>
          </w:p>
          <w:p w:rsidR="00751722" w:rsidRPr="005C0AFF" w:rsidRDefault="00751722" w:rsidP="005C0AFF">
            <w:pPr>
              <w:rPr>
                <w:lang w:val="ru-RU"/>
              </w:rPr>
            </w:pPr>
            <w:r w:rsidRPr="005C0AFF">
              <w:rPr>
                <w:lang w:val="ru-RU"/>
              </w:rPr>
              <w:t>153021, ОБЛ ИВАНОВСКАЯ, Г ИВАНОВО, УЛ ПОЛЯКОВОЙ, ДОМ 8, ЛИТЕР 46А, ОФИС 306</w:t>
            </w:r>
          </w:p>
          <w:p w:rsidR="00751722" w:rsidRDefault="00751722" w:rsidP="005C0AFF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751722" w:rsidRPr="005C0AFF" w:rsidRDefault="00751722" w:rsidP="00696114">
            <w:pPr>
              <w:rPr>
                <w:lang w:val="ru-RU"/>
              </w:rPr>
            </w:pPr>
            <w:r>
              <w:t>Телефон 8-916-477-74-63</w:t>
            </w:r>
          </w:p>
        </w:tc>
      </w:tr>
      <w:tr w:rsidR="00751722" w:rsidRPr="000554A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51722" w:rsidRPr="00BB0DCE" w:rsidRDefault="00751722" w:rsidP="00477C09">
            <w:pPr>
              <w:jc w:val="center"/>
              <w:rPr>
                <w:lang w:val="ru-RU"/>
              </w:rPr>
            </w:pPr>
            <w:r w:rsidRPr="00BB0DCE">
              <w:rPr>
                <w:lang w:val="ru-RU"/>
              </w:rPr>
              <w:t>EA-53015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51722" w:rsidRPr="008F1DC1" w:rsidRDefault="00751722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6A742D">
              <w:rPr>
                <w:rFonts w:ascii="Roboto" w:hAnsi="Roboto" w:cs="Roboto"/>
                <w:color w:val="000000"/>
                <w:shd w:val="clear" w:color="auto" w:fill="FFFFFF"/>
              </w:rPr>
              <w:t>14.07.2020 08:38:27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Индивидуальный предприниматель ЖУЙКОВА ГАЛИНА СЕРГЕЕВНА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ИНН 370258148396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ОГРНИП320370200003719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Место нахождения (жительства)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ОБЛ ИВАНОВСКАЯ, Г ИВАНОВО,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Почтовый адрес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ОБЛ ИВАНОВСКАЯ, Г ИВАНОВО,</w:t>
            </w:r>
          </w:p>
          <w:p w:rsidR="00751722" w:rsidRPr="00477C09" w:rsidRDefault="00751722" w:rsidP="00477C09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477C09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Жуйкова Галина Сергеевна</w:t>
            </w:r>
          </w:p>
          <w:p w:rsidR="00751722" w:rsidRPr="00696114" w:rsidRDefault="00751722" w:rsidP="00696114">
            <w:pPr>
              <w:rPr>
                <w:lang w:val="ru-RU"/>
              </w:rPr>
            </w:pPr>
            <w:r w:rsidRPr="00477C09">
              <w:rPr>
                <w:lang w:val="ru-RU"/>
              </w:rPr>
              <w:t>Телефон 89036320633</w:t>
            </w:r>
          </w:p>
        </w:tc>
      </w:tr>
      <w:tr w:rsidR="00751722" w:rsidRPr="000554A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51722" w:rsidRPr="00BB0DCE" w:rsidRDefault="00751722" w:rsidP="00477C09">
            <w:pPr>
              <w:jc w:val="center"/>
              <w:rPr>
                <w:lang w:val="ru-RU"/>
              </w:rPr>
            </w:pPr>
            <w:r w:rsidRPr="00BB0DCE">
              <w:rPr>
                <w:lang w:val="ru-RU"/>
              </w:rPr>
              <w:t>EA-53055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51722" w:rsidRPr="003D7C43" w:rsidRDefault="00751722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6A742D">
              <w:rPr>
                <w:rFonts w:ascii="Roboto" w:hAnsi="Roboto" w:cs="Roboto"/>
                <w:color w:val="000000"/>
                <w:shd w:val="clear" w:color="auto" w:fill="FFFFFF"/>
              </w:rPr>
              <w:t>14.07.2020 00:24:18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ОБЩЕСТВО С ОГРАНИЧЕННОЙ ОТВЕТСТВЕННОСТЬЮ "ЮТА-ТЕКС"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ИНН3702710920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ОГРН1133702025225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КПП370201001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Место нахождения (жительства)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153032, ОБЛ ИВАНОВСКАЯ, Г ИВАНОВО, УЛ СТАНКОСТРОИТЕЛЕЙ, 1, ОФИС 34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Почтовый адрес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153032, ОБЛ ИВАНОВСКАЯ, Г ИВАНОВО, УЛ СТАНКОСТРОИТЕЛЕЙ, 1, ОФИС 34</w:t>
            </w:r>
          </w:p>
          <w:p w:rsidR="00751722" w:rsidRDefault="00751722" w:rsidP="00477C09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751722" w:rsidRPr="00477C09" w:rsidRDefault="00751722" w:rsidP="00237AD7">
            <w:pPr>
              <w:rPr>
                <w:lang w:val="ru-RU"/>
              </w:rPr>
            </w:pPr>
            <w:r>
              <w:t>Телефон 74932264600</w:t>
            </w:r>
          </w:p>
        </w:tc>
      </w:tr>
      <w:tr w:rsidR="00751722" w:rsidRPr="000554A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51722" w:rsidRPr="00BB0DCE" w:rsidRDefault="00751722" w:rsidP="00477C09">
            <w:pPr>
              <w:jc w:val="center"/>
              <w:rPr>
                <w:lang w:val="ru-RU"/>
              </w:rPr>
            </w:pPr>
            <w:r w:rsidRPr="00BB0DCE">
              <w:rPr>
                <w:lang w:val="ru-RU"/>
              </w:rPr>
              <w:t>EA-53033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51722" w:rsidRPr="00C941AF" w:rsidRDefault="00751722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6A742D">
              <w:rPr>
                <w:rFonts w:ascii="Roboto" w:hAnsi="Roboto" w:cs="Roboto"/>
                <w:color w:val="000000"/>
                <w:shd w:val="clear" w:color="auto" w:fill="FFFFFF"/>
              </w:rPr>
              <w:t>13.07.2020 17:28:28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ОБЩЕСТВО С ОГРАНИЧЕННОЙ ОТВЕТСТВЕННОСТЬЮ "ОБЪЕДИНЕННАЯ ТЕКСТИЛЬНАЯ КОМПАНИЯ - КРАСНОДАР"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ИНН 2312203049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ОГРН1132312005682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КПП231201001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Место нахождения (жительства)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350018, КРАЙ КРАСНОДАРСКИЙ, Г КРАСНОДАР, УЛ ТЕКСТИЛЬНАЯ, ДОМ 9/5, ЛИТЕР Р, ЭТАЖ 1, ПОМЕЩЕНИЕ 10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Почтовый адрес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350018, КРАЙ КРАСНОДАРСКИЙ, Г КРАСНОДАР, УЛ ТЕКСТИЛЬНАЯ, 9/5</w:t>
            </w:r>
          </w:p>
          <w:p w:rsidR="00751722" w:rsidRPr="00477C09" w:rsidRDefault="00751722" w:rsidP="00477C09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477C09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Иванова Анна Владимировна</w:t>
            </w:r>
          </w:p>
          <w:p w:rsidR="00751722" w:rsidRPr="00F44F0C" w:rsidRDefault="00751722" w:rsidP="00F44F0C">
            <w:pPr>
              <w:rPr>
                <w:lang w:val="ru-RU"/>
              </w:rPr>
            </w:pPr>
            <w:r w:rsidRPr="00477C09">
              <w:rPr>
                <w:lang w:val="ru-RU"/>
              </w:rPr>
              <w:t>Телефон 79604898367</w:t>
            </w:r>
          </w:p>
        </w:tc>
      </w:tr>
      <w:tr w:rsidR="00751722" w:rsidRPr="00477C0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51722" w:rsidRPr="005C0AFF" w:rsidRDefault="00751722" w:rsidP="00477C09">
            <w:pPr>
              <w:jc w:val="center"/>
              <w:rPr>
                <w:lang w:val="ru-RU"/>
              </w:rPr>
            </w:pPr>
            <w:r w:rsidRPr="005C0AFF">
              <w:rPr>
                <w:lang w:val="ru-RU"/>
              </w:rPr>
              <w:t>EA-53030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51722" w:rsidRPr="00C941AF" w:rsidRDefault="00751722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6A742D">
              <w:rPr>
                <w:rFonts w:ascii="Roboto" w:hAnsi="Roboto" w:cs="Roboto"/>
                <w:color w:val="000000"/>
                <w:shd w:val="clear" w:color="auto" w:fill="FFFFFF"/>
              </w:rPr>
              <w:t>13.07.2020 16:42:11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ОБЩЕСТВО С ОГРАНИЧЕННОЙ ОТВЕТСТВЕННОСТЬЮ "ИМАТЕКС-ЕВРАЗИЯ"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ИНН1656108923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ОГРН1191690063113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КПП165601001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Место нахождения (жительства)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420079, РЕСП ТАТАРСТАН, Г КАЗАНЬ, УЛ ГИПСОВАЯ, ДОМ 24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Почтовый адрес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420079, РЕСП ТАТАРСТАН, Г КАЗАНЬ, УЛ ГИПСОВАЯ, ДОМ 24</w:t>
            </w:r>
          </w:p>
          <w:p w:rsidR="00751722" w:rsidRPr="00477C09" w:rsidRDefault="00751722" w:rsidP="00477C09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477C09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Андреев Александр Владимирович</w:t>
            </w:r>
          </w:p>
          <w:p w:rsidR="00751722" w:rsidRPr="00BE0378" w:rsidRDefault="00751722" w:rsidP="00F44F0C">
            <w:pPr>
              <w:rPr>
                <w:lang w:val="ru-RU"/>
              </w:rPr>
            </w:pPr>
            <w:r w:rsidRPr="00477C09">
              <w:rPr>
                <w:lang w:val="ru-RU"/>
              </w:rPr>
              <w:t>Телефон 89176147099</w:t>
            </w:r>
          </w:p>
        </w:tc>
      </w:tr>
      <w:tr w:rsidR="00751722" w:rsidRPr="00477C0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51722" w:rsidRPr="005C0AFF" w:rsidRDefault="00751722" w:rsidP="00477C09">
            <w:pPr>
              <w:jc w:val="center"/>
              <w:rPr>
                <w:lang w:val="ru-RU"/>
              </w:rPr>
            </w:pPr>
            <w:r w:rsidRPr="005C0AFF">
              <w:rPr>
                <w:lang w:val="ru-RU"/>
              </w:rPr>
              <w:t>EA-52620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51722" w:rsidRPr="00957C4E" w:rsidRDefault="00751722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A67BE0">
              <w:rPr>
                <w:rFonts w:ascii="Roboto" w:hAnsi="Roboto" w:cs="Roboto"/>
                <w:color w:val="000000"/>
                <w:shd w:val="clear" w:color="auto" w:fill="F9F9F9"/>
              </w:rPr>
              <w:t>07.07.2020 13:36:31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Индивидуальный предприниматель ШЕРБАН АХМАТ МИХАЙЛОВИЧ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ИНН 023403467156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ОГРНИП 317028000150226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Место нахождения (жительства)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РЕСП БАШКОРТОСТАН02, Р-Н КУШНАРЕНКОВСКИЙ, С СТАРОГУМЕРОВО,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Почтовый адрес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РЕСП БАШКОРТОСТАН, Р-Н КУШНАРЕНКОВСКИЙ, С СТАРОГУМЕРОВО ул.Заозерная 3</w:t>
            </w:r>
          </w:p>
          <w:p w:rsidR="00751722" w:rsidRPr="00477C09" w:rsidRDefault="00751722" w:rsidP="00477C09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477C09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751722" w:rsidRPr="00477C09" w:rsidRDefault="00751722" w:rsidP="00477C09">
            <w:pPr>
              <w:rPr>
                <w:lang w:val="ru-RU"/>
              </w:rPr>
            </w:pPr>
            <w:r w:rsidRPr="00477C09">
              <w:rPr>
                <w:lang w:val="ru-RU"/>
              </w:rPr>
              <w:t>Шербан Ахмат Михайлович</w:t>
            </w:r>
          </w:p>
          <w:p w:rsidR="00751722" w:rsidRPr="00BE0378" w:rsidRDefault="00751722" w:rsidP="00762AC4">
            <w:pPr>
              <w:rPr>
                <w:lang w:val="ru-RU"/>
              </w:rPr>
            </w:pPr>
            <w:r w:rsidRPr="00477C09">
              <w:rPr>
                <w:lang w:val="ru-RU"/>
              </w:rPr>
              <w:t>Телефон 79604275242</w:t>
            </w:r>
          </w:p>
        </w:tc>
      </w:tr>
    </w:tbl>
    <w:p w:rsidR="00751722" w:rsidRPr="00335A45" w:rsidRDefault="00751722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751722" w:rsidRPr="00335A45" w:rsidRDefault="00751722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BB0DCE">
        <w:rPr>
          <w:lang w:val="ru-RU"/>
        </w:rPr>
        <w:t>EA-53050</w:t>
      </w:r>
      <w:r w:rsidRPr="00335A45">
        <w:rPr>
          <w:lang w:val="ru-RU"/>
        </w:rPr>
        <w:t xml:space="preserve">- </w:t>
      </w:r>
      <w:r w:rsidRPr="00A4046E">
        <w:rPr>
          <w:lang w:val="ru-RU"/>
        </w:rPr>
        <w:t>Индивидуальный предприниматель Ляпусова Ольга Геннадьевна</w:t>
      </w:r>
      <w:r w:rsidRPr="00335A45">
        <w:rPr>
          <w:lang w:val="ru-RU"/>
        </w:rPr>
        <w:t xml:space="preserve">, № </w:t>
      </w:r>
      <w:r w:rsidRPr="00BB0DCE">
        <w:rPr>
          <w:lang w:val="ru-RU"/>
        </w:rPr>
        <w:t>EA-52851</w:t>
      </w:r>
      <w:r w:rsidRPr="00335A45">
        <w:rPr>
          <w:lang w:val="ru-RU"/>
        </w:rPr>
        <w:t xml:space="preserve">- </w:t>
      </w:r>
      <w:r w:rsidRPr="005C0AFF">
        <w:rPr>
          <w:lang w:val="ru-RU"/>
        </w:rPr>
        <w:t>ОБЩЕСТВО С ОГРАНИЧЕННОЙ ОТВЕТСТВЕННОСТЬЮ "ДОБРО"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 w:rsidRPr="00BB0DCE">
        <w:rPr>
          <w:lang w:val="ru-RU"/>
        </w:rPr>
        <w:t>EA-53036</w:t>
      </w:r>
      <w:r w:rsidRPr="00335A45">
        <w:rPr>
          <w:lang w:val="ru-RU"/>
        </w:rPr>
        <w:t xml:space="preserve">- </w:t>
      </w:r>
      <w:r w:rsidRPr="005C0AFF">
        <w:rPr>
          <w:lang w:val="ru-RU"/>
        </w:rPr>
        <w:t>ОБЩЕСТВО С ОГРАНИЧЕННОЙ ОТВЕТСТВЕННОСТЬЮ "ПРОИЗВОДСТВЕННАЯ КОМПАНИЯ "ЯРОСЛАВИЧ"</w:t>
      </w:r>
      <w:r w:rsidRPr="00335A45">
        <w:rPr>
          <w:lang w:val="ru-RU"/>
        </w:rPr>
        <w:t xml:space="preserve">, № </w:t>
      </w:r>
      <w:r w:rsidRPr="00BB0DCE">
        <w:rPr>
          <w:lang w:val="ru-RU"/>
        </w:rPr>
        <w:t>EA-52786</w:t>
      </w:r>
      <w:r w:rsidRPr="00335A45">
        <w:rPr>
          <w:lang w:val="ru-RU"/>
        </w:rPr>
        <w:t xml:space="preserve">- </w:t>
      </w:r>
      <w:r w:rsidRPr="005C0AFF">
        <w:rPr>
          <w:lang w:val="ru-RU"/>
        </w:rPr>
        <w:t>АКЦИОНЕРНОЕ ОБЩЕСТВО "СЛАВЯНСКОЕ"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 w:rsidRPr="00BB0DCE">
        <w:rPr>
          <w:lang w:val="ru-RU"/>
        </w:rPr>
        <w:t>EA-53015</w:t>
      </w:r>
      <w:r w:rsidRPr="00335A45">
        <w:rPr>
          <w:lang w:val="ru-RU"/>
        </w:rPr>
        <w:t xml:space="preserve">- </w:t>
      </w:r>
      <w:r w:rsidRPr="00477C09">
        <w:rPr>
          <w:lang w:val="ru-RU"/>
        </w:rPr>
        <w:t>Индивидуальный предприниматель ЖУЙКОВА ГАЛИНА СЕРГЕЕВНА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 w:rsidRPr="00BB0DCE">
        <w:rPr>
          <w:lang w:val="ru-RU"/>
        </w:rPr>
        <w:t>EA-53055</w:t>
      </w:r>
      <w:r w:rsidRPr="00335A45">
        <w:rPr>
          <w:lang w:val="ru-RU"/>
        </w:rPr>
        <w:t xml:space="preserve">- </w:t>
      </w:r>
      <w:r w:rsidRPr="00477C09">
        <w:rPr>
          <w:lang w:val="ru-RU"/>
        </w:rPr>
        <w:t>ОБЩЕСТВО С ОГРАНИЧЕННОЙ ОТВЕТСТВЕННОСТЬЮ "ЮТА-ТЕКС"</w:t>
      </w:r>
      <w:r>
        <w:rPr>
          <w:lang w:val="ru-RU"/>
        </w:rPr>
        <w:t>,</w:t>
      </w:r>
      <w:r w:rsidRPr="00335A45">
        <w:rPr>
          <w:lang w:val="ru-RU"/>
        </w:rPr>
        <w:t xml:space="preserve">№ </w:t>
      </w:r>
      <w:r w:rsidRPr="00BB0DCE">
        <w:rPr>
          <w:lang w:val="ru-RU"/>
        </w:rPr>
        <w:t>EA-53033</w:t>
      </w:r>
      <w:r w:rsidRPr="00335A45">
        <w:rPr>
          <w:lang w:val="ru-RU"/>
        </w:rPr>
        <w:t xml:space="preserve">- </w:t>
      </w:r>
      <w:r w:rsidRPr="00477C09">
        <w:rPr>
          <w:lang w:val="ru-RU"/>
        </w:rPr>
        <w:t>ОБЩЕСТВО С ОГРАНИЧЕННОЙ ОТВЕТСТВЕННОСТЬЮ "ОБЪЕДИНЕННАЯ ТЕКСТИЛЬНАЯ КОМПАНИЯ - КРАСНОДАР"</w:t>
      </w:r>
      <w:r>
        <w:rPr>
          <w:lang w:val="ru-RU"/>
        </w:rPr>
        <w:t>,</w:t>
      </w:r>
      <w:r w:rsidRPr="00335A45">
        <w:rPr>
          <w:lang w:val="ru-RU"/>
        </w:rPr>
        <w:t xml:space="preserve">№ </w:t>
      </w:r>
      <w:r w:rsidRPr="005C0AFF">
        <w:rPr>
          <w:lang w:val="ru-RU"/>
        </w:rPr>
        <w:t>EA-53030</w:t>
      </w:r>
      <w:r w:rsidRPr="00335A45">
        <w:rPr>
          <w:lang w:val="ru-RU"/>
        </w:rPr>
        <w:t xml:space="preserve">- </w:t>
      </w:r>
      <w:r w:rsidRPr="00477C09">
        <w:rPr>
          <w:lang w:val="ru-RU"/>
        </w:rPr>
        <w:t>ОБЩЕСТВО С ОГРАНИЧЕННОЙ ОТВЕТСТВЕННОСТЬЮ "ИМАТЕКС-ЕВРАЗИЯ"</w:t>
      </w:r>
      <w:r>
        <w:rPr>
          <w:lang w:val="ru-RU"/>
        </w:rPr>
        <w:t>,</w:t>
      </w:r>
      <w:r w:rsidRPr="00335A45">
        <w:rPr>
          <w:lang w:val="ru-RU"/>
        </w:rPr>
        <w:t xml:space="preserve">№ </w:t>
      </w:r>
      <w:r w:rsidRPr="005C0AFF">
        <w:rPr>
          <w:lang w:val="ru-RU"/>
        </w:rPr>
        <w:t>EA-52620</w:t>
      </w:r>
      <w:r w:rsidRPr="00335A45">
        <w:rPr>
          <w:lang w:val="ru-RU"/>
        </w:rPr>
        <w:t xml:space="preserve">- </w:t>
      </w:r>
      <w:r w:rsidRPr="00477C09">
        <w:rPr>
          <w:lang w:val="ru-RU"/>
        </w:rPr>
        <w:t>Индивидуальный предприниматель ШЕРБАН АХМАТ МИХАЙЛОВИЧ</w:t>
      </w:r>
      <w:r>
        <w:rPr>
          <w:lang w:val="ru-RU"/>
        </w:rPr>
        <w:t>.</w:t>
      </w:r>
    </w:p>
    <w:p w:rsidR="00751722" w:rsidRPr="00335A45" w:rsidRDefault="00751722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751722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751722" w:rsidRPr="00335A45" w:rsidRDefault="00751722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751722" w:rsidRPr="00335A45" w:rsidRDefault="00751722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751722" w:rsidRPr="00335A45">
        <w:trPr>
          <w:trHeight w:val="274"/>
        </w:trPr>
        <w:tc>
          <w:tcPr>
            <w:tcW w:w="2204" w:type="dxa"/>
            <w:vMerge/>
          </w:tcPr>
          <w:p w:rsidR="00751722" w:rsidRPr="00335A45" w:rsidRDefault="00751722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751722" w:rsidRPr="00335A45" w:rsidRDefault="00751722" w:rsidP="00AA4A97">
            <w:pPr>
              <w:jc w:val="center"/>
              <w:rPr>
                <w:lang w:val="ru-RU"/>
              </w:rPr>
            </w:pPr>
          </w:p>
          <w:p w:rsidR="00751722" w:rsidRPr="00335A45" w:rsidRDefault="00751722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Штонда Е.П.</w:t>
            </w:r>
          </w:p>
        </w:tc>
        <w:tc>
          <w:tcPr>
            <w:tcW w:w="1558" w:type="dxa"/>
          </w:tcPr>
          <w:p w:rsidR="00751722" w:rsidRPr="00335A45" w:rsidRDefault="00751722" w:rsidP="00AA4A97">
            <w:pPr>
              <w:ind w:right="-21"/>
              <w:jc w:val="center"/>
              <w:rPr>
                <w:lang w:val="ru-RU"/>
              </w:rPr>
            </w:pPr>
          </w:p>
          <w:p w:rsidR="00751722" w:rsidRPr="00335A45" w:rsidRDefault="00751722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751722" w:rsidRPr="00335A45" w:rsidRDefault="00751722" w:rsidP="0056026D">
            <w:pPr>
              <w:jc w:val="center"/>
              <w:rPr>
                <w:lang w:val="ru-RU"/>
              </w:rPr>
            </w:pPr>
          </w:p>
          <w:p w:rsidR="00751722" w:rsidRPr="00335A45" w:rsidRDefault="00751722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751722" w:rsidRPr="00335A45" w:rsidRDefault="00751722" w:rsidP="00AA4A97">
            <w:pPr>
              <w:jc w:val="center"/>
              <w:rPr>
                <w:lang w:val="ru-RU"/>
              </w:rPr>
            </w:pPr>
          </w:p>
          <w:p w:rsidR="00751722" w:rsidRPr="00335A45" w:rsidRDefault="00751722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751722" w:rsidRPr="00335A45" w:rsidRDefault="00751722" w:rsidP="0056026D">
            <w:pPr>
              <w:jc w:val="center"/>
              <w:rPr>
                <w:lang w:val="ru-RU"/>
              </w:rPr>
            </w:pPr>
          </w:p>
          <w:p w:rsidR="00751722" w:rsidRPr="00335A45" w:rsidRDefault="00751722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751722" w:rsidRPr="000554A1">
        <w:trPr>
          <w:trHeight w:val="938"/>
        </w:trPr>
        <w:tc>
          <w:tcPr>
            <w:tcW w:w="2204" w:type="dxa"/>
            <w:vAlign w:val="center"/>
          </w:tcPr>
          <w:p w:rsidR="00751722" w:rsidRPr="00335A45" w:rsidRDefault="00751722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BB0DCE">
              <w:rPr>
                <w:lang w:val="ru-RU"/>
              </w:rPr>
              <w:t>EA-53050</w:t>
            </w:r>
            <w:r w:rsidRPr="00335A45">
              <w:rPr>
                <w:lang w:val="ru-RU"/>
              </w:rPr>
              <w:t xml:space="preserve">- </w:t>
            </w:r>
            <w:r w:rsidRPr="00A4046E">
              <w:rPr>
                <w:lang w:val="ru-RU"/>
              </w:rPr>
              <w:t>Индивидуальный предприниматель Ляпусова Ольга Геннадьевна</w:t>
            </w:r>
          </w:p>
        </w:tc>
        <w:tc>
          <w:tcPr>
            <w:tcW w:w="1700" w:type="dxa"/>
          </w:tcPr>
          <w:p w:rsidR="00751722" w:rsidRPr="00335A45" w:rsidRDefault="00751722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51722" w:rsidRPr="00335A45" w:rsidRDefault="00751722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51722" w:rsidRPr="00335A45" w:rsidRDefault="00751722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51722" w:rsidRPr="00335A45" w:rsidRDefault="00751722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51722" w:rsidRPr="00335A45" w:rsidRDefault="00751722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751722" w:rsidRPr="000554A1">
        <w:trPr>
          <w:trHeight w:val="938"/>
        </w:trPr>
        <w:tc>
          <w:tcPr>
            <w:tcW w:w="2204" w:type="dxa"/>
            <w:vAlign w:val="center"/>
          </w:tcPr>
          <w:p w:rsidR="00751722" w:rsidRPr="00335A45" w:rsidRDefault="00751722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BB0DCE">
              <w:rPr>
                <w:lang w:val="ru-RU"/>
              </w:rPr>
              <w:t>EA-52851</w:t>
            </w:r>
            <w:r w:rsidRPr="00335A45">
              <w:rPr>
                <w:lang w:val="ru-RU"/>
              </w:rPr>
              <w:t xml:space="preserve">- </w:t>
            </w:r>
            <w:r w:rsidRPr="005C0AFF">
              <w:rPr>
                <w:lang w:val="ru-RU"/>
              </w:rPr>
              <w:t>ОБЩЕСТВО С ОГРАНИЧЕННОЙ ОТВЕТСТВЕННОСТЬЮ "ДОБРО"</w:t>
            </w:r>
          </w:p>
        </w:tc>
        <w:tc>
          <w:tcPr>
            <w:tcW w:w="1700" w:type="dxa"/>
          </w:tcPr>
          <w:p w:rsidR="00751722" w:rsidRPr="00335A45" w:rsidRDefault="00751722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51722" w:rsidRPr="00335A45" w:rsidRDefault="00751722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51722" w:rsidRPr="00335A45" w:rsidRDefault="00751722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51722" w:rsidRPr="00335A45" w:rsidRDefault="00751722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51722" w:rsidRPr="00335A45" w:rsidRDefault="00751722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751722" w:rsidRPr="000554A1">
        <w:trPr>
          <w:trHeight w:val="938"/>
        </w:trPr>
        <w:tc>
          <w:tcPr>
            <w:tcW w:w="2204" w:type="dxa"/>
            <w:vAlign w:val="center"/>
          </w:tcPr>
          <w:p w:rsidR="00751722" w:rsidRPr="00335A45" w:rsidRDefault="00751722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BB0DCE">
              <w:rPr>
                <w:lang w:val="ru-RU"/>
              </w:rPr>
              <w:t>EA-53036</w:t>
            </w:r>
            <w:r w:rsidRPr="00335A45">
              <w:rPr>
                <w:lang w:val="ru-RU"/>
              </w:rPr>
              <w:t xml:space="preserve">- </w:t>
            </w:r>
            <w:r w:rsidRPr="005C0AFF">
              <w:rPr>
                <w:lang w:val="ru-RU"/>
              </w:rPr>
              <w:t>ОБЩЕСТВО С ОГРАНИЧЕННОЙ ОТВЕТСТВЕННОСТЬЮ "ПРОИЗВОДСТВЕННАЯ КОМПАНИЯ "ЯРОСЛАВИЧ"</w:t>
            </w:r>
          </w:p>
        </w:tc>
        <w:tc>
          <w:tcPr>
            <w:tcW w:w="1700" w:type="dxa"/>
          </w:tcPr>
          <w:p w:rsidR="00751722" w:rsidRPr="00335A45" w:rsidRDefault="00751722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51722" w:rsidRPr="00335A45" w:rsidRDefault="00751722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51722" w:rsidRPr="00335A45" w:rsidRDefault="00751722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51722" w:rsidRPr="00335A45" w:rsidRDefault="00751722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51722" w:rsidRPr="00335A45" w:rsidRDefault="00751722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751722" w:rsidRPr="000554A1">
        <w:trPr>
          <w:trHeight w:val="938"/>
        </w:trPr>
        <w:tc>
          <w:tcPr>
            <w:tcW w:w="2204" w:type="dxa"/>
            <w:vAlign w:val="center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BB0DCE">
              <w:rPr>
                <w:lang w:val="ru-RU"/>
              </w:rPr>
              <w:t>EA-52786</w:t>
            </w:r>
            <w:r w:rsidRPr="00335A45">
              <w:rPr>
                <w:lang w:val="ru-RU"/>
              </w:rPr>
              <w:t xml:space="preserve">- </w:t>
            </w:r>
            <w:r w:rsidRPr="005C0AFF">
              <w:rPr>
                <w:lang w:val="ru-RU"/>
              </w:rPr>
              <w:t>АКЦИОНЕРНОЕ ОБЩЕСТВО "СЛАВЯНСКОЕ"</w:t>
            </w:r>
          </w:p>
        </w:tc>
        <w:tc>
          <w:tcPr>
            <w:tcW w:w="1700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751722" w:rsidRPr="000554A1">
        <w:trPr>
          <w:trHeight w:val="938"/>
        </w:trPr>
        <w:tc>
          <w:tcPr>
            <w:tcW w:w="2204" w:type="dxa"/>
            <w:vAlign w:val="center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BB0DCE">
              <w:rPr>
                <w:lang w:val="ru-RU"/>
              </w:rPr>
              <w:t>EA-53015</w:t>
            </w:r>
            <w:r w:rsidRPr="00335A45">
              <w:rPr>
                <w:lang w:val="ru-RU"/>
              </w:rPr>
              <w:t xml:space="preserve">- </w:t>
            </w:r>
            <w:r w:rsidRPr="00477C09">
              <w:rPr>
                <w:lang w:val="ru-RU"/>
              </w:rPr>
              <w:t>Индивидуальный предприниматель ЖУЙКОВА ГАЛИНА СЕРГЕЕВНА</w:t>
            </w:r>
          </w:p>
        </w:tc>
        <w:tc>
          <w:tcPr>
            <w:tcW w:w="1700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751722" w:rsidRPr="000554A1">
        <w:trPr>
          <w:trHeight w:val="938"/>
        </w:trPr>
        <w:tc>
          <w:tcPr>
            <w:tcW w:w="2204" w:type="dxa"/>
            <w:vAlign w:val="center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BB0DCE">
              <w:rPr>
                <w:lang w:val="ru-RU"/>
              </w:rPr>
              <w:t>EA-53055</w:t>
            </w:r>
            <w:r w:rsidRPr="00335A45">
              <w:rPr>
                <w:lang w:val="ru-RU"/>
              </w:rPr>
              <w:t xml:space="preserve">- </w:t>
            </w:r>
            <w:r w:rsidRPr="00477C09">
              <w:rPr>
                <w:lang w:val="ru-RU"/>
              </w:rPr>
              <w:t>ОБЩЕСТВО С ОГРАНИЧЕННОЙ ОТВЕТСТВЕННОСТЬЮ "ЮТА-ТЕКС"</w:t>
            </w:r>
          </w:p>
        </w:tc>
        <w:tc>
          <w:tcPr>
            <w:tcW w:w="1700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751722" w:rsidRPr="000554A1">
        <w:trPr>
          <w:trHeight w:val="938"/>
        </w:trPr>
        <w:tc>
          <w:tcPr>
            <w:tcW w:w="2204" w:type="dxa"/>
            <w:vAlign w:val="center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BB0DCE">
              <w:rPr>
                <w:lang w:val="ru-RU"/>
              </w:rPr>
              <w:t>EA-53033</w:t>
            </w:r>
            <w:r w:rsidRPr="00335A45">
              <w:rPr>
                <w:lang w:val="ru-RU"/>
              </w:rPr>
              <w:t xml:space="preserve">- </w:t>
            </w:r>
            <w:r w:rsidRPr="00477C09">
              <w:rPr>
                <w:lang w:val="ru-RU"/>
              </w:rPr>
              <w:t>ОБЩЕСТВО С ОГРАНИЧЕННОЙ ОТВЕТСТВЕННОСТЬЮ "ОБЪЕДИНЕННАЯ ТЕКСТИЛЬНАЯ КОМПАНИЯ - КРАСНОДАР"</w:t>
            </w:r>
          </w:p>
        </w:tc>
        <w:tc>
          <w:tcPr>
            <w:tcW w:w="1700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751722" w:rsidRPr="000554A1">
        <w:trPr>
          <w:trHeight w:val="938"/>
        </w:trPr>
        <w:tc>
          <w:tcPr>
            <w:tcW w:w="2204" w:type="dxa"/>
            <w:vAlign w:val="center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5C0AFF">
              <w:rPr>
                <w:lang w:val="ru-RU"/>
              </w:rPr>
              <w:t>EA-53030</w:t>
            </w:r>
            <w:r w:rsidRPr="00335A45">
              <w:rPr>
                <w:lang w:val="ru-RU"/>
              </w:rPr>
              <w:t xml:space="preserve">- </w:t>
            </w:r>
            <w:r w:rsidRPr="00477C09">
              <w:rPr>
                <w:lang w:val="ru-RU"/>
              </w:rPr>
              <w:t>ОБЩЕСТВО С ОГРАНИЧЕННОЙ ОТВЕТСТВЕННОСТЬЮ "ИМАТЕКС-ЕВРАЗИЯ"</w:t>
            </w:r>
          </w:p>
        </w:tc>
        <w:tc>
          <w:tcPr>
            <w:tcW w:w="1700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51722" w:rsidRPr="00335A45" w:rsidRDefault="00751722" w:rsidP="00477C0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751722" w:rsidRPr="000554A1">
        <w:trPr>
          <w:trHeight w:val="938"/>
        </w:trPr>
        <w:tc>
          <w:tcPr>
            <w:tcW w:w="2204" w:type="dxa"/>
            <w:vAlign w:val="center"/>
          </w:tcPr>
          <w:p w:rsidR="00751722" w:rsidRPr="00335A45" w:rsidRDefault="00751722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5C0AFF">
              <w:rPr>
                <w:lang w:val="ru-RU"/>
              </w:rPr>
              <w:t>EA-52620</w:t>
            </w:r>
            <w:r w:rsidRPr="00335A45">
              <w:rPr>
                <w:lang w:val="ru-RU"/>
              </w:rPr>
              <w:t xml:space="preserve">- </w:t>
            </w:r>
            <w:r w:rsidRPr="00477C09">
              <w:rPr>
                <w:lang w:val="ru-RU"/>
              </w:rPr>
              <w:t>Индивидуальный предприниматель ШЕРБАН АХМАТ МИХАЙЛОВИЧ</w:t>
            </w:r>
          </w:p>
        </w:tc>
        <w:tc>
          <w:tcPr>
            <w:tcW w:w="1700" w:type="dxa"/>
          </w:tcPr>
          <w:p w:rsidR="00751722" w:rsidRPr="00335A45" w:rsidRDefault="00751722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51722" w:rsidRPr="00335A45" w:rsidRDefault="00751722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51722" w:rsidRPr="00335A45" w:rsidRDefault="00751722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51722" w:rsidRPr="00335A45" w:rsidRDefault="00751722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51722" w:rsidRPr="00335A45" w:rsidRDefault="00751722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751722" w:rsidRPr="00335A45" w:rsidRDefault="00751722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A67BE0">
        <w:rPr>
          <w:lang w:val="ru-RU"/>
        </w:rPr>
        <w:t>Приобретение мягкого инвентаря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A4046E">
        <w:rPr>
          <w:lang w:val="ru-RU"/>
        </w:rPr>
        <w:t>Индивидуальный предприниматель Ляпусова Ольга Геннадьевна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E24626">
        <w:rPr>
          <w:color w:val="000000"/>
          <w:lang w:val="ru-RU"/>
        </w:rPr>
        <w:t>166 057.00</w:t>
      </w:r>
      <w:r w:rsidRPr="00335A45">
        <w:rPr>
          <w:lang w:val="ru-RU"/>
        </w:rPr>
        <w:t xml:space="preserve"> рублей.  </w:t>
      </w:r>
    </w:p>
    <w:p w:rsidR="00751722" w:rsidRPr="00335A45" w:rsidRDefault="00751722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751722" w:rsidRPr="00335A45">
        <w:trPr>
          <w:trHeight w:val="206"/>
          <w:jc w:val="center"/>
        </w:trPr>
        <w:tc>
          <w:tcPr>
            <w:tcW w:w="7338" w:type="dxa"/>
          </w:tcPr>
          <w:p w:rsidR="00751722" w:rsidRPr="00335A45" w:rsidRDefault="0075172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51722" w:rsidRPr="00335A45" w:rsidRDefault="0075172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751722" w:rsidRPr="00335A45" w:rsidRDefault="0075172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51722" w:rsidRPr="00335A45" w:rsidRDefault="00751722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Штонда Е.П.</w:t>
            </w:r>
          </w:p>
          <w:p w:rsidR="00751722" w:rsidRPr="00335A45" w:rsidRDefault="0075172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751722" w:rsidRPr="00335A45">
        <w:trPr>
          <w:trHeight w:val="206"/>
          <w:jc w:val="center"/>
        </w:trPr>
        <w:tc>
          <w:tcPr>
            <w:tcW w:w="7338" w:type="dxa"/>
          </w:tcPr>
          <w:p w:rsidR="00751722" w:rsidRPr="00335A45" w:rsidRDefault="00751722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51722" w:rsidRPr="00335A45" w:rsidRDefault="00751722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751722" w:rsidRPr="00335A45" w:rsidRDefault="0075172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751722" w:rsidRPr="00335A45" w:rsidRDefault="0075172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51722" w:rsidRPr="00335A45" w:rsidRDefault="00751722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751722" w:rsidRPr="00335A45" w:rsidRDefault="0075172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51722" w:rsidRPr="00335A45" w:rsidRDefault="0075172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751722" w:rsidRPr="00335A45" w:rsidRDefault="0075172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751722" w:rsidRPr="00335A45">
        <w:trPr>
          <w:trHeight w:val="206"/>
          <w:jc w:val="center"/>
        </w:trPr>
        <w:tc>
          <w:tcPr>
            <w:tcW w:w="7338" w:type="dxa"/>
          </w:tcPr>
          <w:p w:rsidR="00751722" w:rsidRPr="00335A45" w:rsidRDefault="00751722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751722" w:rsidRPr="00335A45" w:rsidRDefault="00751722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751722" w:rsidRPr="00335A45" w:rsidRDefault="00751722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751722" w:rsidRPr="00335A45" w:rsidRDefault="00751722" w:rsidP="006465AE">
      <w:pPr>
        <w:jc w:val="both"/>
        <w:rPr>
          <w:lang w:val="ru-RU" w:eastAsia="ru-RU"/>
        </w:rPr>
      </w:pPr>
    </w:p>
    <w:sectPr w:rsidR="00751722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1722" w:rsidRDefault="00751722">
      <w:r>
        <w:separator/>
      </w:r>
    </w:p>
  </w:endnote>
  <w:endnote w:type="continuationSeparator" w:id="1">
    <w:p w:rsidR="00751722" w:rsidRDefault="007517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1722" w:rsidRDefault="00751722">
      <w:r>
        <w:separator/>
      </w:r>
    </w:p>
  </w:footnote>
  <w:footnote w:type="continuationSeparator" w:id="1">
    <w:p w:rsidR="00751722" w:rsidRDefault="007517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722" w:rsidRDefault="00751722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51722" w:rsidRDefault="0075172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4A1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3344"/>
    <w:rsid w:val="001037BF"/>
    <w:rsid w:val="00103C73"/>
    <w:rsid w:val="001042CA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50BF6"/>
    <w:rsid w:val="00451AE0"/>
    <w:rsid w:val="00451B64"/>
    <w:rsid w:val="00451C33"/>
    <w:rsid w:val="00451D8E"/>
    <w:rsid w:val="00452558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C09"/>
    <w:rsid w:val="00477DBF"/>
    <w:rsid w:val="00481189"/>
    <w:rsid w:val="00481C53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0AFF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A742D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1722"/>
    <w:rsid w:val="007520F3"/>
    <w:rsid w:val="007530EB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05F3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5221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4CC4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11D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046E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67BE0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0DCE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4626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5478"/>
    <w:rsid w:val="00EC6A40"/>
    <w:rsid w:val="00EC6BAF"/>
    <w:rsid w:val="00EC7101"/>
    <w:rsid w:val="00EC761A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889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0554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95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49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0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495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495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495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49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5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495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495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2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1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495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2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2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495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1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2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495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495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1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1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49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495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1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1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495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9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1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2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495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1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2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495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2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1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495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2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1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49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1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2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495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1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2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495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1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1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495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495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2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2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495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495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495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495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49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49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495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495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495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495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495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495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495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495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49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49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495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495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495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49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49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9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495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95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5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5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5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5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5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5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5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5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5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5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5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5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5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5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5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5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5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6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57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</TotalTime>
  <Pages>7</Pages>
  <Words>2355</Words>
  <Characters>13424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5</cp:revision>
  <cp:lastPrinted>2020-06-23T08:00:00Z</cp:lastPrinted>
  <dcterms:created xsi:type="dcterms:W3CDTF">2020-07-17T11:21:00Z</dcterms:created>
  <dcterms:modified xsi:type="dcterms:W3CDTF">2020-07-17T12:08:00Z</dcterms:modified>
</cp:coreProperties>
</file>