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E7" w:rsidRDefault="00EB12E7" w:rsidP="00B40F86">
      <w:pPr>
        <w:jc w:val="center"/>
        <w:rPr>
          <w:b/>
          <w:bCs/>
          <w:color w:val="000000"/>
          <w:lang w:val="ru-RU"/>
        </w:rPr>
      </w:pPr>
    </w:p>
    <w:p w:rsidR="00EB12E7" w:rsidRDefault="00EB12E7" w:rsidP="00B40F86">
      <w:pPr>
        <w:jc w:val="center"/>
        <w:rPr>
          <w:b/>
          <w:bCs/>
          <w:color w:val="000000"/>
          <w:lang w:val="ru-RU"/>
        </w:rPr>
      </w:pPr>
    </w:p>
    <w:p w:rsidR="00EB12E7" w:rsidRPr="00335A45" w:rsidRDefault="00EB12E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187</w:t>
      </w:r>
    </w:p>
    <w:p w:rsidR="00EB12E7" w:rsidRPr="00335A45" w:rsidRDefault="00EB12E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B12E7" w:rsidRPr="00335A45" w:rsidRDefault="00EB12E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B12E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B12E7" w:rsidRPr="00335A45" w:rsidRDefault="00EB12E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B12E7" w:rsidRPr="00335A45" w:rsidRDefault="00EB12E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B12E7" w:rsidRDefault="00EB12E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B12E7" w:rsidRPr="0077375B" w:rsidRDefault="00EB12E7" w:rsidP="00D2341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2341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2341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B12E7" w:rsidRPr="0077375B" w:rsidRDefault="00EB12E7" w:rsidP="00D2341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A00B8">
        <w:rPr>
          <w:lang w:val="ru-RU"/>
        </w:rPr>
        <w:t>Приобретение спецодежды</w:t>
      </w:r>
      <w:r w:rsidRPr="0077375B">
        <w:rPr>
          <w:lang w:val="ru-RU"/>
        </w:rPr>
        <w:t xml:space="preserve">».  </w:t>
      </w:r>
    </w:p>
    <w:p w:rsidR="00EB12E7" w:rsidRPr="001A00B8" w:rsidRDefault="00EB12E7" w:rsidP="00D2341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A00B8">
        <w:rPr>
          <w:color w:val="000000"/>
          <w:lang w:val="ru-RU"/>
        </w:rPr>
        <w:t>203234901331923490100102360011412244</w:t>
      </w:r>
    </w:p>
    <w:p w:rsidR="00EB12E7" w:rsidRPr="0077375B" w:rsidRDefault="00EB12E7" w:rsidP="00D2341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161046</w:t>
      </w:r>
      <w:r w:rsidRPr="0077375B">
        <w:rPr>
          <w:lang w:val="ru-RU"/>
        </w:rPr>
        <w:t xml:space="preserve"> руб. </w:t>
      </w:r>
      <w:r>
        <w:rPr>
          <w:lang w:val="ru-RU"/>
        </w:rPr>
        <w:t>09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шестьдесят одна</w:t>
      </w:r>
      <w:r w:rsidRPr="0077375B">
        <w:rPr>
          <w:lang w:val="ru-RU"/>
        </w:rPr>
        <w:t xml:space="preserve"> тысяч</w:t>
      </w:r>
      <w:r>
        <w:rPr>
          <w:lang w:val="ru-RU"/>
        </w:rPr>
        <w:t>а</w:t>
      </w:r>
      <w:r w:rsidRPr="0077375B">
        <w:rPr>
          <w:lang w:val="ru-RU"/>
        </w:rPr>
        <w:t xml:space="preserve"> </w:t>
      </w:r>
      <w:r>
        <w:rPr>
          <w:lang w:val="ru-RU"/>
        </w:rPr>
        <w:t>сорок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09</w:t>
      </w:r>
      <w:r w:rsidRPr="0077375B">
        <w:rPr>
          <w:lang w:val="ru-RU"/>
        </w:rPr>
        <w:t xml:space="preserve"> копеек).</w:t>
      </w:r>
    </w:p>
    <w:p w:rsidR="00EB12E7" w:rsidRPr="00A67BE0" w:rsidRDefault="00EB12E7" w:rsidP="00D2341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A67BE0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EB12E7" w:rsidRPr="00777302" w:rsidRDefault="00EB12E7" w:rsidP="00D2341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A67BE0">
        <w:rPr>
          <w:lang w:val="ru-RU"/>
        </w:rPr>
        <w:t xml:space="preserve"> течении 15 календарных дней от даты заключения контракта</w:t>
      </w:r>
      <w:r>
        <w:rPr>
          <w:lang w:val="ru-RU"/>
        </w:rPr>
        <w:t>.</w:t>
      </w:r>
    </w:p>
    <w:p w:rsidR="00EB12E7" w:rsidRPr="0077375B" w:rsidRDefault="00EB12E7" w:rsidP="00D2341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1A00B8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EB12E7" w:rsidRPr="0077375B" w:rsidRDefault="00EB12E7" w:rsidP="00D2341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B12E7" w:rsidRPr="0077375B" w:rsidRDefault="00EB12E7" w:rsidP="00D2341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B12E7" w:rsidRPr="0077375B" w:rsidRDefault="00EB12E7" w:rsidP="00D2341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A2ECC">
        <w:rPr>
          <w:color w:val="000000"/>
          <w:sz w:val="24"/>
          <w:szCs w:val="24"/>
        </w:rPr>
        <w:t>19.05.2020 09:06</w:t>
      </w:r>
      <w:r w:rsidRPr="0077375B">
        <w:rPr>
          <w:sz w:val="24"/>
          <w:szCs w:val="24"/>
        </w:rPr>
        <w:t xml:space="preserve"> (московское время).</w:t>
      </w:r>
    </w:p>
    <w:p w:rsidR="00EB12E7" w:rsidRDefault="00EB12E7" w:rsidP="00D2341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B12E7" w:rsidRDefault="00EB12E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B12E7" w:rsidRPr="00335A45">
        <w:trPr>
          <w:jc w:val="center"/>
        </w:trPr>
        <w:tc>
          <w:tcPr>
            <w:tcW w:w="9828" w:type="dxa"/>
            <w:gridSpan w:val="5"/>
          </w:tcPr>
          <w:p w:rsidR="00EB12E7" w:rsidRPr="00335A45" w:rsidRDefault="00EB12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B12E7" w:rsidRPr="00D23415">
        <w:trPr>
          <w:jc w:val="center"/>
        </w:trPr>
        <w:tc>
          <w:tcPr>
            <w:tcW w:w="2820" w:type="dxa"/>
          </w:tcPr>
          <w:p w:rsidR="00EB12E7" w:rsidRPr="00335A45" w:rsidRDefault="00EB12E7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EB12E7" w:rsidRPr="00335A45" w:rsidRDefault="00EB12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г</w:t>
            </w:r>
            <w:r w:rsidRPr="00335A45">
              <w:rPr>
                <w:lang w:val="ru-RU"/>
              </w:rPr>
              <w:t>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B12E7" w:rsidRPr="000554A1">
        <w:trPr>
          <w:trHeight w:val="80"/>
          <w:jc w:val="center"/>
        </w:trPr>
        <w:tc>
          <w:tcPr>
            <w:tcW w:w="9828" w:type="dxa"/>
            <w:gridSpan w:val="5"/>
          </w:tcPr>
          <w:p w:rsidR="00EB12E7" w:rsidRPr="000554A1" w:rsidRDefault="00EB12E7" w:rsidP="00A841CC">
            <w:pPr>
              <w:jc w:val="both"/>
              <w:rPr>
                <w:lang w:val="ru-RU"/>
              </w:rPr>
            </w:pPr>
            <w:r w:rsidRPr="000554A1">
              <w:rPr>
                <w:lang w:val="ru-RU"/>
              </w:rPr>
              <w:t xml:space="preserve">Секретарь комиссии - </w:t>
            </w:r>
          </w:p>
        </w:tc>
      </w:tr>
      <w:tr w:rsidR="00EB12E7" w:rsidRPr="000554A1">
        <w:trPr>
          <w:trHeight w:val="300"/>
          <w:jc w:val="center"/>
        </w:trPr>
        <w:tc>
          <w:tcPr>
            <w:tcW w:w="2882" w:type="dxa"/>
            <w:gridSpan w:val="3"/>
          </w:tcPr>
          <w:p w:rsidR="00EB12E7" w:rsidRPr="00335A45" w:rsidRDefault="00EB12E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B12E7" w:rsidRPr="00335A45" w:rsidRDefault="00EB12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B12E7" w:rsidRPr="000554A1">
        <w:trPr>
          <w:jc w:val="center"/>
        </w:trPr>
        <w:tc>
          <w:tcPr>
            <w:tcW w:w="9828" w:type="dxa"/>
            <w:gridSpan w:val="5"/>
          </w:tcPr>
          <w:p w:rsidR="00EB12E7" w:rsidRPr="000554A1" w:rsidRDefault="00EB12E7" w:rsidP="00A841CC">
            <w:pPr>
              <w:jc w:val="both"/>
              <w:rPr>
                <w:lang w:val="ru-RU"/>
              </w:rPr>
            </w:pPr>
            <w:r w:rsidRPr="000554A1">
              <w:rPr>
                <w:lang w:val="ru-RU"/>
              </w:rPr>
              <w:t>Члены комиссии –</w:t>
            </w:r>
          </w:p>
        </w:tc>
      </w:tr>
      <w:tr w:rsidR="00EB12E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B12E7" w:rsidRPr="00335A45" w:rsidRDefault="00EB12E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B12E7" w:rsidRPr="00335A45" w:rsidRDefault="00EB12E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B12E7" w:rsidRPr="00335A45" w:rsidRDefault="00EB12E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B12E7" w:rsidRPr="00335A45" w:rsidRDefault="00EB12E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B12E7" w:rsidRPr="00335A45" w:rsidRDefault="00EB12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B12E7" w:rsidRPr="00335A45" w:rsidRDefault="00EB12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B12E7" w:rsidRPr="00335A45" w:rsidRDefault="00EB12E7" w:rsidP="00A841CC">
            <w:pPr>
              <w:ind w:right="-80"/>
              <w:jc w:val="both"/>
              <w:rPr>
                <w:lang w:val="ru-RU"/>
              </w:rPr>
            </w:pPr>
          </w:p>
          <w:p w:rsidR="00EB12E7" w:rsidRPr="00335A45" w:rsidRDefault="00EB12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B12E7" w:rsidRPr="00335A45" w:rsidRDefault="00EB12E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B12E7" w:rsidRPr="00335A45" w:rsidRDefault="00EB12E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B12E7" w:rsidRPr="00335A45" w:rsidRDefault="00EB12E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B12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B12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D2341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71 348.27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D23415">
              <w:rPr>
                <w:color w:val="000000"/>
                <w:lang w:val="ru-RU"/>
              </w:rPr>
              <w:t>17.07.2020 12:24:57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EA-53129</w:t>
            </w:r>
          </w:p>
        </w:tc>
      </w:tr>
      <w:tr w:rsidR="00EB12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BB0DCE" w:rsidRDefault="00EB12E7" w:rsidP="00BB0DC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72 153.50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D23415">
              <w:rPr>
                <w:color w:val="000000"/>
                <w:lang w:val="ru-RU"/>
              </w:rPr>
              <w:t>17.07.2020 12:21:50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EA-52628</w:t>
            </w:r>
          </w:p>
        </w:tc>
      </w:tr>
      <w:tr w:rsidR="00EB12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696114" w:rsidRDefault="00EB12E7" w:rsidP="00477C0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122 016.89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D23415">
              <w:rPr>
                <w:color w:val="000000"/>
                <w:lang w:val="ru-RU"/>
              </w:rPr>
              <w:t>17.07.2020 11:11:29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D23415" w:rsidRDefault="00EB12E7" w:rsidP="00477C09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EA-52866</w:t>
            </w:r>
          </w:p>
        </w:tc>
      </w:tr>
      <w:tr w:rsidR="00EB12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0A2" w:rsidRDefault="00EB12E7" w:rsidP="003350A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122 822.12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0A2" w:rsidRDefault="00EB12E7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3350A2">
              <w:rPr>
                <w:color w:val="000000"/>
                <w:lang w:val="ru-RU"/>
              </w:rPr>
              <w:t>17.07.2020 11:10:11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B12E7" w:rsidRPr="003350A2" w:rsidRDefault="00EB12E7" w:rsidP="00477C09">
            <w:pPr>
              <w:jc w:val="center"/>
              <w:rPr>
                <w:lang w:val="ru-RU"/>
              </w:rPr>
            </w:pPr>
            <w:r w:rsidRPr="003350A2">
              <w:rPr>
                <w:lang w:val="ru-RU"/>
              </w:rPr>
              <w:t>EA-52877</w:t>
            </w:r>
          </w:p>
        </w:tc>
      </w:tr>
    </w:tbl>
    <w:p w:rsidR="00EB12E7" w:rsidRPr="00335A45" w:rsidRDefault="00EB12E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B12E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B12E7" w:rsidRPr="00335A45" w:rsidRDefault="00EB1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B12E7" w:rsidRPr="00335A45" w:rsidRDefault="00EB1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335A45" w:rsidRDefault="00EB12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B12E7" w:rsidRPr="00335A45" w:rsidRDefault="00EB12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335A45" w:rsidRDefault="00EB12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B12E7" w:rsidRPr="003350A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B12E7" w:rsidRPr="00D23415" w:rsidRDefault="00EB12E7" w:rsidP="005533C4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EA-53129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3D7C43" w:rsidRDefault="00EB12E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A2ECC">
              <w:rPr>
                <w:rFonts w:ascii="Roboto" w:hAnsi="Roboto" w:cs="Roboto"/>
                <w:color w:val="000000"/>
                <w:shd w:val="clear" w:color="auto" w:fill="FFFFFF"/>
              </w:rPr>
              <w:t>14.07.2020 17:35:03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ОБЩЕСТВО С ОГРАНИЧЕННОЙ ОТВЕТСТВЕННОСТЬЮ "ГОЛЬФСТРИМ"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ИНН6164232636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ОГРН1056164019537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КПП616401001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Место нахождения (жительства)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344082, ОБЛ РОСТОВСКАЯ, Г РОСТОВ-НА-ДОНУ, УЛ СОЦИАЛИСТИЧЕСКАЯ, 1/9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Почтовый адрес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344082, ОБЛ РОСТОВСКАЯ, Г РОСТОВ-НА-ДОНУ, УЛ СОЦИАЛИСТИЧЕСКАЯ, 1/9</w:t>
            </w:r>
          </w:p>
          <w:p w:rsidR="00EB12E7" w:rsidRPr="003350A2" w:rsidRDefault="00EB12E7" w:rsidP="003350A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350A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КОЗЛОВСКАЯ АЛЛА АЛЕКСЕЕВНА</w:t>
            </w:r>
          </w:p>
          <w:p w:rsidR="00EB12E7" w:rsidRPr="00477C09" w:rsidRDefault="00EB12E7" w:rsidP="00237AD7">
            <w:pPr>
              <w:rPr>
                <w:lang w:val="ru-RU"/>
              </w:rPr>
            </w:pPr>
            <w:r w:rsidRPr="003350A2">
              <w:rPr>
                <w:lang w:val="ru-RU"/>
              </w:rPr>
              <w:t>Телефон +79286034481</w:t>
            </w:r>
          </w:p>
        </w:tc>
      </w:tr>
      <w:tr w:rsidR="00EB12E7" w:rsidRPr="00D2341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B12E7" w:rsidRPr="00D23415" w:rsidRDefault="00EB12E7" w:rsidP="005533C4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EA-52628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C941AF" w:rsidRDefault="00EB12E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A2ECC">
              <w:rPr>
                <w:rFonts w:ascii="Roboto" w:hAnsi="Roboto" w:cs="Roboto"/>
                <w:color w:val="000000"/>
                <w:shd w:val="clear" w:color="auto" w:fill="F9F9F9"/>
              </w:rPr>
              <w:t>08.07.2020 15:56:33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ОБЩЕСТВО С ОГРАНИЧЕННОЙ ОТВЕТСТВЕННОСТЬЮ "АПРИОРИ-ЮГ"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ИНН2320250356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ОГРН1172375057788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КПП232001001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Место нахождения (жительства)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354000, КРАЙ КРАСНОДАРСКИЙ, Г СОЧИ, ПР-КТ КУРОРТНЫЙ (ЦЕНТРАЛЬНЫЙ Р-Н), ДОМ 31, ЛИТЕР А, ПОМЕЩЕНИЕ 7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Почтовый адрес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354000, КРАЙ КРАСНОДАРСКИЙ, Г СОЧИ, ПР-КТ КУРОРТНЫЙ, ДОМ 31, ЛИТЕР А, ПОМЕЩЕНИЕ 7</w:t>
            </w:r>
          </w:p>
          <w:p w:rsidR="00EB12E7" w:rsidRPr="003350A2" w:rsidRDefault="00EB12E7" w:rsidP="003350A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350A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Татоян Аревик Гегамовна</w:t>
            </w:r>
          </w:p>
          <w:p w:rsidR="00EB12E7" w:rsidRPr="00F44F0C" w:rsidRDefault="00EB12E7" w:rsidP="00F44F0C">
            <w:pPr>
              <w:rPr>
                <w:lang w:val="ru-RU"/>
              </w:rPr>
            </w:pPr>
            <w:r w:rsidRPr="003350A2">
              <w:rPr>
                <w:lang w:val="ru-RU"/>
              </w:rPr>
              <w:t>Телефон +79630742923</w:t>
            </w:r>
          </w:p>
        </w:tc>
      </w:tr>
      <w:tr w:rsidR="00EB12E7" w:rsidRPr="00D2341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B12E7" w:rsidRPr="00D23415" w:rsidRDefault="00EB12E7" w:rsidP="005533C4">
            <w:pPr>
              <w:jc w:val="center"/>
              <w:rPr>
                <w:lang w:val="ru-RU"/>
              </w:rPr>
            </w:pPr>
            <w:r w:rsidRPr="00D23415">
              <w:rPr>
                <w:lang w:val="ru-RU"/>
              </w:rPr>
              <w:t>EA-52866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C941AF" w:rsidRDefault="00EB12E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A2ECC">
              <w:rPr>
                <w:rFonts w:ascii="Roboto" w:hAnsi="Roboto" w:cs="Roboto"/>
                <w:color w:val="000000"/>
                <w:shd w:val="clear" w:color="auto" w:fill="FFFFFF"/>
              </w:rPr>
              <w:t>10.07.2020 17:27:35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Индивидуальный предприниматель ПРОХОРЕНКО АНДРЕЙ СЕРГЕЕВИЧ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ИНН682014544555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ОГРНИП 319682000028734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Место нахождения (жительства)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ОБЛ ТАМБОВСКАЯ, Р-Н ТАМБОВСКИЙ, П ТРИГУЛЯЙ, ул. Лесная Дубрава, д. 9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Почтовый адрес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ОБЛ ТАМБОВСКАЯ, Р-Н ТАМБОВСКИЙ, П ТРИГУЛЯЙ, ул. Лесная Дубрава, д. 9</w:t>
            </w:r>
          </w:p>
          <w:p w:rsidR="00EB12E7" w:rsidRPr="003350A2" w:rsidRDefault="00EB12E7" w:rsidP="003350A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350A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B12E7" w:rsidRPr="00BE0378" w:rsidRDefault="00EB12E7" w:rsidP="00F44F0C">
            <w:pPr>
              <w:rPr>
                <w:lang w:val="ru-RU"/>
              </w:rPr>
            </w:pPr>
            <w:r w:rsidRPr="003350A2">
              <w:rPr>
                <w:lang w:val="ru-RU"/>
              </w:rPr>
              <w:t>Телефон 74752512612</w:t>
            </w:r>
          </w:p>
        </w:tc>
      </w:tr>
      <w:tr w:rsidR="00EB12E7" w:rsidRPr="00D2341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B12E7" w:rsidRPr="003350A2" w:rsidRDefault="00EB12E7" w:rsidP="005533C4">
            <w:pPr>
              <w:jc w:val="center"/>
              <w:rPr>
                <w:lang w:val="ru-RU"/>
              </w:rPr>
            </w:pPr>
            <w:r w:rsidRPr="003350A2">
              <w:rPr>
                <w:lang w:val="ru-RU"/>
              </w:rPr>
              <w:t>EA-52877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B12E7" w:rsidRPr="00957C4E" w:rsidRDefault="00EB12E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A2ECC">
              <w:rPr>
                <w:rFonts w:ascii="Roboto" w:hAnsi="Roboto" w:cs="Roboto"/>
                <w:color w:val="000000"/>
                <w:shd w:val="clear" w:color="auto" w:fill="FFFFFF"/>
              </w:rPr>
              <w:t>11.07.2020 11:21:33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Индивидуальный предприниматель МОРОЗОВ АНДРЕЙ АЛЕКСАНДРОВИЧ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ИНН213003390211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ОГРНИП 315213000017121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Место нахождения (жительства)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- Чувашская Республика -21, - Чебоксары, б-р Миттова д.17, оф.65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Почтовый адрес</w:t>
            </w:r>
          </w:p>
          <w:p w:rsidR="00EB12E7" w:rsidRPr="003350A2" w:rsidRDefault="00EB12E7" w:rsidP="003350A2">
            <w:pPr>
              <w:rPr>
                <w:lang w:val="ru-RU"/>
              </w:rPr>
            </w:pPr>
            <w:r w:rsidRPr="003350A2">
              <w:rPr>
                <w:lang w:val="ru-RU"/>
              </w:rPr>
              <w:t>- Чувашская Республика -21, - Чебоксары, б-р Миттова д.17, оф.65</w:t>
            </w:r>
          </w:p>
          <w:p w:rsidR="00EB12E7" w:rsidRDefault="00EB12E7" w:rsidP="003350A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EB12E7" w:rsidRPr="003350A2" w:rsidRDefault="00EB12E7" w:rsidP="00762AC4">
            <w:pPr>
              <w:rPr>
                <w:lang w:val="ru-RU"/>
              </w:rPr>
            </w:pPr>
            <w:r>
              <w:t>Телефон 79674704943</w:t>
            </w:r>
          </w:p>
        </w:tc>
      </w:tr>
    </w:tbl>
    <w:p w:rsidR="00EB12E7" w:rsidRPr="00335A45" w:rsidRDefault="00EB12E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B12E7" w:rsidRPr="00335A45" w:rsidRDefault="00EB12E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D23415">
        <w:rPr>
          <w:lang w:val="ru-RU"/>
        </w:rPr>
        <w:t>EA-53129</w:t>
      </w:r>
      <w:r w:rsidRPr="00335A45">
        <w:rPr>
          <w:lang w:val="ru-RU"/>
        </w:rPr>
        <w:t xml:space="preserve">- </w:t>
      </w:r>
      <w:r w:rsidRPr="003350A2">
        <w:rPr>
          <w:lang w:val="ru-RU"/>
        </w:rPr>
        <w:t>ОБЩЕСТВО С ОГРАНИЧЕННОЙ ОТВЕТСТВЕННОСТЬЮ "ГОЛЬФСТРИМ"</w:t>
      </w:r>
      <w:r w:rsidRPr="00335A45">
        <w:rPr>
          <w:lang w:val="ru-RU"/>
        </w:rPr>
        <w:t xml:space="preserve">, № </w:t>
      </w:r>
      <w:r w:rsidRPr="00D23415">
        <w:rPr>
          <w:lang w:val="ru-RU"/>
        </w:rPr>
        <w:t>EA-52628</w:t>
      </w:r>
      <w:r w:rsidRPr="00335A45">
        <w:rPr>
          <w:lang w:val="ru-RU"/>
        </w:rPr>
        <w:t xml:space="preserve">- </w:t>
      </w:r>
      <w:r w:rsidRPr="003350A2">
        <w:rPr>
          <w:lang w:val="ru-RU"/>
        </w:rPr>
        <w:t>ОБЩЕСТВО С ОГРАНИЧЕННОЙ ОТВЕТСТВЕННОСТЬЮ "АПРИОРИ-ЮГ"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D23415">
        <w:rPr>
          <w:lang w:val="ru-RU"/>
        </w:rPr>
        <w:t>EA-52866</w:t>
      </w:r>
      <w:r w:rsidRPr="00335A45">
        <w:rPr>
          <w:lang w:val="ru-RU"/>
        </w:rPr>
        <w:t xml:space="preserve">- </w:t>
      </w:r>
      <w:r w:rsidRPr="003350A2">
        <w:rPr>
          <w:lang w:val="ru-RU"/>
        </w:rPr>
        <w:t>Индивидуальный предприниматель ПРОХОРЕНКО АНДРЕЙ СЕРГЕЕВИЧ</w:t>
      </w:r>
      <w:r w:rsidRPr="00335A45">
        <w:rPr>
          <w:lang w:val="ru-RU"/>
        </w:rPr>
        <w:t xml:space="preserve">, № </w:t>
      </w:r>
      <w:r w:rsidRPr="003350A2">
        <w:rPr>
          <w:lang w:val="ru-RU"/>
        </w:rPr>
        <w:t>EA-52877</w:t>
      </w:r>
      <w:r w:rsidRPr="00335A45">
        <w:rPr>
          <w:lang w:val="ru-RU"/>
        </w:rPr>
        <w:t xml:space="preserve">- </w:t>
      </w:r>
      <w:r w:rsidRPr="003350A2">
        <w:rPr>
          <w:lang w:val="ru-RU"/>
        </w:rPr>
        <w:t>Индивидуальный предприниматель МОРОЗОВ АНДРЕЙ АЛЕКСАНДРОВИЧ</w:t>
      </w:r>
      <w:r>
        <w:rPr>
          <w:lang w:val="ru-RU"/>
        </w:rPr>
        <w:t>.</w:t>
      </w:r>
    </w:p>
    <w:p w:rsidR="00EB12E7" w:rsidRPr="00335A45" w:rsidRDefault="00EB12E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B12E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B12E7" w:rsidRPr="00335A45" w:rsidRDefault="00EB12E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B12E7" w:rsidRPr="00335A45" w:rsidRDefault="00EB12E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B12E7" w:rsidRPr="00335A45">
        <w:trPr>
          <w:trHeight w:val="274"/>
        </w:trPr>
        <w:tc>
          <w:tcPr>
            <w:tcW w:w="2204" w:type="dxa"/>
            <w:vMerge/>
          </w:tcPr>
          <w:p w:rsidR="00EB12E7" w:rsidRPr="00335A45" w:rsidRDefault="00EB12E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B12E7" w:rsidRPr="00335A45" w:rsidRDefault="00EB12E7" w:rsidP="00AA4A97">
            <w:pPr>
              <w:jc w:val="center"/>
              <w:rPr>
                <w:lang w:val="ru-RU"/>
              </w:rPr>
            </w:pPr>
          </w:p>
          <w:p w:rsidR="00EB12E7" w:rsidRPr="00335A45" w:rsidRDefault="00EB12E7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EB12E7" w:rsidRPr="00335A45" w:rsidRDefault="00EB12E7" w:rsidP="00AA4A97">
            <w:pPr>
              <w:ind w:right="-21"/>
              <w:jc w:val="center"/>
              <w:rPr>
                <w:lang w:val="ru-RU"/>
              </w:rPr>
            </w:pPr>
          </w:p>
          <w:p w:rsidR="00EB12E7" w:rsidRPr="00335A45" w:rsidRDefault="00EB12E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B12E7" w:rsidRPr="00335A45" w:rsidRDefault="00EB12E7" w:rsidP="0056026D">
            <w:pPr>
              <w:jc w:val="center"/>
              <w:rPr>
                <w:lang w:val="ru-RU"/>
              </w:rPr>
            </w:pPr>
          </w:p>
          <w:p w:rsidR="00EB12E7" w:rsidRPr="00335A45" w:rsidRDefault="00EB12E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B12E7" w:rsidRPr="00335A45" w:rsidRDefault="00EB12E7" w:rsidP="00AA4A97">
            <w:pPr>
              <w:jc w:val="center"/>
              <w:rPr>
                <w:lang w:val="ru-RU"/>
              </w:rPr>
            </w:pPr>
          </w:p>
          <w:p w:rsidR="00EB12E7" w:rsidRPr="00335A45" w:rsidRDefault="00EB12E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B12E7" w:rsidRPr="00335A45" w:rsidRDefault="00EB12E7" w:rsidP="0056026D">
            <w:pPr>
              <w:jc w:val="center"/>
              <w:rPr>
                <w:lang w:val="ru-RU"/>
              </w:rPr>
            </w:pPr>
          </w:p>
          <w:p w:rsidR="00EB12E7" w:rsidRPr="00335A45" w:rsidRDefault="00EB12E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B12E7" w:rsidRPr="00D23415">
        <w:trPr>
          <w:trHeight w:val="938"/>
        </w:trPr>
        <w:tc>
          <w:tcPr>
            <w:tcW w:w="2204" w:type="dxa"/>
            <w:vAlign w:val="center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23415">
              <w:rPr>
                <w:lang w:val="ru-RU"/>
              </w:rPr>
              <w:t>EA-53129</w:t>
            </w:r>
            <w:r w:rsidRPr="00335A45">
              <w:rPr>
                <w:lang w:val="ru-RU"/>
              </w:rPr>
              <w:t xml:space="preserve">- </w:t>
            </w:r>
            <w:r w:rsidRPr="003350A2">
              <w:rPr>
                <w:lang w:val="ru-RU"/>
              </w:rPr>
              <w:t>ОБЩЕСТВО С ОГРАНИЧЕННОЙ ОТВЕТСТВЕННОСТЬЮ "ГОЛЬФСТРИМ"</w:t>
            </w:r>
          </w:p>
        </w:tc>
        <w:tc>
          <w:tcPr>
            <w:tcW w:w="1700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B12E7" w:rsidRPr="00D23415">
        <w:trPr>
          <w:trHeight w:val="938"/>
        </w:trPr>
        <w:tc>
          <w:tcPr>
            <w:tcW w:w="2204" w:type="dxa"/>
            <w:vAlign w:val="center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23415">
              <w:rPr>
                <w:lang w:val="ru-RU"/>
              </w:rPr>
              <w:t>EA-52628</w:t>
            </w:r>
            <w:r w:rsidRPr="00335A45">
              <w:rPr>
                <w:lang w:val="ru-RU"/>
              </w:rPr>
              <w:t xml:space="preserve">- </w:t>
            </w:r>
            <w:r w:rsidRPr="003350A2">
              <w:rPr>
                <w:lang w:val="ru-RU"/>
              </w:rPr>
              <w:t>ОБЩЕСТВО С ОГРАНИЧЕННОЙ ОТВЕТСТВЕННОСТЬЮ "АПРИОРИ-ЮГ"</w:t>
            </w:r>
          </w:p>
        </w:tc>
        <w:tc>
          <w:tcPr>
            <w:tcW w:w="1700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B12E7" w:rsidRPr="00D23415">
        <w:trPr>
          <w:trHeight w:val="938"/>
        </w:trPr>
        <w:tc>
          <w:tcPr>
            <w:tcW w:w="2204" w:type="dxa"/>
            <w:vAlign w:val="center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23415">
              <w:rPr>
                <w:lang w:val="ru-RU"/>
              </w:rPr>
              <w:t>EA-52866</w:t>
            </w:r>
            <w:r w:rsidRPr="00335A45">
              <w:rPr>
                <w:lang w:val="ru-RU"/>
              </w:rPr>
              <w:t xml:space="preserve">- </w:t>
            </w:r>
            <w:r w:rsidRPr="003350A2">
              <w:rPr>
                <w:lang w:val="ru-RU"/>
              </w:rPr>
              <w:t>Индивидуальный предприниматель ПРОХОРЕНКО АНДРЕЙ СЕРГЕЕВИЧ</w:t>
            </w:r>
          </w:p>
        </w:tc>
        <w:tc>
          <w:tcPr>
            <w:tcW w:w="1700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B12E7" w:rsidRPr="00335A45" w:rsidRDefault="00EB12E7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B12E7" w:rsidRPr="00D23415">
        <w:trPr>
          <w:trHeight w:val="938"/>
        </w:trPr>
        <w:tc>
          <w:tcPr>
            <w:tcW w:w="2204" w:type="dxa"/>
            <w:vAlign w:val="center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3350A2">
              <w:rPr>
                <w:lang w:val="ru-RU"/>
              </w:rPr>
              <w:t>EA-52877</w:t>
            </w:r>
            <w:r w:rsidRPr="00335A45">
              <w:rPr>
                <w:lang w:val="ru-RU"/>
              </w:rPr>
              <w:t xml:space="preserve">- </w:t>
            </w:r>
            <w:r w:rsidRPr="003350A2">
              <w:rPr>
                <w:lang w:val="ru-RU"/>
              </w:rPr>
              <w:t>Индивидуальный предприниматель МОРОЗОВ АНДРЕЙ АЛЕКСАНДРОВИЧ</w:t>
            </w:r>
          </w:p>
        </w:tc>
        <w:tc>
          <w:tcPr>
            <w:tcW w:w="1700" w:type="dxa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B12E7" w:rsidRPr="00335A45" w:rsidRDefault="00EB12E7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B12E7" w:rsidRPr="00335A45" w:rsidRDefault="00EB12E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A00B8">
        <w:rPr>
          <w:lang w:val="ru-RU"/>
        </w:rPr>
        <w:t>Приобретение спецодежды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641BE">
        <w:rPr>
          <w:lang w:val="ru-RU"/>
        </w:rPr>
        <w:t>ОБЩЕСТВО С ОГРАНИЧЕННОЙ ОТВЕТСТВЕННОСТЬЮ "ГОЛЬФСТРИМ"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3641BE">
        <w:rPr>
          <w:color w:val="000000"/>
          <w:lang w:val="ru-RU"/>
        </w:rPr>
        <w:t>71 348.27</w:t>
      </w:r>
      <w:r w:rsidRPr="00335A45">
        <w:rPr>
          <w:lang w:val="ru-RU"/>
        </w:rPr>
        <w:t xml:space="preserve"> рублей.  </w:t>
      </w:r>
    </w:p>
    <w:p w:rsidR="00EB12E7" w:rsidRPr="00335A45" w:rsidRDefault="00EB12E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B12E7" w:rsidRPr="00335A45">
        <w:trPr>
          <w:trHeight w:val="206"/>
          <w:jc w:val="center"/>
        </w:trPr>
        <w:tc>
          <w:tcPr>
            <w:tcW w:w="7338" w:type="dxa"/>
          </w:tcPr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B12E7" w:rsidRPr="00335A45">
        <w:trPr>
          <w:trHeight w:val="206"/>
          <w:jc w:val="center"/>
        </w:trPr>
        <w:tc>
          <w:tcPr>
            <w:tcW w:w="7338" w:type="dxa"/>
          </w:tcPr>
          <w:p w:rsidR="00EB12E7" w:rsidRPr="00335A45" w:rsidRDefault="00EB12E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B12E7" w:rsidRPr="00335A45" w:rsidRDefault="00EB12E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B12E7" w:rsidRPr="00335A45" w:rsidRDefault="00EB12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B12E7" w:rsidRPr="00335A45">
        <w:trPr>
          <w:trHeight w:val="206"/>
          <w:jc w:val="center"/>
        </w:trPr>
        <w:tc>
          <w:tcPr>
            <w:tcW w:w="7338" w:type="dxa"/>
          </w:tcPr>
          <w:p w:rsidR="00EB12E7" w:rsidRPr="00335A45" w:rsidRDefault="00EB12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B12E7" w:rsidRPr="00335A45" w:rsidRDefault="00EB12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B12E7" w:rsidRPr="00335A45" w:rsidRDefault="00EB12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B12E7" w:rsidRPr="00335A45" w:rsidRDefault="00EB12E7" w:rsidP="006465AE">
      <w:pPr>
        <w:jc w:val="both"/>
        <w:rPr>
          <w:lang w:val="ru-RU" w:eastAsia="ru-RU"/>
        </w:rPr>
      </w:pPr>
    </w:p>
    <w:sectPr w:rsidR="00EB12E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2E7" w:rsidRDefault="00EB12E7">
      <w:r>
        <w:separator/>
      </w:r>
    </w:p>
  </w:endnote>
  <w:endnote w:type="continuationSeparator" w:id="1">
    <w:p w:rsidR="00EB12E7" w:rsidRDefault="00EB1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2E7" w:rsidRDefault="00EB12E7">
      <w:r>
        <w:separator/>
      </w:r>
    </w:p>
  </w:footnote>
  <w:footnote w:type="continuationSeparator" w:id="1">
    <w:p w:rsidR="00EB12E7" w:rsidRDefault="00EB1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2E7" w:rsidRDefault="00EB12E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B12E7" w:rsidRDefault="00EB12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4A1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AD8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0B8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0A2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1BE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C09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3C4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0AFF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A742D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1722"/>
    <w:rsid w:val="007520F3"/>
    <w:rsid w:val="007530EB"/>
    <w:rsid w:val="007541FD"/>
    <w:rsid w:val="0075774E"/>
    <w:rsid w:val="0076029C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05F3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5221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2ECC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4CC4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11D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046E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196E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0DCE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415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4626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E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889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0554A1"/>
  </w:style>
  <w:style w:type="character" w:customStyle="1" w:styleId="182">
    <w:name w:val="Знак Знак182"/>
    <w:basedOn w:val="DefaultParagraphFont"/>
    <w:uiPriority w:val="99"/>
    <w:rsid w:val="00D234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55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55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55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51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4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5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5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255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55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5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51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5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5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55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51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5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55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55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5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5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5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5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5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1462</Words>
  <Characters>8338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2020-06-23T08:00:00Z</cp:lastPrinted>
  <dcterms:created xsi:type="dcterms:W3CDTF">2020-07-17T12:15:00Z</dcterms:created>
  <dcterms:modified xsi:type="dcterms:W3CDTF">2020-07-17T12:38:00Z</dcterms:modified>
</cp:coreProperties>
</file>