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2" w:rsidRDefault="00B028D2" w:rsidP="00B40F86">
      <w:pPr>
        <w:jc w:val="center"/>
        <w:rPr>
          <w:b/>
          <w:bCs/>
          <w:color w:val="000000"/>
          <w:lang w:val="ru-RU"/>
        </w:rPr>
      </w:pPr>
    </w:p>
    <w:p w:rsidR="00B028D2" w:rsidRDefault="00B028D2" w:rsidP="00B40F86">
      <w:pPr>
        <w:jc w:val="center"/>
        <w:rPr>
          <w:b/>
          <w:bCs/>
          <w:color w:val="000000"/>
          <w:lang w:val="ru-RU"/>
        </w:rPr>
      </w:pPr>
    </w:p>
    <w:p w:rsidR="00B028D2" w:rsidRPr="00335A45" w:rsidRDefault="00B028D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193</w:t>
      </w:r>
    </w:p>
    <w:p w:rsidR="00B028D2" w:rsidRPr="00335A45" w:rsidRDefault="00B028D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028D2" w:rsidRPr="00335A45" w:rsidRDefault="00B028D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028D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28D2" w:rsidRPr="00335A45" w:rsidRDefault="00B028D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28D2" w:rsidRPr="00335A45" w:rsidRDefault="00B028D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B028D2" w:rsidRDefault="00B028D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028D2" w:rsidRPr="0077375B" w:rsidRDefault="00B028D2" w:rsidP="00E37C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37C0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37C0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B028D2" w:rsidRPr="0077375B" w:rsidRDefault="00B028D2" w:rsidP="00E37C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05967">
        <w:rPr>
          <w:lang w:val="ru-RU"/>
        </w:rPr>
        <w:t>Лекарственные средства медицинские разные</w:t>
      </w:r>
      <w:r w:rsidRPr="0077375B">
        <w:rPr>
          <w:lang w:val="ru-RU"/>
        </w:rPr>
        <w:t xml:space="preserve">».  </w:t>
      </w:r>
    </w:p>
    <w:p w:rsidR="00B028D2" w:rsidRPr="00705967" w:rsidRDefault="00B028D2" w:rsidP="00E37C0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05967">
        <w:rPr>
          <w:color w:val="000000"/>
          <w:lang w:val="ru-RU"/>
        </w:rPr>
        <w:t>203234901331923490100102120010000244</w:t>
      </w:r>
    </w:p>
    <w:p w:rsidR="00B028D2" w:rsidRPr="0077375B" w:rsidRDefault="00B028D2" w:rsidP="00E37C0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284583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восемьдесят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пятьсот восемьдесят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40 </w:t>
      </w:r>
      <w:r w:rsidRPr="0077375B">
        <w:rPr>
          <w:lang w:val="ru-RU"/>
        </w:rPr>
        <w:t>копеек).</w:t>
      </w:r>
    </w:p>
    <w:p w:rsidR="00B028D2" w:rsidRPr="0077375B" w:rsidRDefault="00B028D2" w:rsidP="00E37C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B028D2" w:rsidRPr="00705967" w:rsidRDefault="00B028D2" w:rsidP="00E37C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05967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>
        <w:rPr>
          <w:lang w:val="ru-RU"/>
        </w:rPr>
        <w:t>.</w:t>
      </w:r>
    </w:p>
    <w:p w:rsidR="00B028D2" w:rsidRPr="0077375B" w:rsidRDefault="00B028D2" w:rsidP="00E37C0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05967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B028D2" w:rsidRPr="0077375B" w:rsidRDefault="00B028D2" w:rsidP="00E37C0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B028D2" w:rsidRPr="0077375B" w:rsidRDefault="00B028D2" w:rsidP="00E37C0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028D2" w:rsidRPr="0077375B" w:rsidRDefault="00B028D2" w:rsidP="00E37C0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05967">
        <w:rPr>
          <w:color w:val="000000"/>
          <w:sz w:val="24"/>
          <w:szCs w:val="24"/>
        </w:rPr>
        <w:t>15.07.2020 11:52</w:t>
      </w:r>
      <w:r w:rsidRPr="0077375B">
        <w:rPr>
          <w:sz w:val="24"/>
          <w:szCs w:val="24"/>
        </w:rPr>
        <w:t xml:space="preserve"> (московское время).</w:t>
      </w:r>
    </w:p>
    <w:p w:rsidR="00B028D2" w:rsidRPr="0077375B" w:rsidRDefault="00B028D2" w:rsidP="00E37C0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B028D2" w:rsidRDefault="00B028D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028D2" w:rsidRPr="00335A45">
        <w:trPr>
          <w:jc w:val="center"/>
        </w:trPr>
        <w:tc>
          <w:tcPr>
            <w:tcW w:w="9828" w:type="dxa"/>
            <w:gridSpan w:val="5"/>
          </w:tcPr>
          <w:p w:rsidR="00B028D2" w:rsidRPr="00335A45" w:rsidRDefault="00B028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B028D2" w:rsidRPr="00D23FA5">
        <w:trPr>
          <w:jc w:val="center"/>
        </w:trPr>
        <w:tc>
          <w:tcPr>
            <w:tcW w:w="2820" w:type="dxa"/>
          </w:tcPr>
          <w:p w:rsidR="00B028D2" w:rsidRPr="00335A45" w:rsidRDefault="00B028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028D2" w:rsidRPr="00335A45" w:rsidRDefault="00B028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028D2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B028D2" w:rsidRPr="00335A45" w:rsidRDefault="00B028D2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B028D2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B028D2" w:rsidRPr="00335A45" w:rsidRDefault="00B028D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028D2" w:rsidRPr="00335A45" w:rsidRDefault="00B028D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B028D2" w:rsidRPr="00335A45">
        <w:trPr>
          <w:jc w:val="center"/>
        </w:trPr>
        <w:tc>
          <w:tcPr>
            <w:tcW w:w="9828" w:type="dxa"/>
            <w:gridSpan w:val="5"/>
          </w:tcPr>
          <w:p w:rsidR="00B028D2" w:rsidRPr="00335A45" w:rsidRDefault="00B028D2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B028D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028D2" w:rsidRPr="00335A45" w:rsidRDefault="00B028D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B028D2" w:rsidRPr="00335A45" w:rsidRDefault="00B028D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B028D2" w:rsidRPr="00335A45" w:rsidRDefault="00B028D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028D2" w:rsidRPr="00335A45" w:rsidRDefault="00B028D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B028D2" w:rsidRPr="00335A45" w:rsidRDefault="00B028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B028D2" w:rsidRPr="00335A45" w:rsidRDefault="00B028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B028D2" w:rsidRPr="00335A45" w:rsidRDefault="00B028D2" w:rsidP="00A841CC">
            <w:pPr>
              <w:ind w:right="-80"/>
              <w:jc w:val="both"/>
              <w:rPr>
                <w:lang w:val="ru-RU"/>
              </w:rPr>
            </w:pPr>
          </w:p>
          <w:p w:rsidR="00B028D2" w:rsidRPr="00335A45" w:rsidRDefault="00B028D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B028D2" w:rsidRPr="00335A45" w:rsidRDefault="00B028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B028D2" w:rsidRPr="00335A45" w:rsidRDefault="00B028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028D2" w:rsidRPr="00335A45" w:rsidRDefault="00B028D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B028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028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F44F0C" w:rsidRDefault="00B028D2" w:rsidP="00F44F0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248 960.00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7879DF" w:rsidRDefault="00B028D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27.07.2020 12:19:22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957C4E" w:rsidRDefault="00B028D2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EA-53731</w:t>
            </w:r>
          </w:p>
        </w:tc>
      </w:tr>
      <w:tr w:rsidR="00B028D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851422" w:rsidRDefault="00B028D2" w:rsidP="009B00D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250 387.08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7879DF" w:rsidRDefault="00B028D2" w:rsidP="009B00D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27.07.2020 12:19:09 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028D2" w:rsidRPr="00957C4E" w:rsidRDefault="00B028D2" w:rsidP="009B00D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EA-53743</w:t>
            </w:r>
          </w:p>
        </w:tc>
      </w:tr>
    </w:tbl>
    <w:p w:rsidR="00B028D2" w:rsidRPr="00335A45" w:rsidRDefault="00B028D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028D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028D2" w:rsidRPr="00335A45" w:rsidRDefault="00B028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B028D2" w:rsidRPr="00335A45" w:rsidRDefault="00B028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28D2" w:rsidRPr="00335A45" w:rsidRDefault="00B028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B028D2" w:rsidRPr="00335A45" w:rsidRDefault="00B028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8D2" w:rsidRPr="00335A45" w:rsidRDefault="00B028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028D2" w:rsidRPr="00D23FA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28D2" w:rsidRPr="00E37C0F" w:rsidRDefault="00B028D2" w:rsidP="00FF7882">
            <w:pPr>
              <w:jc w:val="center"/>
              <w:rPr>
                <w:lang w:val="ru-RU"/>
              </w:rPr>
            </w:pPr>
            <w:r w:rsidRPr="00E37C0F">
              <w:rPr>
                <w:lang w:val="ru-RU"/>
              </w:rPr>
              <w:t>EA-53731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28D2" w:rsidRPr="003D7C43" w:rsidRDefault="00B028D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05967">
              <w:rPr>
                <w:rFonts w:ascii="Roboto" w:hAnsi="Roboto" w:cs="Roboto"/>
                <w:color w:val="000000"/>
                <w:shd w:val="clear" w:color="auto" w:fill="F9F9F9"/>
              </w:rPr>
              <w:t>22.07.2020 15:04:49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ОБЩЕСТВО С ОГРАНИЧЕННОЙ ОТВЕТСТВЕННОСТЬЮ "МЕДСТАЙЛ"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ИНН6102064981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ОГРН1166196056872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КПП610201001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Место нахождения (жительства)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Почтовый адрес</w:t>
            </w:r>
          </w:p>
          <w:p w:rsidR="00B028D2" w:rsidRPr="00BE0378" w:rsidRDefault="00B028D2" w:rsidP="00E37C0F">
            <w:pPr>
              <w:rPr>
                <w:lang w:val="ru-RU"/>
              </w:rPr>
            </w:pPr>
            <w:r w:rsidRPr="00BE0378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B028D2" w:rsidRDefault="00B028D2" w:rsidP="00E37C0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B028D2" w:rsidRPr="00146D0E" w:rsidRDefault="00B028D2" w:rsidP="00E37C0F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B028D2" w:rsidRPr="007530E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028D2" w:rsidRPr="00E37C0F" w:rsidRDefault="00B028D2" w:rsidP="00FF7882">
            <w:pPr>
              <w:jc w:val="center"/>
              <w:rPr>
                <w:lang w:val="ru-RU"/>
              </w:rPr>
            </w:pPr>
            <w:r w:rsidRPr="00E37C0F">
              <w:rPr>
                <w:lang w:val="ru-RU"/>
              </w:rPr>
              <w:t>EA-53743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028D2" w:rsidRPr="00C941AF" w:rsidRDefault="00B028D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05967">
              <w:rPr>
                <w:rFonts w:ascii="Roboto" w:hAnsi="Roboto" w:cs="Roboto"/>
                <w:color w:val="000000"/>
                <w:shd w:val="clear" w:color="auto" w:fill="FFFFFF"/>
              </w:rPr>
              <w:t>22.07.2020 17:46:16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ОБЩЕСТВО С ОГРАНИЧЕННОЙ ОТВЕТСТВЕННОСТЬЮ "ФАРМСЕРВИС"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ИНН2312178145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ОГРН1112312000393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КПП231201001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Место нахождения (жительства)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Почтовый адрес</w:t>
            </w:r>
          </w:p>
          <w:p w:rsidR="00B028D2" w:rsidRPr="00E37C0F" w:rsidRDefault="00B028D2" w:rsidP="00E37C0F">
            <w:pPr>
              <w:rPr>
                <w:lang w:val="ru-RU"/>
              </w:rPr>
            </w:pPr>
            <w:r w:rsidRPr="00E37C0F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B028D2" w:rsidRPr="00E37C0F" w:rsidRDefault="00B028D2" w:rsidP="00E37C0F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37C0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028D2" w:rsidRDefault="00B028D2" w:rsidP="00E37C0F">
            <w:r>
              <w:t>Паренькова Ирина Борисовна</w:t>
            </w:r>
          </w:p>
          <w:p w:rsidR="00B028D2" w:rsidRPr="00E37C0F" w:rsidRDefault="00B028D2" w:rsidP="00F44F0C">
            <w:pPr>
              <w:rPr>
                <w:lang w:val="ru-RU"/>
              </w:rPr>
            </w:pPr>
            <w:r>
              <w:t>Телефон 79184481221</w:t>
            </w:r>
          </w:p>
        </w:tc>
      </w:tr>
    </w:tbl>
    <w:p w:rsidR="00B028D2" w:rsidRPr="00335A45" w:rsidRDefault="00B028D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028D2" w:rsidRPr="00335A45" w:rsidRDefault="00B028D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37C0F">
        <w:rPr>
          <w:lang w:val="ru-RU"/>
        </w:rPr>
        <w:t>EA-53731</w:t>
      </w:r>
      <w:r w:rsidRPr="00335A45">
        <w:rPr>
          <w:lang w:val="ru-RU"/>
        </w:rPr>
        <w:t xml:space="preserve">- </w:t>
      </w:r>
      <w:r w:rsidRPr="00BE0378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E37C0F">
        <w:rPr>
          <w:lang w:val="ru-RU"/>
        </w:rPr>
        <w:t>EA-53743</w:t>
      </w:r>
      <w:r w:rsidRPr="00335A45">
        <w:rPr>
          <w:lang w:val="ru-RU"/>
        </w:rPr>
        <w:t xml:space="preserve">- </w:t>
      </w:r>
      <w:r w:rsidRPr="00E37C0F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.</w:t>
      </w:r>
    </w:p>
    <w:p w:rsidR="00B028D2" w:rsidRPr="00335A45" w:rsidRDefault="00B028D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028D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B028D2" w:rsidRPr="00335A45" w:rsidRDefault="00B028D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028D2" w:rsidRPr="00335A45" w:rsidRDefault="00B028D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028D2" w:rsidRPr="00335A45">
        <w:trPr>
          <w:trHeight w:val="274"/>
        </w:trPr>
        <w:tc>
          <w:tcPr>
            <w:tcW w:w="2204" w:type="dxa"/>
            <w:vMerge/>
          </w:tcPr>
          <w:p w:rsidR="00B028D2" w:rsidRPr="00335A45" w:rsidRDefault="00B028D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028D2" w:rsidRPr="00335A45" w:rsidRDefault="00B028D2" w:rsidP="00AA4A97">
            <w:pPr>
              <w:jc w:val="center"/>
              <w:rPr>
                <w:lang w:val="ru-RU"/>
              </w:rPr>
            </w:pPr>
          </w:p>
          <w:p w:rsidR="00B028D2" w:rsidRPr="00335A45" w:rsidRDefault="00B028D2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028D2" w:rsidRPr="00335A45" w:rsidRDefault="00B028D2" w:rsidP="00AA4A97">
            <w:pPr>
              <w:ind w:right="-21"/>
              <w:jc w:val="center"/>
              <w:rPr>
                <w:lang w:val="ru-RU"/>
              </w:rPr>
            </w:pPr>
          </w:p>
          <w:p w:rsidR="00B028D2" w:rsidRPr="00335A45" w:rsidRDefault="00B028D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028D2" w:rsidRPr="00335A45" w:rsidRDefault="00B028D2" w:rsidP="0056026D">
            <w:pPr>
              <w:jc w:val="center"/>
              <w:rPr>
                <w:lang w:val="ru-RU"/>
              </w:rPr>
            </w:pPr>
          </w:p>
          <w:p w:rsidR="00B028D2" w:rsidRPr="00335A45" w:rsidRDefault="00B028D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B028D2" w:rsidRPr="00335A45" w:rsidRDefault="00B028D2" w:rsidP="00AA4A97">
            <w:pPr>
              <w:jc w:val="center"/>
              <w:rPr>
                <w:lang w:val="ru-RU"/>
              </w:rPr>
            </w:pPr>
          </w:p>
          <w:p w:rsidR="00B028D2" w:rsidRPr="00335A45" w:rsidRDefault="00B028D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028D2" w:rsidRPr="00335A45" w:rsidRDefault="00B028D2" w:rsidP="0056026D">
            <w:pPr>
              <w:jc w:val="center"/>
              <w:rPr>
                <w:lang w:val="ru-RU"/>
              </w:rPr>
            </w:pPr>
          </w:p>
          <w:p w:rsidR="00B028D2" w:rsidRPr="00335A45" w:rsidRDefault="00B028D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B028D2" w:rsidRPr="00E37C0F">
        <w:trPr>
          <w:trHeight w:val="938"/>
        </w:trPr>
        <w:tc>
          <w:tcPr>
            <w:tcW w:w="2204" w:type="dxa"/>
            <w:vAlign w:val="center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37C0F">
              <w:rPr>
                <w:lang w:val="ru-RU"/>
              </w:rPr>
              <w:t>EA-53731</w:t>
            </w:r>
            <w:r w:rsidRPr="00335A45">
              <w:rPr>
                <w:lang w:val="ru-RU"/>
              </w:rPr>
              <w:t xml:space="preserve">- </w:t>
            </w:r>
            <w:r w:rsidRPr="00BE0378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28D2" w:rsidRPr="00335A45" w:rsidRDefault="00B028D2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028D2" w:rsidRPr="00E37C0F">
        <w:trPr>
          <w:trHeight w:val="938"/>
        </w:trPr>
        <w:tc>
          <w:tcPr>
            <w:tcW w:w="2204" w:type="dxa"/>
            <w:vAlign w:val="center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37C0F">
              <w:rPr>
                <w:lang w:val="ru-RU"/>
              </w:rPr>
              <w:t>EA-53743</w:t>
            </w:r>
            <w:r w:rsidRPr="00335A45">
              <w:rPr>
                <w:lang w:val="ru-RU"/>
              </w:rPr>
              <w:t xml:space="preserve">- </w:t>
            </w:r>
            <w:r w:rsidRPr="00E37C0F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028D2" w:rsidRPr="00335A45" w:rsidRDefault="00B028D2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028D2" w:rsidRPr="00335A45" w:rsidRDefault="00B028D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05967">
        <w:rPr>
          <w:lang w:val="ru-RU"/>
        </w:rPr>
        <w:t>Лекарственные средства медицинские разные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E0378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37C0F">
        <w:rPr>
          <w:color w:val="000000"/>
          <w:lang w:val="ru-RU"/>
        </w:rPr>
        <w:t>248 960.00</w:t>
      </w:r>
      <w:r w:rsidRPr="00335A45">
        <w:rPr>
          <w:lang w:val="ru-RU"/>
        </w:rPr>
        <w:t xml:space="preserve"> рублей.  </w:t>
      </w:r>
    </w:p>
    <w:p w:rsidR="00B028D2" w:rsidRPr="00335A45" w:rsidRDefault="00B028D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028D2" w:rsidRPr="00335A45">
        <w:trPr>
          <w:trHeight w:val="206"/>
          <w:jc w:val="center"/>
        </w:trPr>
        <w:tc>
          <w:tcPr>
            <w:tcW w:w="7338" w:type="dxa"/>
          </w:tcPr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28D2" w:rsidRPr="00335A45">
        <w:trPr>
          <w:trHeight w:val="206"/>
          <w:jc w:val="center"/>
        </w:trPr>
        <w:tc>
          <w:tcPr>
            <w:tcW w:w="7338" w:type="dxa"/>
          </w:tcPr>
          <w:p w:rsidR="00B028D2" w:rsidRPr="00335A45" w:rsidRDefault="00B028D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28D2" w:rsidRPr="00335A45" w:rsidRDefault="00B028D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B028D2" w:rsidRPr="00335A45" w:rsidRDefault="00B028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028D2" w:rsidRPr="00335A45">
        <w:trPr>
          <w:trHeight w:val="206"/>
          <w:jc w:val="center"/>
        </w:trPr>
        <w:tc>
          <w:tcPr>
            <w:tcW w:w="7338" w:type="dxa"/>
          </w:tcPr>
          <w:p w:rsidR="00B028D2" w:rsidRPr="00335A45" w:rsidRDefault="00B028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B028D2" w:rsidRPr="00335A45" w:rsidRDefault="00B028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028D2" w:rsidRPr="00335A45" w:rsidRDefault="00B028D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B028D2" w:rsidRPr="00335A45" w:rsidRDefault="00B028D2" w:rsidP="006465AE">
      <w:pPr>
        <w:jc w:val="both"/>
        <w:rPr>
          <w:lang w:val="ru-RU" w:eastAsia="ru-RU"/>
        </w:rPr>
      </w:pPr>
    </w:p>
    <w:sectPr w:rsidR="00B028D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8D2" w:rsidRDefault="00B028D2">
      <w:r>
        <w:separator/>
      </w:r>
    </w:p>
  </w:endnote>
  <w:endnote w:type="continuationSeparator" w:id="1">
    <w:p w:rsidR="00B028D2" w:rsidRDefault="00B02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8D2" w:rsidRDefault="00B028D2">
      <w:r>
        <w:separator/>
      </w:r>
    </w:p>
  </w:footnote>
  <w:footnote w:type="continuationSeparator" w:id="1">
    <w:p w:rsidR="00B028D2" w:rsidRDefault="00B02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8D2" w:rsidRDefault="00B028D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028D2" w:rsidRDefault="00B028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5221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65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6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65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6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6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65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465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656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65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65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656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656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65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65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465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65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65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5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5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7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1124</Words>
  <Characters>6407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2020-07-27T13:54:00Z</cp:lastPrinted>
  <dcterms:created xsi:type="dcterms:W3CDTF">2020-07-27T13:43:00Z</dcterms:created>
  <dcterms:modified xsi:type="dcterms:W3CDTF">2020-07-27T13:54:00Z</dcterms:modified>
</cp:coreProperties>
</file>