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F3" w:rsidRDefault="000477F3" w:rsidP="00B40F86">
      <w:pPr>
        <w:jc w:val="center"/>
        <w:rPr>
          <w:b/>
          <w:bCs/>
          <w:color w:val="000000"/>
          <w:lang w:val="ru-RU"/>
        </w:rPr>
      </w:pPr>
    </w:p>
    <w:p w:rsidR="000477F3" w:rsidRDefault="000477F3" w:rsidP="00B40F86">
      <w:pPr>
        <w:jc w:val="center"/>
        <w:rPr>
          <w:b/>
          <w:bCs/>
          <w:color w:val="000000"/>
          <w:lang w:val="ru-RU"/>
        </w:rPr>
      </w:pPr>
    </w:p>
    <w:p w:rsidR="000477F3" w:rsidRPr="00335A45" w:rsidRDefault="000477F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195</w:t>
      </w:r>
    </w:p>
    <w:p w:rsidR="000477F3" w:rsidRPr="00335A45" w:rsidRDefault="000477F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477F3" w:rsidRPr="00335A45" w:rsidRDefault="000477F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477F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77F3" w:rsidRPr="00335A45" w:rsidRDefault="000477F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77F3" w:rsidRPr="00335A45" w:rsidRDefault="000477F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477F3" w:rsidRDefault="000477F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477F3" w:rsidRPr="0077375B" w:rsidRDefault="000477F3" w:rsidP="00E51C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51CE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51CE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477F3" w:rsidRPr="0077375B" w:rsidRDefault="000477F3" w:rsidP="00E51C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461AC">
        <w:rPr>
          <w:lang w:val="ru-RU"/>
        </w:rPr>
        <w:t>МНН Дабигатрана этексилат</w:t>
      </w:r>
      <w:r w:rsidRPr="0077375B">
        <w:rPr>
          <w:lang w:val="ru-RU"/>
        </w:rPr>
        <w:t xml:space="preserve">».  </w:t>
      </w:r>
    </w:p>
    <w:p w:rsidR="000477F3" w:rsidRPr="008461AC" w:rsidRDefault="000477F3" w:rsidP="00E51CE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461AC">
        <w:rPr>
          <w:color w:val="000000"/>
          <w:lang w:val="ru-RU"/>
        </w:rPr>
        <w:t>203234901331923490100102330012120244</w:t>
      </w:r>
    </w:p>
    <w:p w:rsidR="000477F3" w:rsidRPr="0077375B" w:rsidRDefault="000477F3" w:rsidP="00E51CE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151032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пятьдесят одна тысяча</w:t>
      </w:r>
      <w:r w:rsidRPr="0077375B">
        <w:rPr>
          <w:lang w:val="ru-RU"/>
        </w:rPr>
        <w:t xml:space="preserve"> </w:t>
      </w:r>
      <w:r>
        <w:rPr>
          <w:lang w:val="ru-RU"/>
        </w:rPr>
        <w:t>тридцать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0477F3" w:rsidRPr="0077375B" w:rsidRDefault="000477F3" w:rsidP="00E51C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0477F3" w:rsidRPr="008461AC" w:rsidRDefault="000477F3" w:rsidP="00E51C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05967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>
        <w:rPr>
          <w:lang w:val="ru-RU"/>
        </w:rPr>
        <w:t>.</w:t>
      </w:r>
      <w:r w:rsidRPr="008461AC">
        <w:rPr>
          <w:lang w:val="ru-RU"/>
        </w:rPr>
        <w:t xml:space="preserve"> Поставщик производит первую поставку медицинской продукции в количестве 1/5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0477F3" w:rsidRPr="0077375B" w:rsidRDefault="000477F3" w:rsidP="00E51C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05967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0477F3" w:rsidRPr="0077375B" w:rsidRDefault="000477F3" w:rsidP="00E51CE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477F3" w:rsidRPr="0077375B" w:rsidRDefault="000477F3" w:rsidP="00E51CE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477F3" w:rsidRPr="0077375B" w:rsidRDefault="000477F3" w:rsidP="00E51CE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461AC">
        <w:rPr>
          <w:color w:val="000000"/>
          <w:sz w:val="24"/>
          <w:szCs w:val="24"/>
        </w:rPr>
        <w:t>16.07.2020 08:54</w:t>
      </w:r>
      <w:r w:rsidRPr="0077375B">
        <w:rPr>
          <w:sz w:val="24"/>
          <w:szCs w:val="24"/>
        </w:rPr>
        <w:t xml:space="preserve"> (московское время).</w:t>
      </w:r>
    </w:p>
    <w:p w:rsidR="000477F3" w:rsidRPr="00E51CEF" w:rsidRDefault="000477F3" w:rsidP="00E51CE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E51CEF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0477F3" w:rsidRDefault="000477F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477F3" w:rsidRPr="00335A45">
        <w:trPr>
          <w:jc w:val="center"/>
        </w:trPr>
        <w:tc>
          <w:tcPr>
            <w:tcW w:w="9828" w:type="dxa"/>
            <w:gridSpan w:val="5"/>
          </w:tcPr>
          <w:p w:rsidR="000477F3" w:rsidRPr="00335A45" w:rsidRDefault="000477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477F3" w:rsidRPr="002054B7">
        <w:trPr>
          <w:jc w:val="center"/>
        </w:trPr>
        <w:tc>
          <w:tcPr>
            <w:tcW w:w="2820" w:type="dxa"/>
          </w:tcPr>
          <w:p w:rsidR="000477F3" w:rsidRPr="00335A45" w:rsidRDefault="000477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477F3" w:rsidRPr="00335A45" w:rsidRDefault="000477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477F3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0477F3" w:rsidRPr="00335A45" w:rsidRDefault="000477F3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0477F3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0477F3" w:rsidRPr="00335A45" w:rsidRDefault="000477F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477F3" w:rsidRPr="00335A45" w:rsidRDefault="000477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477F3" w:rsidRPr="00335A45">
        <w:trPr>
          <w:jc w:val="center"/>
        </w:trPr>
        <w:tc>
          <w:tcPr>
            <w:tcW w:w="9828" w:type="dxa"/>
            <w:gridSpan w:val="5"/>
          </w:tcPr>
          <w:p w:rsidR="000477F3" w:rsidRPr="00335A45" w:rsidRDefault="000477F3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0477F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477F3" w:rsidRPr="00335A45" w:rsidRDefault="000477F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477F3" w:rsidRPr="00335A45" w:rsidRDefault="000477F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477F3" w:rsidRPr="00335A45" w:rsidRDefault="000477F3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477F3" w:rsidRPr="00335A45" w:rsidRDefault="000477F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477F3" w:rsidRPr="00335A45" w:rsidRDefault="000477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477F3" w:rsidRPr="00335A45" w:rsidRDefault="000477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477F3" w:rsidRPr="00335A45" w:rsidRDefault="000477F3" w:rsidP="00A841CC">
            <w:pPr>
              <w:ind w:right="-80"/>
              <w:jc w:val="both"/>
              <w:rPr>
                <w:lang w:val="ru-RU"/>
              </w:rPr>
            </w:pPr>
          </w:p>
          <w:p w:rsidR="000477F3" w:rsidRPr="00335A45" w:rsidRDefault="000477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0477F3" w:rsidRPr="00335A45" w:rsidRDefault="000477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477F3" w:rsidRPr="00335A45" w:rsidRDefault="000477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477F3" w:rsidRPr="00335A45" w:rsidRDefault="000477F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477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477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E51CEF" w:rsidRDefault="000477F3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141 215.00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7879DF" w:rsidRDefault="000477F3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28.07.2020 11:36:31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957C4E" w:rsidRDefault="000477F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EA-53880</w:t>
            </w:r>
          </w:p>
        </w:tc>
      </w:tr>
      <w:tr w:rsidR="000477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851422" w:rsidRDefault="000477F3" w:rsidP="006253A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148 765.00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E51CEF" w:rsidRDefault="000477F3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28.07.2020 11:34:03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957C4E" w:rsidRDefault="000477F3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EA-53816</w:t>
            </w:r>
          </w:p>
        </w:tc>
      </w:tr>
      <w:tr w:rsidR="000477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851422" w:rsidRDefault="000477F3" w:rsidP="009B00D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150 276.84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7879DF" w:rsidRDefault="000477F3" w:rsidP="009B00D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28.07.2020 11:31:23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77F3" w:rsidRPr="00957C4E" w:rsidRDefault="000477F3" w:rsidP="009B00D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EA-53874</w:t>
            </w:r>
          </w:p>
        </w:tc>
      </w:tr>
    </w:tbl>
    <w:p w:rsidR="000477F3" w:rsidRPr="00335A45" w:rsidRDefault="000477F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477F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477F3" w:rsidRPr="00335A45" w:rsidRDefault="000477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477F3" w:rsidRPr="00335A45" w:rsidRDefault="000477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77F3" w:rsidRPr="00335A45" w:rsidRDefault="000477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0477F3" w:rsidRPr="00335A45" w:rsidRDefault="000477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77F3" w:rsidRPr="00335A45" w:rsidRDefault="000477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477F3" w:rsidRPr="00D23FA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77F3" w:rsidRPr="00E51CEF" w:rsidRDefault="000477F3" w:rsidP="00FF7882">
            <w:pPr>
              <w:jc w:val="center"/>
              <w:rPr>
                <w:lang w:val="ru-RU"/>
              </w:rPr>
            </w:pPr>
            <w:r w:rsidRPr="00E51CEF">
              <w:rPr>
                <w:lang w:val="ru-RU"/>
              </w:rPr>
              <w:t>EA-53880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77F3" w:rsidRPr="003D7C43" w:rsidRDefault="000477F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461AC">
              <w:rPr>
                <w:rFonts w:ascii="Roboto" w:hAnsi="Roboto" w:cs="Roboto"/>
                <w:color w:val="000000"/>
                <w:shd w:val="clear" w:color="auto" w:fill="FFFFFF"/>
              </w:rPr>
              <w:t>23.07.2020 16:52:02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ОБЩЕСТВО С ОГРАНИЧЕННОЙ ОТВЕТСТВЕННОСТЬЮ "ЛАБ-СТ"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ИНН2636209450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ОГРН1162651050055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КПП263601001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Место нахождения (жительства)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355000, КРАЙ СТАВРОПОЛЬСКИЙ, Г СТАВРОПОЛЬ, УЛ ОГОРОДНАЯ, ДОМ 2, КОРПУС В,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Почтовый адрес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355000, КРАЙ СТАВРОПОЛЬСКИЙ, Г СТАВРОПОЛЬ, УЛ ОГОРОДНАЯ, ДОМ 2, КОРПУС В</w:t>
            </w:r>
          </w:p>
          <w:p w:rsidR="000477F3" w:rsidRDefault="000477F3" w:rsidP="00E51CE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0477F3" w:rsidRPr="00E51CEF" w:rsidRDefault="000477F3" w:rsidP="00E37C0F">
            <w:pPr>
              <w:rPr>
                <w:lang w:val="ru-RU"/>
              </w:rPr>
            </w:pPr>
            <w:r>
              <w:t>Телефон 78652992965</w:t>
            </w:r>
          </w:p>
        </w:tc>
      </w:tr>
      <w:tr w:rsidR="000477F3" w:rsidRPr="00E51C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77F3" w:rsidRPr="00E51CEF" w:rsidRDefault="000477F3" w:rsidP="00FF7882">
            <w:pPr>
              <w:jc w:val="center"/>
              <w:rPr>
                <w:lang w:val="ru-RU"/>
              </w:rPr>
            </w:pPr>
            <w:r w:rsidRPr="00E51CEF">
              <w:rPr>
                <w:lang w:val="ru-RU"/>
              </w:rPr>
              <w:t>EA-53816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77F3" w:rsidRPr="00705967" w:rsidRDefault="000477F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461AC">
              <w:rPr>
                <w:rFonts w:ascii="Roboto" w:hAnsi="Roboto" w:cs="Roboto"/>
                <w:color w:val="000000"/>
                <w:shd w:val="clear" w:color="auto" w:fill="F9F9F9"/>
              </w:rPr>
              <w:t>23.07.2020 11:35:57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ЗАКРЫТОЕ АКЦИОНЕРНОЕ ОБЩЕСТВО "ФАРМАЦЕВТ"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ИНН6165016437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ОГРН1026103713360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КПП616601001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Место нахождения (жительства)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344065, ОБЛ РОСТОВСКАЯ, Г РОСТОВ-НА-ДОНУ, ПЕР БЕЛОМОРСКИЙ, 94,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Почтовый адрес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344065, ОБЛ РОСТОВСКАЯ, Г РОСТОВ-НА-ДОНУ, ПЕР БЕЛОМОРСКИЙ, 94</w:t>
            </w:r>
          </w:p>
          <w:p w:rsidR="000477F3" w:rsidRPr="00E51CEF" w:rsidRDefault="000477F3" w:rsidP="00E51CE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51CE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Радченко Игорь Евгеньевич</w:t>
            </w:r>
          </w:p>
          <w:p w:rsidR="000477F3" w:rsidRPr="00E37C0F" w:rsidRDefault="000477F3" w:rsidP="00E37C0F">
            <w:pPr>
              <w:rPr>
                <w:lang w:val="ru-RU"/>
              </w:rPr>
            </w:pPr>
            <w:r w:rsidRPr="00E51CEF">
              <w:rPr>
                <w:lang w:val="ru-RU"/>
              </w:rPr>
              <w:t>Телефон 78632278027</w:t>
            </w:r>
          </w:p>
        </w:tc>
      </w:tr>
      <w:tr w:rsidR="000477F3" w:rsidRPr="00E51C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77F3" w:rsidRPr="00E51CEF" w:rsidRDefault="000477F3" w:rsidP="00FF7882">
            <w:pPr>
              <w:jc w:val="center"/>
              <w:rPr>
                <w:lang w:val="ru-RU"/>
              </w:rPr>
            </w:pPr>
            <w:r w:rsidRPr="00E51CEF">
              <w:rPr>
                <w:lang w:val="ru-RU"/>
              </w:rPr>
              <w:t>EA-53874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77F3" w:rsidRPr="00C941AF" w:rsidRDefault="000477F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461AC">
              <w:rPr>
                <w:rFonts w:ascii="Roboto" w:hAnsi="Roboto" w:cs="Roboto"/>
                <w:color w:val="000000"/>
                <w:shd w:val="clear" w:color="auto" w:fill="FFFFFF"/>
              </w:rPr>
              <w:t>23.07.2020 16:15:49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ИНН6162050380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ОГРН1106194001110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КПП616501001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Место нахождения (жительства)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Почтовый адрес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0477F3" w:rsidRPr="00E51CEF" w:rsidRDefault="000477F3" w:rsidP="00E51CE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51CE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477F3" w:rsidRPr="00E51CEF" w:rsidRDefault="000477F3" w:rsidP="00E51CEF">
            <w:pPr>
              <w:rPr>
                <w:lang w:val="ru-RU"/>
              </w:rPr>
            </w:pPr>
            <w:r w:rsidRPr="00E51CEF">
              <w:rPr>
                <w:lang w:val="ru-RU"/>
              </w:rPr>
              <w:t>Лёза Юлия Сергеевна</w:t>
            </w:r>
          </w:p>
          <w:p w:rsidR="000477F3" w:rsidRPr="00E37C0F" w:rsidRDefault="000477F3" w:rsidP="00F44F0C">
            <w:pPr>
              <w:rPr>
                <w:lang w:val="ru-RU"/>
              </w:rPr>
            </w:pPr>
            <w:r w:rsidRPr="00E51CEF">
              <w:rPr>
                <w:lang w:val="ru-RU"/>
              </w:rPr>
              <w:t>Телефон 78633030066</w:t>
            </w:r>
          </w:p>
        </w:tc>
      </w:tr>
    </w:tbl>
    <w:p w:rsidR="000477F3" w:rsidRPr="00335A45" w:rsidRDefault="000477F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477F3" w:rsidRPr="00335A45" w:rsidRDefault="000477F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51CEF">
        <w:rPr>
          <w:lang w:val="ru-RU"/>
        </w:rPr>
        <w:t>EA-53880</w:t>
      </w:r>
      <w:r w:rsidRPr="00335A45">
        <w:rPr>
          <w:lang w:val="ru-RU"/>
        </w:rPr>
        <w:t xml:space="preserve">- </w:t>
      </w:r>
      <w:r w:rsidRPr="00E51CEF">
        <w:rPr>
          <w:lang w:val="ru-RU"/>
        </w:rPr>
        <w:t>ОБЩЕСТВО С ОГРАНИЧЕННОЙ ОТВЕТСТВЕННОСТЬЮ "ЛАБ-СТ"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E51CEF">
        <w:rPr>
          <w:lang w:val="ru-RU"/>
        </w:rPr>
        <w:t>EA-53816</w:t>
      </w:r>
      <w:r w:rsidRPr="00335A45">
        <w:rPr>
          <w:lang w:val="ru-RU"/>
        </w:rPr>
        <w:t xml:space="preserve">- </w:t>
      </w:r>
      <w:r w:rsidRPr="00E51CEF">
        <w:rPr>
          <w:lang w:val="ru-RU"/>
        </w:rPr>
        <w:t>ЗАКРЫТОЕ АКЦИОНЕРНОЕ ОБЩЕСТВО "ФАРМАЦЕВТ"</w:t>
      </w:r>
      <w:r>
        <w:rPr>
          <w:lang w:val="ru-RU"/>
        </w:rPr>
        <w:t xml:space="preserve">, № </w:t>
      </w:r>
      <w:r w:rsidRPr="00E51CEF">
        <w:rPr>
          <w:lang w:val="ru-RU"/>
        </w:rPr>
        <w:t>EA-53874</w:t>
      </w:r>
      <w:r>
        <w:rPr>
          <w:lang w:val="ru-RU"/>
        </w:rPr>
        <w:t xml:space="preserve"> - </w:t>
      </w:r>
      <w:r w:rsidRPr="00E51CEF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0477F3" w:rsidRPr="00335A45" w:rsidRDefault="000477F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477F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477F3" w:rsidRPr="00335A45" w:rsidRDefault="000477F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477F3" w:rsidRPr="00335A45" w:rsidRDefault="000477F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477F3" w:rsidRPr="00335A45">
        <w:trPr>
          <w:trHeight w:val="274"/>
        </w:trPr>
        <w:tc>
          <w:tcPr>
            <w:tcW w:w="2204" w:type="dxa"/>
            <w:vMerge/>
          </w:tcPr>
          <w:p w:rsidR="000477F3" w:rsidRPr="00335A45" w:rsidRDefault="000477F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477F3" w:rsidRPr="00335A45" w:rsidRDefault="000477F3" w:rsidP="00AA4A97">
            <w:pPr>
              <w:jc w:val="center"/>
              <w:rPr>
                <w:lang w:val="ru-RU"/>
              </w:rPr>
            </w:pPr>
          </w:p>
          <w:p w:rsidR="000477F3" w:rsidRPr="00335A45" w:rsidRDefault="000477F3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477F3" w:rsidRPr="00335A45" w:rsidRDefault="000477F3" w:rsidP="00AA4A97">
            <w:pPr>
              <w:ind w:right="-21"/>
              <w:jc w:val="center"/>
              <w:rPr>
                <w:lang w:val="ru-RU"/>
              </w:rPr>
            </w:pPr>
          </w:p>
          <w:p w:rsidR="000477F3" w:rsidRPr="00335A45" w:rsidRDefault="000477F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477F3" w:rsidRPr="00335A45" w:rsidRDefault="000477F3" w:rsidP="0056026D">
            <w:pPr>
              <w:jc w:val="center"/>
              <w:rPr>
                <w:lang w:val="ru-RU"/>
              </w:rPr>
            </w:pPr>
          </w:p>
          <w:p w:rsidR="000477F3" w:rsidRPr="00335A45" w:rsidRDefault="000477F3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0477F3" w:rsidRPr="00335A45" w:rsidRDefault="000477F3" w:rsidP="00AA4A97">
            <w:pPr>
              <w:jc w:val="center"/>
              <w:rPr>
                <w:lang w:val="ru-RU"/>
              </w:rPr>
            </w:pPr>
          </w:p>
          <w:p w:rsidR="000477F3" w:rsidRPr="00335A45" w:rsidRDefault="000477F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477F3" w:rsidRPr="00335A45" w:rsidRDefault="000477F3" w:rsidP="0056026D">
            <w:pPr>
              <w:jc w:val="center"/>
              <w:rPr>
                <w:lang w:val="ru-RU"/>
              </w:rPr>
            </w:pPr>
          </w:p>
          <w:p w:rsidR="000477F3" w:rsidRPr="00335A45" w:rsidRDefault="000477F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477F3" w:rsidRPr="00E51CEF">
        <w:trPr>
          <w:trHeight w:val="938"/>
        </w:trPr>
        <w:tc>
          <w:tcPr>
            <w:tcW w:w="2204" w:type="dxa"/>
            <w:vAlign w:val="center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51CEF">
              <w:rPr>
                <w:lang w:val="ru-RU"/>
              </w:rPr>
              <w:t>EA-53880</w:t>
            </w:r>
            <w:r w:rsidRPr="00335A45">
              <w:rPr>
                <w:lang w:val="ru-RU"/>
              </w:rPr>
              <w:t xml:space="preserve">- </w:t>
            </w:r>
            <w:r w:rsidRPr="00E51CEF">
              <w:rPr>
                <w:lang w:val="ru-RU"/>
              </w:rPr>
              <w:t>ОБЩЕСТВО С ОГРАНИЧЕННОЙ ОТВЕТСТВЕННОСТЬЮ "ЛАБ-СТ"</w:t>
            </w:r>
          </w:p>
        </w:tc>
        <w:tc>
          <w:tcPr>
            <w:tcW w:w="1700" w:type="dxa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77F3" w:rsidRPr="00335A45" w:rsidRDefault="000477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477F3" w:rsidRPr="00E51CEF">
        <w:trPr>
          <w:trHeight w:val="938"/>
        </w:trPr>
        <w:tc>
          <w:tcPr>
            <w:tcW w:w="2204" w:type="dxa"/>
            <w:vAlign w:val="center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51CEF">
              <w:rPr>
                <w:lang w:val="ru-RU"/>
              </w:rPr>
              <w:t>EA-53816</w:t>
            </w:r>
            <w:r w:rsidRPr="00335A45">
              <w:rPr>
                <w:lang w:val="ru-RU"/>
              </w:rPr>
              <w:t xml:space="preserve">- </w:t>
            </w:r>
            <w:r w:rsidRPr="00E51CEF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77F3" w:rsidRPr="00335A45" w:rsidRDefault="000477F3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477F3" w:rsidRPr="00E51CEF">
        <w:trPr>
          <w:trHeight w:val="938"/>
        </w:trPr>
        <w:tc>
          <w:tcPr>
            <w:tcW w:w="2204" w:type="dxa"/>
            <w:vAlign w:val="center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r w:rsidRPr="00E51CEF">
              <w:rPr>
                <w:lang w:val="ru-RU"/>
              </w:rPr>
              <w:t>EA-53874</w:t>
            </w:r>
            <w:r>
              <w:rPr>
                <w:lang w:val="ru-RU"/>
              </w:rPr>
              <w:t xml:space="preserve"> - </w:t>
            </w:r>
            <w:r w:rsidRPr="00E51CE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77F3" w:rsidRPr="00335A45" w:rsidRDefault="000477F3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477F3" w:rsidRPr="00335A45" w:rsidRDefault="000477F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461AC">
        <w:rPr>
          <w:lang w:val="ru-RU"/>
        </w:rPr>
        <w:t>МНН Дабигатрана этексилат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51CEF">
        <w:rPr>
          <w:lang w:val="ru-RU"/>
        </w:rPr>
        <w:t>ОБЩЕСТВО С ОГРАНИЧЕННОЙ ОТВЕТСТВЕННОСТЬЮ "ЛАБ-СТ"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51CEF">
        <w:rPr>
          <w:color w:val="000000"/>
          <w:lang w:val="ru-RU"/>
        </w:rPr>
        <w:t>141 215.00</w:t>
      </w:r>
      <w:r w:rsidRPr="00335A45">
        <w:rPr>
          <w:lang w:val="ru-RU"/>
        </w:rPr>
        <w:t xml:space="preserve"> рублей.  </w:t>
      </w:r>
    </w:p>
    <w:p w:rsidR="000477F3" w:rsidRPr="00335A45" w:rsidRDefault="000477F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477F3" w:rsidRPr="00335A45">
        <w:trPr>
          <w:trHeight w:val="206"/>
          <w:jc w:val="center"/>
        </w:trPr>
        <w:tc>
          <w:tcPr>
            <w:tcW w:w="7338" w:type="dxa"/>
          </w:tcPr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77F3" w:rsidRPr="00335A45">
        <w:trPr>
          <w:trHeight w:val="206"/>
          <w:jc w:val="center"/>
        </w:trPr>
        <w:tc>
          <w:tcPr>
            <w:tcW w:w="7338" w:type="dxa"/>
          </w:tcPr>
          <w:p w:rsidR="000477F3" w:rsidRPr="00335A45" w:rsidRDefault="000477F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77F3" w:rsidRPr="00335A45" w:rsidRDefault="000477F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477F3" w:rsidRPr="00335A45" w:rsidRDefault="000477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77F3" w:rsidRPr="00335A45">
        <w:trPr>
          <w:trHeight w:val="206"/>
          <w:jc w:val="center"/>
        </w:trPr>
        <w:tc>
          <w:tcPr>
            <w:tcW w:w="7338" w:type="dxa"/>
          </w:tcPr>
          <w:p w:rsidR="000477F3" w:rsidRPr="00335A45" w:rsidRDefault="000477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477F3" w:rsidRPr="00335A45" w:rsidRDefault="000477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477F3" w:rsidRPr="00335A45" w:rsidRDefault="000477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477F3" w:rsidRPr="00335A45" w:rsidRDefault="000477F3" w:rsidP="006465AE">
      <w:pPr>
        <w:jc w:val="both"/>
        <w:rPr>
          <w:lang w:val="ru-RU" w:eastAsia="ru-RU"/>
        </w:rPr>
      </w:pPr>
    </w:p>
    <w:sectPr w:rsidR="000477F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7F3" w:rsidRDefault="000477F3">
      <w:r>
        <w:separator/>
      </w:r>
    </w:p>
  </w:endnote>
  <w:endnote w:type="continuationSeparator" w:id="1">
    <w:p w:rsidR="000477F3" w:rsidRDefault="000477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7F3" w:rsidRDefault="000477F3">
      <w:r>
        <w:separator/>
      </w:r>
    </w:p>
  </w:footnote>
  <w:footnote w:type="continuationSeparator" w:id="1">
    <w:p w:rsidR="000477F3" w:rsidRDefault="000477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F3" w:rsidRDefault="000477F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477F3" w:rsidRDefault="000477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1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5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1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8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41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1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8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18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1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19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1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1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1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1339</Words>
  <Characters>7637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2020-07-29T13:02:00Z</dcterms:created>
  <dcterms:modified xsi:type="dcterms:W3CDTF">2020-07-29T13:11:00Z</dcterms:modified>
</cp:coreProperties>
</file>