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5CB" w:rsidRDefault="009F25CB" w:rsidP="00B40F86">
      <w:pPr>
        <w:jc w:val="center"/>
        <w:rPr>
          <w:b/>
          <w:bCs/>
          <w:color w:val="000000"/>
          <w:lang w:val="ru-RU"/>
        </w:rPr>
      </w:pPr>
    </w:p>
    <w:p w:rsidR="009F25CB" w:rsidRDefault="009F25CB" w:rsidP="00B40F86">
      <w:pPr>
        <w:jc w:val="center"/>
        <w:rPr>
          <w:b/>
          <w:bCs/>
          <w:color w:val="000000"/>
          <w:lang w:val="ru-RU"/>
        </w:rPr>
      </w:pPr>
    </w:p>
    <w:p w:rsidR="009F25CB" w:rsidRPr="00335A45" w:rsidRDefault="009F25C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198</w:t>
      </w:r>
    </w:p>
    <w:p w:rsidR="009F25CB" w:rsidRPr="00335A45" w:rsidRDefault="009F25CB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F25CB" w:rsidRPr="00335A45" w:rsidRDefault="009F25C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F25CB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CB" w:rsidRPr="00335A45" w:rsidRDefault="009F25CB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CB" w:rsidRPr="00335A45" w:rsidRDefault="009F25CB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29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июля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9F25CB" w:rsidRDefault="009F25CB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9F25CB" w:rsidRPr="0077375B" w:rsidRDefault="009F25CB" w:rsidP="001307E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1307E0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1307E0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9F25CB" w:rsidRPr="0077375B" w:rsidRDefault="009F25CB" w:rsidP="001307E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3C18D7">
        <w:rPr>
          <w:lang w:val="ru-RU"/>
        </w:rPr>
        <w:t>МНН Эноксапарин натрия</w:t>
      </w:r>
      <w:r w:rsidRPr="0077375B">
        <w:rPr>
          <w:lang w:val="ru-RU"/>
        </w:rPr>
        <w:t xml:space="preserve">».  </w:t>
      </w:r>
    </w:p>
    <w:p w:rsidR="009F25CB" w:rsidRPr="003C18D7" w:rsidRDefault="009F25CB" w:rsidP="001307E0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3C18D7">
        <w:rPr>
          <w:color w:val="000000"/>
          <w:lang w:val="ru-RU"/>
        </w:rPr>
        <w:t>203234901331923490100102300012120244</w:t>
      </w:r>
    </w:p>
    <w:p w:rsidR="009F25CB" w:rsidRPr="0077375B" w:rsidRDefault="009F25CB" w:rsidP="001307E0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491011</w:t>
      </w:r>
      <w:r w:rsidRPr="0077375B">
        <w:rPr>
          <w:lang w:val="ru-RU"/>
        </w:rPr>
        <w:t xml:space="preserve"> руб. </w:t>
      </w:r>
      <w:r>
        <w:rPr>
          <w:lang w:val="ru-RU"/>
        </w:rPr>
        <w:t>20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девяносто одна тысяча</w:t>
      </w:r>
      <w:r w:rsidRPr="0077375B">
        <w:rPr>
          <w:lang w:val="ru-RU"/>
        </w:rPr>
        <w:t xml:space="preserve"> </w:t>
      </w:r>
      <w:r>
        <w:rPr>
          <w:lang w:val="ru-RU"/>
        </w:rPr>
        <w:t>одиннадцать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 xml:space="preserve">20 </w:t>
      </w:r>
      <w:r w:rsidRPr="0077375B">
        <w:rPr>
          <w:lang w:val="ru-RU"/>
        </w:rPr>
        <w:t>копеек).</w:t>
      </w:r>
    </w:p>
    <w:p w:rsidR="009F25CB" w:rsidRPr="0077375B" w:rsidRDefault="009F25CB" w:rsidP="001307E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42551C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77375B">
        <w:rPr>
          <w:lang w:val="ru-RU"/>
        </w:rPr>
        <w:t>.</w:t>
      </w:r>
    </w:p>
    <w:p w:rsidR="009F25CB" w:rsidRPr="003C18D7" w:rsidRDefault="009F25CB" w:rsidP="001307E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3C18D7">
        <w:rPr>
          <w:lang w:val="ru-RU"/>
        </w:rPr>
        <w:t>филиал «Аптека № 3» ГУП КК «Кубаньфармация», Россия, Краснодарский край, г. Славянск-на-Кубани, ул. Отдельская, 326/2 транспортом поставщика.</w:t>
      </w:r>
      <w:r>
        <w:rPr>
          <w:lang w:val="ru-RU"/>
        </w:rPr>
        <w:t>.</w:t>
      </w:r>
      <w:r w:rsidRPr="008461AC">
        <w:rPr>
          <w:lang w:val="ru-RU"/>
        </w:rPr>
        <w:t xml:space="preserve"> </w:t>
      </w:r>
      <w:r w:rsidRPr="003C18D7">
        <w:rPr>
          <w:lang w:val="ru-RU"/>
        </w:rPr>
        <w:t>Поставщик производит первую поставку медицинской продукции в количестве 1/3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октября 2020 г.</w:t>
      </w:r>
    </w:p>
    <w:p w:rsidR="009F25CB" w:rsidRPr="0077375B" w:rsidRDefault="009F25CB" w:rsidP="001307E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3C18D7">
        <w:rPr>
          <w:lang w:val="ru-RU"/>
        </w:rPr>
        <w:t>Внебюджетные фонды (средства фонда социального страхования на оплату медицинской помощи женщинам в</w:t>
      </w:r>
      <w:r>
        <w:rPr>
          <w:lang w:val="ru-RU"/>
        </w:rPr>
        <w:t xml:space="preserve"> период беременности) 2020 года</w:t>
      </w:r>
      <w:r w:rsidRPr="0077375B">
        <w:rPr>
          <w:lang w:val="ru-RU"/>
        </w:rPr>
        <w:t>.</w:t>
      </w:r>
    </w:p>
    <w:p w:rsidR="009F25CB" w:rsidRPr="0077375B" w:rsidRDefault="009F25CB" w:rsidP="001307E0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9F25CB" w:rsidRPr="0077375B" w:rsidRDefault="009F25CB" w:rsidP="001307E0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F25CB" w:rsidRPr="0077375B" w:rsidRDefault="009F25CB" w:rsidP="001307E0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3C18D7">
        <w:rPr>
          <w:color w:val="000000"/>
          <w:sz w:val="24"/>
          <w:szCs w:val="24"/>
        </w:rPr>
        <w:t>16.07.2020 10:58</w:t>
      </w:r>
      <w:r w:rsidRPr="0077375B">
        <w:rPr>
          <w:sz w:val="24"/>
          <w:szCs w:val="24"/>
        </w:rPr>
        <w:t xml:space="preserve"> (московское время).</w:t>
      </w:r>
    </w:p>
    <w:p w:rsidR="009F25CB" w:rsidRPr="0077375B" w:rsidRDefault="009F25CB" w:rsidP="001307E0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9F25CB" w:rsidRDefault="009F25CB" w:rsidP="00E51CEF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F25CB" w:rsidRPr="00335A45">
        <w:trPr>
          <w:jc w:val="center"/>
        </w:trPr>
        <w:tc>
          <w:tcPr>
            <w:tcW w:w="9828" w:type="dxa"/>
            <w:gridSpan w:val="5"/>
          </w:tcPr>
          <w:p w:rsidR="009F25CB" w:rsidRPr="00335A45" w:rsidRDefault="009F25C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9F25CB" w:rsidRPr="00B600DA">
        <w:trPr>
          <w:jc w:val="center"/>
        </w:trPr>
        <w:tc>
          <w:tcPr>
            <w:tcW w:w="2820" w:type="dxa"/>
          </w:tcPr>
          <w:p w:rsidR="009F25CB" w:rsidRPr="00335A45" w:rsidRDefault="009F25C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9F25CB" w:rsidRPr="00335A45" w:rsidRDefault="009F25C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9F25CB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9F25CB" w:rsidRPr="00335A45" w:rsidRDefault="009F25CB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9F25CB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9F25CB" w:rsidRPr="00335A45" w:rsidRDefault="009F25CB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F25CB" w:rsidRPr="00335A45" w:rsidRDefault="009F25CB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9F25CB" w:rsidRPr="00335A45">
        <w:trPr>
          <w:jc w:val="center"/>
        </w:trPr>
        <w:tc>
          <w:tcPr>
            <w:tcW w:w="9828" w:type="dxa"/>
            <w:gridSpan w:val="5"/>
          </w:tcPr>
          <w:p w:rsidR="009F25CB" w:rsidRPr="00335A45" w:rsidRDefault="009F25CB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9F25CB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F25CB" w:rsidRPr="00335A45" w:rsidRDefault="009F25C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9F25CB" w:rsidRPr="00335A45" w:rsidRDefault="009F25CB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9F25CB" w:rsidRPr="00335A45" w:rsidRDefault="009F25CB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F25CB" w:rsidRPr="00335A45" w:rsidRDefault="009F25CB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9F25CB" w:rsidRPr="00335A45" w:rsidRDefault="009F25C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9F25CB" w:rsidRPr="00335A45" w:rsidRDefault="009F25C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9F25CB" w:rsidRPr="00335A45" w:rsidRDefault="009F25CB" w:rsidP="00A841CC">
            <w:pPr>
              <w:ind w:right="-80"/>
              <w:jc w:val="both"/>
              <w:rPr>
                <w:lang w:val="ru-RU"/>
              </w:rPr>
            </w:pPr>
          </w:p>
          <w:p w:rsidR="009F25CB" w:rsidRPr="00335A45" w:rsidRDefault="009F25CB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9F25CB" w:rsidRPr="00335A45" w:rsidRDefault="009F25C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9F25CB" w:rsidRPr="00335A45" w:rsidRDefault="009F25CB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29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июля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13 часов 3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F25CB" w:rsidRPr="00335A45" w:rsidRDefault="009F25CB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9F25C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25CB" w:rsidRPr="00335A45" w:rsidRDefault="009F25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25CB" w:rsidRPr="00335A45" w:rsidRDefault="009F25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25CB" w:rsidRPr="00335A45" w:rsidRDefault="009F25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25CB" w:rsidRPr="00335A45" w:rsidRDefault="009F25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25CB" w:rsidRPr="00335A45" w:rsidRDefault="009F25C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F25C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25CB" w:rsidRPr="00335A45" w:rsidRDefault="009F25CB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25CB" w:rsidRPr="001307E0" w:rsidRDefault="009F25CB" w:rsidP="001307E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451 730.24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25CB" w:rsidRPr="00335A45" w:rsidRDefault="009F25CB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25CB" w:rsidRPr="007879DF" w:rsidRDefault="009F25CB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29.07.2020 12:18:24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25CB" w:rsidRPr="00957C4E" w:rsidRDefault="009F25CB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EA-53954</w:t>
            </w:r>
          </w:p>
        </w:tc>
      </w:tr>
      <w:tr w:rsidR="009F25CB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25CB" w:rsidRPr="00335A45" w:rsidRDefault="009F25CB" w:rsidP="006253A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25CB" w:rsidRPr="00851422" w:rsidRDefault="009F25CB" w:rsidP="006253A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454 185.30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25CB" w:rsidRPr="00335A45" w:rsidRDefault="009F25CB" w:rsidP="006253A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25CB" w:rsidRPr="00E51CEF" w:rsidRDefault="009F25CB" w:rsidP="00E51CE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29.07.2020 12:16:17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25CB" w:rsidRPr="00957C4E" w:rsidRDefault="009F25CB" w:rsidP="006253A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EA-53955</w:t>
            </w:r>
          </w:p>
        </w:tc>
      </w:tr>
    </w:tbl>
    <w:p w:rsidR="009F25CB" w:rsidRPr="00335A45" w:rsidRDefault="009F25CB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F25CB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F25CB" w:rsidRPr="00335A45" w:rsidRDefault="009F25C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9F25CB" w:rsidRPr="00335A45" w:rsidRDefault="009F25C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F25CB" w:rsidRPr="00335A45" w:rsidRDefault="009F25C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9F25CB" w:rsidRPr="00335A45" w:rsidRDefault="009F25C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25CB" w:rsidRPr="00335A45" w:rsidRDefault="009F25C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F25CB" w:rsidRPr="001307E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F25CB" w:rsidRPr="001307E0" w:rsidRDefault="009F25CB" w:rsidP="00FF7882">
            <w:pPr>
              <w:jc w:val="center"/>
              <w:rPr>
                <w:lang w:val="ru-RU"/>
              </w:rPr>
            </w:pPr>
            <w:r w:rsidRPr="001307E0">
              <w:rPr>
                <w:lang w:val="ru-RU"/>
              </w:rPr>
              <w:t>EA-53954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F25CB" w:rsidRPr="003D7C43" w:rsidRDefault="009F25CB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86006C">
              <w:rPr>
                <w:rFonts w:ascii="Roboto" w:hAnsi="Roboto" w:cs="Roboto"/>
                <w:color w:val="000000"/>
                <w:shd w:val="clear" w:color="auto" w:fill="F9F9F9"/>
              </w:rPr>
              <w:t>24.07.2020 11:04:34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5CB" w:rsidRPr="001307E0" w:rsidRDefault="009F25CB" w:rsidP="001307E0">
            <w:pPr>
              <w:rPr>
                <w:lang w:val="ru-RU"/>
              </w:rPr>
            </w:pPr>
            <w:r w:rsidRPr="001307E0">
              <w:rPr>
                <w:lang w:val="ru-RU"/>
              </w:rPr>
              <w:t>ОБЩЕСТВО С ОГРАНИЧЕННОЙ ОТВЕТСТВЕННОСТЬЮ "ЭКСТРЕМФАРМ-С"</w:t>
            </w:r>
          </w:p>
          <w:p w:rsidR="009F25CB" w:rsidRPr="001307E0" w:rsidRDefault="009F25CB" w:rsidP="001307E0">
            <w:pPr>
              <w:rPr>
                <w:lang w:val="ru-RU"/>
              </w:rPr>
            </w:pPr>
            <w:r w:rsidRPr="001307E0">
              <w:rPr>
                <w:lang w:val="ru-RU"/>
              </w:rPr>
              <w:t>ИНН3459070488</w:t>
            </w:r>
          </w:p>
          <w:p w:rsidR="009F25CB" w:rsidRPr="001307E0" w:rsidRDefault="009F25CB" w:rsidP="001307E0">
            <w:pPr>
              <w:rPr>
                <w:lang w:val="ru-RU"/>
              </w:rPr>
            </w:pPr>
            <w:r w:rsidRPr="001307E0">
              <w:rPr>
                <w:lang w:val="ru-RU"/>
              </w:rPr>
              <w:t>ОГРН1163443074926</w:t>
            </w:r>
          </w:p>
          <w:p w:rsidR="009F25CB" w:rsidRPr="001307E0" w:rsidRDefault="009F25CB" w:rsidP="001307E0">
            <w:pPr>
              <w:rPr>
                <w:lang w:val="ru-RU"/>
              </w:rPr>
            </w:pPr>
            <w:r w:rsidRPr="001307E0">
              <w:rPr>
                <w:lang w:val="ru-RU"/>
              </w:rPr>
              <w:t>КПП345901001</w:t>
            </w:r>
          </w:p>
          <w:p w:rsidR="009F25CB" w:rsidRPr="001307E0" w:rsidRDefault="009F25CB" w:rsidP="001307E0">
            <w:pPr>
              <w:rPr>
                <w:lang w:val="ru-RU"/>
              </w:rPr>
            </w:pPr>
            <w:r w:rsidRPr="001307E0">
              <w:rPr>
                <w:lang w:val="ru-RU"/>
              </w:rPr>
              <w:t>Место нахождения (жительства)</w:t>
            </w:r>
          </w:p>
          <w:p w:rsidR="009F25CB" w:rsidRPr="001307E0" w:rsidRDefault="009F25CB" w:rsidP="001307E0">
            <w:pPr>
              <w:rPr>
                <w:lang w:val="ru-RU"/>
              </w:rPr>
            </w:pPr>
            <w:r w:rsidRPr="001307E0">
              <w:rPr>
                <w:lang w:val="ru-RU"/>
              </w:rPr>
              <w:t>400007, ОБЛ ВОЛГОГРАДСКАЯ, Г ВОЛГОГРАД, ПР-КТ МЕТАЛЛУРГОВ, ДОМ 30, КОМНАТА 2</w:t>
            </w:r>
          </w:p>
          <w:p w:rsidR="009F25CB" w:rsidRPr="001307E0" w:rsidRDefault="009F25CB" w:rsidP="001307E0">
            <w:pPr>
              <w:rPr>
                <w:lang w:val="ru-RU"/>
              </w:rPr>
            </w:pPr>
            <w:r w:rsidRPr="001307E0">
              <w:rPr>
                <w:lang w:val="ru-RU"/>
              </w:rPr>
              <w:t>Почтовый адрес</w:t>
            </w:r>
          </w:p>
          <w:p w:rsidR="009F25CB" w:rsidRPr="001307E0" w:rsidRDefault="009F25CB" w:rsidP="001307E0">
            <w:pPr>
              <w:rPr>
                <w:lang w:val="ru-RU"/>
              </w:rPr>
            </w:pPr>
            <w:r w:rsidRPr="001307E0">
              <w:rPr>
                <w:lang w:val="ru-RU"/>
              </w:rPr>
              <w:t>400117 г. Волгоград, ул. им. Землячки, д. 29, 1-18</w:t>
            </w:r>
          </w:p>
          <w:p w:rsidR="009F25CB" w:rsidRPr="001307E0" w:rsidRDefault="009F25CB" w:rsidP="001307E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307E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9F25CB" w:rsidRPr="00E51CEF" w:rsidRDefault="009F25CB" w:rsidP="00E37C0F">
            <w:pPr>
              <w:rPr>
                <w:lang w:val="ru-RU"/>
              </w:rPr>
            </w:pPr>
            <w:r w:rsidRPr="001307E0">
              <w:rPr>
                <w:lang w:val="ru-RU"/>
              </w:rPr>
              <w:t>Телефон 78442267660</w:t>
            </w:r>
          </w:p>
        </w:tc>
      </w:tr>
      <w:tr w:rsidR="009F25CB" w:rsidRPr="00B600D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F25CB" w:rsidRPr="001307E0" w:rsidRDefault="009F25CB" w:rsidP="00FF7882">
            <w:pPr>
              <w:jc w:val="center"/>
              <w:rPr>
                <w:lang w:val="ru-RU"/>
              </w:rPr>
            </w:pPr>
            <w:r w:rsidRPr="001307E0">
              <w:rPr>
                <w:lang w:val="ru-RU"/>
              </w:rPr>
              <w:t>EA-53955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F25CB" w:rsidRPr="00C941AF" w:rsidRDefault="009F25CB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86006C">
              <w:rPr>
                <w:rFonts w:ascii="Roboto" w:hAnsi="Roboto" w:cs="Roboto"/>
                <w:color w:val="000000"/>
                <w:shd w:val="clear" w:color="auto" w:fill="FFFFFF"/>
              </w:rPr>
              <w:t>24.07.2020 11:20:11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25CB" w:rsidRPr="001307E0" w:rsidRDefault="009F25CB" w:rsidP="001307E0">
            <w:pPr>
              <w:rPr>
                <w:lang w:val="ru-RU"/>
              </w:rPr>
            </w:pPr>
            <w:r w:rsidRPr="001307E0">
              <w:rPr>
                <w:lang w:val="ru-RU"/>
              </w:rPr>
              <w:t>АКЦИОНЕРНОЕ ОБЩЕСТВО "Р-ФАРМ"</w:t>
            </w:r>
          </w:p>
          <w:p w:rsidR="009F25CB" w:rsidRPr="001307E0" w:rsidRDefault="009F25CB" w:rsidP="001307E0">
            <w:pPr>
              <w:rPr>
                <w:lang w:val="ru-RU"/>
              </w:rPr>
            </w:pPr>
            <w:r w:rsidRPr="001307E0">
              <w:rPr>
                <w:lang w:val="ru-RU"/>
              </w:rPr>
              <w:t>ИНН7726311464</w:t>
            </w:r>
          </w:p>
          <w:p w:rsidR="009F25CB" w:rsidRPr="001307E0" w:rsidRDefault="009F25CB" w:rsidP="001307E0">
            <w:pPr>
              <w:rPr>
                <w:lang w:val="ru-RU"/>
              </w:rPr>
            </w:pPr>
            <w:r w:rsidRPr="001307E0">
              <w:rPr>
                <w:lang w:val="ru-RU"/>
              </w:rPr>
              <w:t>ОГРН1027739700020</w:t>
            </w:r>
          </w:p>
          <w:p w:rsidR="009F25CB" w:rsidRPr="001307E0" w:rsidRDefault="009F25CB" w:rsidP="001307E0">
            <w:pPr>
              <w:rPr>
                <w:lang w:val="ru-RU"/>
              </w:rPr>
            </w:pPr>
            <w:r w:rsidRPr="001307E0">
              <w:rPr>
                <w:lang w:val="ru-RU"/>
              </w:rPr>
              <w:t>КПП773401001</w:t>
            </w:r>
          </w:p>
          <w:p w:rsidR="009F25CB" w:rsidRPr="001307E0" w:rsidRDefault="009F25CB" w:rsidP="001307E0">
            <w:pPr>
              <w:rPr>
                <w:lang w:val="ru-RU"/>
              </w:rPr>
            </w:pPr>
            <w:r w:rsidRPr="001307E0">
              <w:rPr>
                <w:lang w:val="ru-RU"/>
              </w:rPr>
              <w:t>Место нахождения (жительства)</w:t>
            </w:r>
          </w:p>
          <w:p w:rsidR="009F25CB" w:rsidRPr="001307E0" w:rsidRDefault="009F25CB" w:rsidP="001307E0">
            <w:pPr>
              <w:rPr>
                <w:lang w:val="ru-RU"/>
              </w:rPr>
            </w:pPr>
            <w:r w:rsidRPr="001307E0">
              <w:rPr>
                <w:lang w:val="ru-RU"/>
              </w:rPr>
              <w:t>123154, Г МОСКВА, УЛ БЕРЗАРИНА, ДОМ 19, КОРПУС 1,</w:t>
            </w:r>
          </w:p>
          <w:p w:rsidR="009F25CB" w:rsidRPr="001307E0" w:rsidRDefault="009F25CB" w:rsidP="001307E0">
            <w:pPr>
              <w:rPr>
                <w:lang w:val="ru-RU"/>
              </w:rPr>
            </w:pPr>
            <w:r w:rsidRPr="001307E0">
              <w:rPr>
                <w:lang w:val="ru-RU"/>
              </w:rPr>
              <w:t>Почтовый адрес</w:t>
            </w:r>
          </w:p>
          <w:p w:rsidR="009F25CB" w:rsidRPr="001307E0" w:rsidRDefault="009F25CB" w:rsidP="001307E0">
            <w:pPr>
              <w:rPr>
                <w:lang w:val="ru-RU"/>
              </w:rPr>
            </w:pPr>
            <w:r w:rsidRPr="001307E0">
              <w:rPr>
                <w:lang w:val="ru-RU"/>
              </w:rPr>
              <w:t>123154, Г МОСКВА, УЛ БЕРЗАРИНА, ДОМ 19, КОРПУС 1</w:t>
            </w:r>
          </w:p>
          <w:p w:rsidR="009F25CB" w:rsidRPr="001307E0" w:rsidRDefault="009F25CB" w:rsidP="001307E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307E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9F25CB" w:rsidRPr="001307E0" w:rsidRDefault="009F25CB" w:rsidP="001307E0">
            <w:pPr>
              <w:rPr>
                <w:lang w:val="ru-RU"/>
              </w:rPr>
            </w:pPr>
            <w:r w:rsidRPr="001307E0">
              <w:rPr>
                <w:lang w:val="ru-RU"/>
              </w:rPr>
              <w:t>Каплун Юлия Александровна</w:t>
            </w:r>
          </w:p>
          <w:p w:rsidR="009F25CB" w:rsidRPr="00E37C0F" w:rsidRDefault="009F25CB" w:rsidP="00F44F0C">
            <w:pPr>
              <w:rPr>
                <w:lang w:val="ru-RU"/>
              </w:rPr>
            </w:pPr>
            <w:r w:rsidRPr="001307E0">
              <w:rPr>
                <w:lang w:val="ru-RU"/>
              </w:rPr>
              <w:t>Телефон 74959567937</w:t>
            </w:r>
          </w:p>
        </w:tc>
      </w:tr>
    </w:tbl>
    <w:p w:rsidR="009F25CB" w:rsidRPr="00335A45" w:rsidRDefault="009F25CB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F25CB" w:rsidRPr="00335A45" w:rsidRDefault="009F25CB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1307E0">
        <w:rPr>
          <w:lang w:val="ru-RU"/>
        </w:rPr>
        <w:t>EA-53954</w:t>
      </w:r>
      <w:r w:rsidRPr="00335A45">
        <w:rPr>
          <w:lang w:val="ru-RU"/>
        </w:rPr>
        <w:t xml:space="preserve">- </w:t>
      </w:r>
      <w:r w:rsidRPr="001307E0">
        <w:rPr>
          <w:lang w:val="ru-RU"/>
        </w:rPr>
        <w:t>ОБЩЕСТВО С ОГРАНИЧЕННОЙ ОТВЕТСТВЕННОСТЬЮ "ЭКСТРЕМФАРМ-С"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 w:rsidRPr="001307E0">
        <w:rPr>
          <w:lang w:val="ru-RU"/>
        </w:rPr>
        <w:t>EA-53955</w:t>
      </w:r>
      <w:r w:rsidRPr="00335A45">
        <w:rPr>
          <w:lang w:val="ru-RU"/>
        </w:rPr>
        <w:t xml:space="preserve">- </w:t>
      </w:r>
      <w:r w:rsidRPr="001307E0">
        <w:rPr>
          <w:lang w:val="ru-RU"/>
        </w:rPr>
        <w:t>АКЦИОНЕРНОЕ ОБЩЕСТВО "Р-ФАРМ"</w:t>
      </w:r>
      <w:r>
        <w:rPr>
          <w:lang w:val="ru-RU"/>
        </w:rPr>
        <w:t>.</w:t>
      </w:r>
    </w:p>
    <w:p w:rsidR="009F25CB" w:rsidRPr="00335A45" w:rsidRDefault="009F25CB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9F25CB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9F25CB" w:rsidRPr="00335A45" w:rsidRDefault="009F25CB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9F25CB" w:rsidRPr="00335A45" w:rsidRDefault="009F25CB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F25CB" w:rsidRPr="00335A45">
        <w:trPr>
          <w:trHeight w:val="274"/>
        </w:trPr>
        <w:tc>
          <w:tcPr>
            <w:tcW w:w="2204" w:type="dxa"/>
            <w:vMerge/>
          </w:tcPr>
          <w:p w:rsidR="009F25CB" w:rsidRPr="00335A45" w:rsidRDefault="009F25C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9F25CB" w:rsidRPr="00335A45" w:rsidRDefault="009F25CB" w:rsidP="00AA4A97">
            <w:pPr>
              <w:jc w:val="center"/>
              <w:rPr>
                <w:lang w:val="ru-RU"/>
              </w:rPr>
            </w:pPr>
          </w:p>
          <w:p w:rsidR="009F25CB" w:rsidRPr="00335A45" w:rsidRDefault="009F25CB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9F25CB" w:rsidRPr="00335A45" w:rsidRDefault="009F25CB" w:rsidP="00AA4A97">
            <w:pPr>
              <w:ind w:right="-21"/>
              <w:jc w:val="center"/>
              <w:rPr>
                <w:lang w:val="ru-RU"/>
              </w:rPr>
            </w:pPr>
          </w:p>
          <w:p w:rsidR="009F25CB" w:rsidRPr="00335A45" w:rsidRDefault="009F25CB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9F25CB" w:rsidRPr="00335A45" w:rsidRDefault="009F25CB" w:rsidP="0056026D">
            <w:pPr>
              <w:jc w:val="center"/>
              <w:rPr>
                <w:lang w:val="ru-RU"/>
              </w:rPr>
            </w:pPr>
          </w:p>
          <w:p w:rsidR="009F25CB" w:rsidRPr="00335A45" w:rsidRDefault="009F25CB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9F25CB" w:rsidRPr="00335A45" w:rsidRDefault="009F25CB" w:rsidP="00AA4A97">
            <w:pPr>
              <w:jc w:val="center"/>
              <w:rPr>
                <w:lang w:val="ru-RU"/>
              </w:rPr>
            </w:pPr>
          </w:p>
          <w:p w:rsidR="009F25CB" w:rsidRPr="00335A45" w:rsidRDefault="009F25C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9F25CB" w:rsidRPr="00335A45" w:rsidRDefault="009F25CB" w:rsidP="0056026D">
            <w:pPr>
              <w:jc w:val="center"/>
              <w:rPr>
                <w:lang w:val="ru-RU"/>
              </w:rPr>
            </w:pPr>
          </w:p>
          <w:p w:rsidR="009F25CB" w:rsidRPr="00335A45" w:rsidRDefault="009F25CB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9F25CB" w:rsidRPr="001307E0">
        <w:trPr>
          <w:trHeight w:val="938"/>
        </w:trPr>
        <w:tc>
          <w:tcPr>
            <w:tcW w:w="2204" w:type="dxa"/>
            <w:vAlign w:val="center"/>
          </w:tcPr>
          <w:p w:rsidR="009F25CB" w:rsidRPr="00335A45" w:rsidRDefault="009F25C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1307E0">
              <w:rPr>
                <w:lang w:val="ru-RU"/>
              </w:rPr>
              <w:t>EA-53954</w:t>
            </w:r>
            <w:r w:rsidRPr="00335A45">
              <w:rPr>
                <w:lang w:val="ru-RU"/>
              </w:rPr>
              <w:t xml:space="preserve">- </w:t>
            </w:r>
            <w:r w:rsidRPr="001307E0">
              <w:rPr>
                <w:lang w:val="ru-RU"/>
              </w:rPr>
              <w:t>ОБЩЕСТВО С ОГРАНИЧЕННОЙ ОТВЕТСТВЕННОСТЬЮ "ЭКСТРЕМФАРМ-С"</w:t>
            </w:r>
          </w:p>
        </w:tc>
        <w:tc>
          <w:tcPr>
            <w:tcW w:w="1700" w:type="dxa"/>
          </w:tcPr>
          <w:p w:rsidR="009F25CB" w:rsidRPr="00335A45" w:rsidRDefault="009F25C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25CB" w:rsidRPr="00335A45" w:rsidRDefault="009F25C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25CB" w:rsidRPr="00335A45" w:rsidRDefault="009F25C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F25CB" w:rsidRPr="00335A45" w:rsidRDefault="009F25C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F25CB" w:rsidRPr="00335A45" w:rsidRDefault="009F25CB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F25CB" w:rsidRPr="001307E0">
        <w:trPr>
          <w:trHeight w:val="938"/>
        </w:trPr>
        <w:tc>
          <w:tcPr>
            <w:tcW w:w="2204" w:type="dxa"/>
            <w:vAlign w:val="center"/>
          </w:tcPr>
          <w:p w:rsidR="009F25CB" w:rsidRPr="00335A45" w:rsidRDefault="009F25CB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1307E0">
              <w:rPr>
                <w:lang w:val="ru-RU"/>
              </w:rPr>
              <w:t>EA-53955</w:t>
            </w:r>
            <w:r w:rsidRPr="00335A45">
              <w:rPr>
                <w:lang w:val="ru-RU"/>
              </w:rPr>
              <w:t xml:space="preserve">- </w:t>
            </w:r>
            <w:r w:rsidRPr="001307E0">
              <w:rPr>
                <w:lang w:val="ru-RU"/>
              </w:rPr>
              <w:t>АКЦИОНЕРНОЕ ОБЩЕСТВО "Р-ФАРМ"</w:t>
            </w:r>
          </w:p>
        </w:tc>
        <w:tc>
          <w:tcPr>
            <w:tcW w:w="1700" w:type="dxa"/>
          </w:tcPr>
          <w:p w:rsidR="009F25CB" w:rsidRPr="00335A45" w:rsidRDefault="009F25CB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25CB" w:rsidRPr="00335A45" w:rsidRDefault="009F25CB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25CB" w:rsidRPr="00335A45" w:rsidRDefault="009F25CB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F25CB" w:rsidRPr="00335A45" w:rsidRDefault="009F25CB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F25CB" w:rsidRPr="00335A45" w:rsidRDefault="009F25CB" w:rsidP="009B00D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F25CB" w:rsidRPr="00335A45" w:rsidRDefault="009F25CB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3C18D7">
        <w:rPr>
          <w:lang w:val="ru-RU"/>
        </w:rPr>
        <w:t>МНН Эноксапарин натрия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1307E0">
        <w:rPr>
          <w:lang w:val="ru-RU"/>
        </w:rPr>
        <w:t>ОБЩЕСТВО С ОГРАНИЧЕННОЙ ОТВЕТСТВЕННОСТЬЮ "ЭКСТРЕМФАРМ-С"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1307E0">
        <w:rPr>
          <w:color w:val="000000"/>
          <w:lang w:val="ru-RU"/>
        </w:rPr>
        <w:t>451 730.24</w:t>
      </w:r>
      <w:r w:rsidRPr="00335A45">
        <w:rPr>
          <w:lang w:val="ru-RU"/>
        </w:rPr>
        <w:t xml:space="preserve"> рублей.  </w:t>
      </w:r>
    </w:p>
    <w:p w:rsidR="009F25CB" w:rsidRPr="00335A45" w:rsidRDefault="009F25CB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F25CB" w:rsidRPr="00335A45">
        <w:trPr>
          <w:trHeight w:val="206"/>
          <w:jc w:val="center"/>
        </w:trPr>
        <w:tc>
          <w:tcPr>
            <w:tcW w:w="7338" w:type="dxa"/>
          </w:tcPr>
          <w:p w:rsidR="009F25CB" w:rsidRPr="00335A45" w:rsidRDefault="009F25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F25CB" w:rsidRPr="00335A45" w:rsidRDefault="009F25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F25CB" w:rsidRPr="00335A45" w:rsidRDefault="009F25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F25CB" w:rsidRPr="00335A45" w:rsidRDefault="009F25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9F25CB" w:rsidRPr="00335A45" w:rsidRDefault="009F25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F25CB" w:rsidRPr="00335A45">
        <w:trPr>
          <w:trHeight w:val="206"/>
          <w:jc w:val="center"/>
        </w:trPr>
        <w:tc>
          <w:tcPr>
            <w:tcW w:w="7338" w:type="dxa"/>
          </w:tcPr>
          <w:p w:rsidR="009F25CB" w:rsidRPr="00335A45" w:rsidRDefault="009F25C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F25CB" w:rsidRPr="00335A45" w:rsidRDefault="009F25C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F25CB" w:rsidRPr="00335A45" w:rsidRDefault="009F25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9F25CB" w:rsidRPr="00335A45" w:rsidRDefault="009F25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F25CB" w:rsidRPr="00335A45" w:rsidRDefault="009F25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9F25CB" w:rsidRPr="00335A45" w:rsidRDefault="009F25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F25CB" w:rsidRPr="00335A45" w:rsidRDefault="009F25C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9F25CB" w:rsidRPr="00335A45" w:rsidRDefault="009F25C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F25CB" w:rsidRPr="00335A45">
        <w:trPr>
          <w:trHeight w:val="206"/>
          <w:jc w:val="center"/>
        </w:trPr>
        <w:tc>
          <w:tcPr>
            <w:tcW w:w="7338" w:type="dxa"/>
          </w:tcPr>
          <w:p w:rsidR="009F25CB" w:rsidRPr="00335A45" w:rsidRDefault="009F25C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9F25CB" w:rsidRPr="00335A45" w:rsidRDefault="009F25C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F25CB" w:rsidRPr="00335A45" w:rsidRDefault="009F25CB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9F25CB" w:rsidRPr="00335A45" w:rsidRDefault="009F25CB" w:rsidP="006465AE">
      <w:pPr>
        <w:jc w:val="both"/>
        <w:rPr>
          <w:lang w:val="ru-RU" w:eastAsia="ru-RU"/>
        </w:rPr>
      </w:pPr>
    </w:p>
    <w:sectPr w:rsidR="009F25CB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25CB" w:rsidRDefault="009F25CB">
      <w:r>
        <w:separator/>
      </w:r>
    </w:p>
  </w:endnote>
  <w:endnote w:type="continuationSeparator" w:id="1">
    <w:p w:rsidR="009F25CB" w:rsidRDefault="009F25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25CB" w:rsidRDefault="009F25CB">
      <w:r>
        <w:separator/>
      </w:r>
    </w:p>
  </w:footnote>
  <w:footnote w:type="continuationSeparator" w:id="1">
    <w:p w:rsidR="009F25CB" w:rsidRDefault="009F25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5CB" w:rsidRDefault="009F25C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F25CB" w:rsidRDefault="009F25C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5C39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3AD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30EB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CEF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5478"/>
    <w:rsid w:val="00EC6A40"/>
    <w:rsid w:val="00EC6BAF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5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65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45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3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53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53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5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53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3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3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53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53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6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5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53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3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6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6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53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3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5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6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53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3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53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5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5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53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53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5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5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53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3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5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5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5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53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3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5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6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53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3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6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5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53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3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6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5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5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3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5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6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53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3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5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6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53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3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5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5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5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3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5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67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6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7653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3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53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53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653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53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53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53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53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53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53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53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53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53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53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6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86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53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53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65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65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5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5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53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3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3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5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3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3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9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0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41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1162</Words>
  <Characters>6624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2020-07-27T13:54:00Z</cp:lastPrinted>
  <dcterms:created xsi:type="dcterms:W3CDTF">2020-07-29T13:16:00Z</dcterms:created>
  <dcterms:modified xsi:type="dcterms:W3CDTF">2020-07-29T13:21:00Z</dcterms:modified>
</cp:coreProperties>
</file>