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5E3" w:rsidRPr="005478AE" w:rsidRDefault="00EE75E3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 xml:space="preserve">ПРОТОКОЛ № </w:t>
      </w:r>
      <w:r w:rsidRPr="005478AE">
        <w:rPr>
          <w:b/>
          <w:bCs/>
          <w:color w:val="000000"/>
          <w:lang w:val="ru-RU"/>
        </w:rPr>
        <w:t>0318300120820000196</w:t>
      </w:r>
    </w:p>
    <w:p w:rsidR="00EE75E3" w:rsidRPr="00113164" w:rsidRDefault="00EE75E3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E75E3" w:rsidRPr="00113164" w:rsidRDefault="00EE75E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E75E3" w:rsidRPr="00113164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E75E3" w:rsidRPr="00113164" w:rsidRDefault="00EE75E3" w:rsidP="007646A2">
            <w:pPr>
              <w:ind w:left="40" w:right="40"/>
              <w:rPr>
                <w:lang w:val="ru-RU"/>
              </w:rPr>
            </w:pPr>
            <w:r w:rsidRPr="00113164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E75E3" w:rsidRPr="00113164" w:rsidRDefault="00EE75E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1131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113164">
              <w:rPr>
                <w:lang w:val="ru-RU"/>
              </w:rPr>
              <w:t xml:space="preserve"> </w:t>
            </w:r>
            <w:r w:rsidRPr="00113164">
              <w:t>20</w:t>
            </w:r>
            <w:r>
              <w:rPr>
                <w:lang w:val="ru-RU"/>
              </w:rPr>
              <w:t>20</w:t>
            </w:r>
            <w:r w:rsidRPr="00113164">
              <w:rPr>
                <w:lang w:val="ru-RU"/>
              </w:rPr>
              <w:t xml:space="preserve"> </w:t>
            </w:r>
            <w:r w:rsidRPr="00113164">
              <w:t>года</w:t>
            </w:r>
          </w:p>
        </w:tc>
      </w:tr>
    </w:tbl>
    <w:p w:rsidR="00EE75E3" w:rsidRDefault="00EE75E3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E75E3" w:rsidRPr="0077375B" w:rsidRDefault="00EE75E3" w:rsidP="005478A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5478AE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5478AE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E75E3" w:rsidRPr="0077375B" w:rsidRDefault="00EE75E3" w:rsidP="005478A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56227F">
        <w:rPr>
          <w:lang w:val="ru-RU"/>
        </w:rPr>
        <w:t>Изделия санитарно-гигиенического назначения</w:t>
      </w:r>
      <w:r w:rsidRPr="0077375B">
        <w:rPr>
          <w:lang w:val="ru-RU"/>
        </w:rPr>
        <w:t xml:space="preserve">».  </w:t>
      </w:r>
    </w:p>
    <w:p w:rsidR="00EE75E3" w:rsidRPr="0056227F" w:rsidRDefault="00EE75E3" w:rsidP="005478AE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56227F">
        <w:rPr>
          <w:color w:val="000000"/>
          <w:lang w:val="ru-RU"/>
        </w:rPr>
        <w:t>203234901331923490100102350011722244</w:t>
      </w:r>
    </w:p>
    <w:p w:rsidR="00EE75E3" w:rsidRPr="0077375B" w:rsidRDefault="00EE75E3" w:rsidP="005478AE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499083</w:t>
      </w:r>
      <w:r w:rsidRPr="0077375B">
        <w:rPr>
          <w:lang w:val="ru-RU"/>
        </w:rPr>
        <w:t xml:space="preserve"> руб. </w:t>
      </w:r>
      <w:r>
        <w:rPr>
          <w:lang w:val="ru-RU"/>
        </w:rPr>
        <w:t>60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восемьдесят три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60</w:t>
      </w:r>
      <w:r w:rsidRPr="0077375B">
        <w:rPr>
          <w:lang w:val="ru-RU"/>
        </w:rPr>
        <w:t xml:space="preserve"> копеек).</w:t>
      </w:r>
    </w:p>
    <w:p w:rsidR="00EE75E3" w:rsidRPr="0056227F" w:rsidRDefault="00EE75E3" w:rsidP="005478A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56227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EE75E3" w:rsidRPr="0056227F" w:rsidRDefault="00EE75E3" w:rsidP="005478A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56227F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EE75E3" w:rsidRPr="0077375B" w:rsidRDefault="00EE75E3" w:rsidP="005478A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FC2DDD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EE75E3" w:rsidRPr="0077375B" w:rsidRDefault="00EE75E3" w:rsidP="005478A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E75E3" w:rsidRPr="0077375B" w:rsidRDefault="00EE75E3" w:rsidP="005478AE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E75E3" w:rsidRPr="0077375B" w:rsidRDefault="00EE75E3" w:rsidP="005478A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56227F">
        <w:rPr>
          <w:color w:val="000000"/>
          <w:sz w:val="24"/>
          <w:szCs w:val="24"/>
        </w:rPr>
        <w:t>16.07.2020 09:45</w:t>
      </w:r>
      <w:r w:rsidRPr="0077375B">
        <w:rPr>
          <w:sz w:val="24"/>
          <w:szCs w:val="24"/>
        </w:rPr>
        <w:t xml:space="preserve"> (московское время).</w:t>
      </w:r>
    </w:p>
    <w:p w:rsidR="00EE75E3" w:rsidRPr="0077375B" w:rsidRDefault="00EE75E3" w:rsidP="005478A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E75E3" w:rsidRDefault="00EE75E3" w:rsidP="00164F14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E75E3" w:rsidRPr="00113164">
        <w:trPr>
          <w:jc w:val="center"/>
        </w:trPr>
        <w:tc>
          <w:tcPr>
            <w:tcW w:w="9828" w:type="dxa"/>
            <w:gridSpan w:val="5"/>
          </w:tcPr>
          <w:p w:rsidR="00EE75E3" w:rsidRPr="00113164" w:rsidRDefault="00EE75E3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</w:t>
            </w:r>
            <w:r w:rsidRPr="00113164">
              <w:t>редседател</w:t>
            </w:r>
            <w:r w:rsidRPr="00113164">
              <w:rPr>
                <w:lang w:val="ru-RU"/>
              </w:rPr>
              <w:t>ь</w:t>
            </w:r>
            <w:r w:rsidRPr="00113164">
              <w:t xml:space="preserve"> комиссии</w:t>
            </w:r>
            <w:r w:rsidRPr="00113164">
              <w:rPr>
                <w:lang w:val="ru-RU"/>
              </w:rPr>
              <w:t>:</w:t>
            </w:r>
          </w:p>
        </w:tc>
      </w:tr>
      <w:tr w:rsidR="00EE75E3" w:rsidRPr="00AE3798">
        <w:trPr>
          <w:jc w:val="center"/>
        </w:trPr>
        <w:tc>
          <w:tcPr>
            <w:tcW w:w="2820" w:type="dxa"/>
          </w:tcPr>
          <w:p w:rsidR="00EE75E3" w:rsidRPr="00113164" w:rsidRDefault="00EE75E3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E75E3" w:rsidRPr="00113164" w:rsidRDefault="00EE75E3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E75E3" w:rsidRPr="00113164">
        <w:trPr>
          <w:trHeight w:val="80"/>
          <w:jc w:val="center"/>
        </w:trPr>
        <w:tc>
          <w:tcPr>
            <w:tcW w:w="9828" w:type="dxa"/>
            <w:gridSpan w:val="5"/>
          </w:tcPr>
          <w:p w:rsidR="00EE75E3" w:rsidRPr="00113164" w:rsidRDefault="00EE75E3" w:rsidP="00A51320">
            <w:pPr>
              <w:jc w:val="both"/>
            </w:pPr>
            <w:r w:rsidRPr="00113164">
              <w:t xml:space="preserve">Секретарь комиссии - </w:t>
            </w:r>
          </w:p>
        </w:tc>
      </w:tr>
      <w:tr w:rsidR="00EE75E3" w:rsidRPr="00113164">
        <w:trPr>
          <w:trHeight w:val="300"/>
          <w:jc w:val="center"/>
        </w:trPr>
        <w:tc>
          <w:tcPr>
            <w:tcW w:w="2882" w:type="dxa"/>
            <w:gridSpan w:val="3"/>
          </w:tcPr>
          <w:p w:rsidR="00EE75E3" w:rsidRPr="00113164" w:rsidRDefault="00EE75E3" w:rsidP="00A51320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13164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E75E3" w:rsidRPr="00113164" w:rsidRDefault="00EE75E3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  <w:tr w:rsidR="00EE75E3" w:rsidRPr="00113164">
        <w:trPr>
          <w:jc w:val="center"/>
        </w:trPr>
        <w:tc>
          <w:tcPr>
            <w:tcW w:w="9828" w:type="dxa"/>
            <w:gridSpan w:val="5"/>
          </w:tcPr>
          <w:p w:rsidR="00EE75E3" w:rsidRPr="00113164" w:rsidRDefault="00EE75E3" w:rsidP="00A51320">
            <w:pPr>
              <w:jc w:val="both"/>
            </w:pPr>
            <w:r w:rsidRPr="00113164">
              <w:t>Члены комиссии –</w:t>
            </w:r>
          </w:p>
        </w:tc>
      </w:tr>
      <w:tr w:rsidR="00EE75E3" w:rsidRPr="00AE3798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E75E3" w:rsidRPr="00113164" w:rsidRDefault="00EE75E3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 xml:space="preserve">Дехтерев Юрий Сергеевич </w:t>
            </w:r>
          </w:p>
          <w:p w:rsidR="00EE75E3" w:rsidRPr="00113164" w:rsidRDefault="00EE75E3" w:rsidP="008E3549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  <w:p w:rsidR="00EE75E3" w:rsidRPr="00113164" w:rsidRDefault="00EE75E3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E75E3" w:rsidRPr="00113164" w:rsidRDefault="00EE75E3" w:rsidP="008E3549">
            <w:pPr>
              <w:ind w:right="-286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начальник отдела закупок;</w:t>
            </w:r>
          </w:p>
          <w:p w:rsidR="00EE75E3" w:rsidRPr="00113164" w:rsidRDefault="00EE75E3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 xml:space="preserve"> </w:t>
            </w:r>
          </w:p>
          <w:p w:rsidR="00EE75E3" w:rsidRPr="00113164" w:rsidRDefault="00EE75E3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</w:p>
          <w:p w:rsidR="00EE75E3" w:rsidRPr="00113164" w:rsidRDefault="00EE75E3" w:rsidP="008E3549">
            <w:pPr>
              <w:ind w:right="-80"/>
              <w:jc w:val="both"/>
              <w:rPr>
                <w:lang w:val="ru-RU"/>
              </w:rPr>
            </w:pPr>
          </w:p>
          <w:p w:rsidR="00EE75E3" w:rsidRPr="00113164" w:rsidRDefault="00EE75E3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EE75E3" w:rsidRPr="00113164" w:rsidRDefault="00EE75E3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>Кворум имеется. Комиссия правомочна.</w:t>
      </w:r>
    </w:p>
    <w:p w:rsidR="00EE75E3" w:rsidRPr="00113164" w:rsidRDefault="00EE75E3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113164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113164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113164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13</w:t>
      </w:r>
      <w:r w:rsidRPr="00113164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13164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E75E3" w:rsidRPr="00113164" w:rsidRDefault="00EE75E3" w:rsidP="009C43B2">
      <w:pPr>
        <w:ind w:firstLine="709"/>
        <w:jc w:val="both"/>
        <w:rPr>
          <w:lang w:val="ru-RU"/>
        </w:rPr>
      </w:pPr>
      <w:r w:rsidRPr="00113164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EE75E3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№ </w:t>
            </w:r>
            <w:r w:rsidRPr="00113164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Время поступления </w:t>
            </w:r>
            <w:r w:rsidRPr="00113164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Порядковый </w:t>
            </w:r>
            <w:r w:rsidRPr="00113164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E75E3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64F14" w:rsidRDefault="00EE75E3" w:rsidP="00164F14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471 634.00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28.07.2020 10:01:52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64F14" w:rsidRDefault="00EE75E3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EA-53894</w:t>
            </w:r>
          </w:p>
        </w:tc>
      </w:tr>
      <w:tr w:rsidR="00EE75E3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496 588.18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28.07.2020 10:01:24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75E3" w:rsidRPr="00113164" w:rsidRDefault="00EE75E3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EA-53891</w:t>
            </w:r>
          </w:p>
        </w:tc>
      </w:tr>
    </w:tbl>
    <w:p w:rsidR="00EE75E3" w:rsidRPr="00113164" w:rsidRDefault="00EE75E3" w:rsidP="00F742E9">
      <w:pPr>
        <w:ind w:firstLine="709"/>
        <w:jc w:val="both"/>
        <w:rPr>
          <w:lang w:val="ru-RU"/>
        </w:rPr>
      </w:pPr>
      <w:r w:rsidRPr="00113164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E75E3" w:rsidRPr="00113164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E75E3" w:rsidRPr="00113164" w:rsidRDefault="00EE75E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Номер </w:t>
            </w:r>
          </w:p>
          <w:p w:rsidR="00EE75E3" w:rsidRPr="00113164" w:rsidRDefault="00EE75E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75E3" w:rsidRPr="00113164" w:rsidRDefault="00EE75E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113164">
              <w:rPr>
                <w:b/>
                <w:bCs/>
                <w:lang w:val="ru-RU"/>
              </w:rPr>
              <w:t>регистрации</w:t>
            </w:r>
          </w:p>
          <w:p w:rsidR="00EE75E3" w:rsidRPr="00113164" w:rsidRDefault="00EE75E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75E3" w:rsidRPr="00113164" w:rsidRDefault="00EE75E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E75E3" w:rsidRPr="00AE379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E75E3" w:rsidRPr="00164F14" w:rsidRDefault="00EE75E3" w:rsidP="00720FE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EA-53894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75E3" w:rsidRPr="00113164" w:rsidRDefault="00EE75E3" w:rsidP="00F80B64">
            <w:pPr>
              <w:jc w:val="center"/>
              <w:rPr>
                <w:lang w:val="ru-RU"/>
              </w:rPr>
            </w:pPr>
            <w:r w:rsidRPr="004769DB">
              <w:rPr>
                <w:rFonts w:ascii="Roboto" w:hAnsi="Roboto" w:cs="Roboto"/>
                <w:color w:val="000000"/>
                <w:shd w:val="clear" w:color="auto" w:fill="FFFFFF"/>
              </w:rPr>
              <w:t>23.07.2020 17:38:20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Индивидуальный предприниматель АНТИПОВ СЕРГЕЙ ГЕННАДЬЕВИЧ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ИНН 263603039102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ОГРНИП 307263511500032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Место нахождения (жительства)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- Ставропольский, - Ставрополь, ул. Бруснёва, 15А, кв. 26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Почтовый адрес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355047, Ставропольский край, г. Ставрополь, ул. Бруснёва, 15А, кв. 26</w:t>
            </w:r>
          </w:p>
          <w:p w:rsidR="00EE75E3" w:rsidRPr="00AE3798" w:rsidRDefault="00EE75E3" w:rsidP="00AE3798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AE3798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E75E3" w:rsidRPr="00DC0517" w:rsidRDefault="00EE75E3" w:rsidP="004F451D">
            <w:pPr>
              <w:rPr>
                <w:lang w:val="ru-RU"/>
              </w:rPr>
            </w:pPr>
            <w:r w:rsidRPr="00AE3798">
              <w:rPr>
                <w:lang w:val="ru-RU"/>
              </w:rPr>
              <w:t>Телефон 79624232211</w:t>
            </w:r>
          </w:p>
        </w:tc>
      </w:tr>
      <w:tr w:rsidR="00EE75E3" w:rsidRPr="00164F1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E75E3" w:rsidRPr="00113164" w:rsidRDefault="00EE75E3" w:rsidP="00720FE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EA-53891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75E3" w:rsidRPr="00113164" w:rsidRDefault="00EE75E3" w:rsidP="00FE5198">
            <w:pPr>
              <w:jc w:val="center"/>
              <w:rPr>
                <w:lang w:val="ru-RU"/>
              </w:rPr>
            </w:pPr>
            <w:r w:rsidRPr="004769DB">
              <w:rPr>
                <w:rFonts w:ascii="Roboto" w:hAnsi="Roboto" w:cs="Roboto"/>
                <w:color w:val="000000"/>
                <w:shd w:val="clear" w:color="auto" w:fill="F9F9F9"/>
              </w:rPr>
              <w:t>23.07.2020 17:23:45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ОБЩЕСТВО С ОГРАНИЧЕННОЙ ОТВЕТСТВЕННОСТЬЮ "АЛЬЯНС МЕД"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ИНН2312261876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ОГРН1172375046535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КПП231101001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Место нахождения (жительства)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350900, КРАЙ КРАСНОДАРСКИЙ, Г КРАСНОДАР, УЛ ИМ. СОКОЛОВА М.Е., ДОМ 80, ОФИС 2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Почтовый адрес</w:t>
            </w:r>
          </w:p>
          <w:p w:rsidR="00EE75E3" w:rsidRPr="00AE3798" w:rsidRDefault="00EE75E3" w:rsidP="00AE3798">
            <w:pPr>
              <w:rPr>
                <w:lang w:val="ru-RU"/>
              </w:rPr>
            </w:pPr>
            <w:r w:rsidRPr="00AE3798">
              <w:rPr>
                <w:lang w:val="ru-RU"/>
              </w:rPr>
              <w:t>350900, КРАЙ КРАСНОДАРСКИЙ, Г КРАСНОДАР, УЛ ИМ СОКОЛОВА М.Е., ДОМ 80, ОФИС 2</w:t>
            </w:r>
          </w:p>
          <w:p w:rsidR="00EE75E3" w:rsidRDefault="00EE75E3" w:rsidP="00AE3798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EE75E3" w:rsidRPr="00AE3798" w:rsidRDefault="00EE75E3" w:rsidP="0051424C">
            <w:pPr>
              <w:rPr>
                <w:lang w:val="ru-RU"/>
              </w:rPr>
            </w:pPr>
            <w:r>
              <w:t>Телефон 79182281494</w:t>
            </w:r>
          </w:p>
        </w:tc>
      </w:tr>
    </w:tbl>
    <w:p w:rsidR="00EE75E3" w:rsidRPr="00113164" w:rsidRDefault="00EE75E3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13164">
        <w:rPr>
          <w:lang w:val="ru-RU" w:eastAsia="ru-RU"/>
        </w:rPr>
        <w:t xml:space="preserve"> со ст.69 Федерального закона от 05 апреля 2013 года № 44-ФЗ </w:t>
      </w:r>
      <w:r w:rsidRPr="00113164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13164">
        <w:rPr>
          <w:lang w:val="ru-RU" w:eastAsia="ru-RU"/>
        </w:rPr>
        <w:t>Федерального закона № 44-ФЗ),</w:t>
      </w:r>
      <w:r w:rsidRPr="00113164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E75E3" w:rsidRPr="00113164" w:rsidRDefault="00EE75E3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1) признать соответствующей требованиям, </w:t>
      </w:r>
      <w:r w:rsidRPr="00113164">
        <w:rPr>
          <w:lang w:val="ru-RU" w:eastAsia="ru-RU"/>
        </w:rPr>
        <w:t>установленным ст.69 Федерального закона № 44-ФЗ и</w:t>
      </w:r>
      <w:r w:rsidRPr="00113164">
        <w:rPr>
          <w:lang w:val="ru-RU"/>
        </w:rPr>
        <w:t xml:space="preserve"> документацией аукциона в электронной форме, заявку с идентификационным номером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AE3798">
        <w:rPr>
          <w:rFonts w:ascii="Roboto" w:hAnsi="Roboto" w:cs="Roboto"/>
          <w:color w:val="000000"/>
          <w:shd w:val="clear" w:color="auto" w:fill="FFFFFF"/>
          <w:lang w:val="ru-RU"/>
        </w:rPr>
        <w:t>-53891</w:t>
      </w:r>
      <w:r w:rsidRPr="00113164">
        <w:rPr>
          <w:lang w:val="ru-RU"/>
        </w:rPr>
        <w:t xml:space="preserve"> - </w:t>
      </w:r>
      <w:r w:rsidRPr="00AE3798">
        <w:rPr>
          <w:lang w:val="ru-RU"/>
        </w:rPr>
        <w:t>ОБЩЕСТВО С ОГРАНИЧЕННОЙ ОТВЕТСТВЕННОСТЬЮ "АЛЬЯНС МЕД"</w:t>
      </w:r>
      <w:r w:rsidRPr="00113164">
        <w:rPr>
          <w:lang w:val="ru-RU"/>
        </w:rPr>
        <w:t>;</w:t>
      </w:r>
    </w:p>
    <w:p w:rsidR="00EE75E3" w:rsidRPr="00B1069D" w:rsidRDefault="00EE75E3" w:rsidP="00B1069D">
      <w:pPr>
        <w:rPr>
          <w:sz w:val="18"/>
          <w:szCs w:val="18"/>
          <w:lang w:val="ru-RU"/>
        </w:rPr>
      </w:pPr>
      <w:r w:rsidRPr="00164F14">
        <w:rPr>
          <w:lang w:val="ru-RU"/>
        </w:rPr>
        <w:t xml:space="preserve">2) </w:t>
      </w:r>
      <w:r w:rsidRPr="00B1069D">
        <w:rPr>
          <w:lang w:val="ru-RU"/>
        </w:rPr>
        <w:t>Несоответствие участника аукциона требованиям, установленным в соответствии со статьей 31 Федерального закона №44-ФЗ (Отклонен по п.1 ч.6 ст.69 44-ФЗ)((В соответствии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39 раздела 1, позиции 47 раздела 9 документации аукциона в электронной форме в связи с наличием условий, установленных частью 4 статьи 38 Федерального закона от 21.11.2011 №323-ФЗ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</w:t>
      </w:r>
    </w:p>
    <w:tbl>
      <w:tblPr>
        <w:tblW w:w="95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6"/>
        <w:gridCol w:w="2665"/>
        <w:gridCol w:w="3506"/>
        <w:gridCol w:w="2977"/>
      </w:tblGrid>
      <w:tr w:rsidR="00EE75E3" w:rsidRPr="00270465" w:rsidTr="00B1069D">
        <w:tc>
          <w:tcPr>
            <w:tcW w:w="426" w:type="dxa"/>
          </w:tcPr>
          <w:p w:rsidR="00EE75E3" w:rsidRPr="00270465" w:rsidRDefault="00EE75E3" w:rsidP="001B6AEE">
            <w:pPr>
              <w:ind w:right="19"/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 xml:space="preserve">№ </w:t>
            </w:r>
          </w:p>
        </w:tc>
        <w:tc>
          <w:tcPr>
            <w:tcW w:w="2665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Предложение участника в заявке</w:t>
            </w:r>
          </w:p>
        </w:tc>
        <w:tc>
          <w:tcPr>
            <w:tcW w:w="3506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Регистрационное удостоверение /Наименование в регистрационном удостоверении</w:t>
            </w:r>
          </w:p>
        </w:tc>
        <w:tc>
          <w:tcPr>
            <w:tcW w:w="2977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Комментарии / соответствие</w:t>
            </w:r>
          </w:p>
        </w:tc>
      </w:tr>
      <w:tr w:rsidR="00EE75E3" w:rsidRPr="00B1069D" w:rsidTr="00B1069D">
        <w:tc>
          <w:tcPr>
            <w:tcW w:w="426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1</w:t>
            </w:r>
          </w:p>
        </w:tc>
        <w:tc>
          <w:tcPr>
            <w:tcW w:w="2665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Подгузники для взрослых</w:t>
            </w:r>
          </w:p>
        </w:tc>
        <w:tc>
          <w:tcPr>
            <w:tcW w:w="3506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№РЗН 2018/7639 от 28.09.2018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Подгузники для взрослых одноразовые по ТУ 32.50.50-001-19127789-2018</w:t>
            </w:r>
          </w:p>
        </w:tc>
        <w:tc>
          <w:tcPr>
            <w:tcW w:w="2977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Несоответствие наименования предложенного участником в заявке с наименованием в регистрационном удостоверении</w:t>
            </w:r>
          </w:p>
        </w:tc>
      </w:tr>
      <w:tr w:rsidR="00EE75E3" w:rsidRPr="00B1069D" w:rsidTr="00B1069D">
        <w:tc>
          <w:tcPr>
            <w:tcW w:w="426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2</w:t>
            </w:r>
          </w:p>
        </w:tc>
        <w:tc>
          <w:tcPr>
            <w:tcW w:w="2665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Подгузники для взрослых</w:t>
            </w:r>
          </w:p>
        </w:tc>
        <w:tc>
          <w:tcPr>
            <w:tcW w:w="3506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№РЗН 2018/7639 от 28.09.2018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Подгузники для взрослых одноразовые по ТУ 32.50.50-001-19127789-2018</w:t>
            </w:r>
          </w:p>
        </w:tc>
        <w:tc>
          <w:tcPr>
            <w:tcW w:w="2977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Несоответствие наименования предложенного участником в заявке с наименованием в регистрационном удостоверении</w:t>
            </w:r>
          </w:p>
        </w:tc>
      </w:tr>
      <w:tr w:rsidR="00EE75E3" w:rsidRPr="00B1069D" w:rsidTr="00B1069D">
        <w:tc>
          <w:tcPr>
            <w:tcW w:w="426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3</w:t>
            </w:r>
          </w:p>
        </w:tc>
        <w:tc>
          <w:tcPr>
            <w:tcW w:w="2665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Подгузники для взрослых</w:t>
            </w:r>
          </w:p>
        </w:tc>
        <w:tc>
          <w:tcPr>
            <w:tcW w:w="3506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№РЗН 2018/7639 от 28.09.2018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Подгузники для взрослых одноразовые по ТУ 32.50.50-001-19127789-2018</w:t>
            </w:r>
          </w:p>
        </w:tc>
        <w:tc>
          <w:tcPr>
            <w:tcW w:w="2977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Несоответствие наименования предложенного участником в заявке с наименованием в регистрационном удостоверении</w:t>
            </w:r>
          </w:p>
        </w:tc>
      </w:tr>
      <w:tr w:rsidR="00EE75E3" w:rsidRPr="00B1069D" w:rsidTr="00B1069D">
        <w:tc>
          <w:tcPr>
            <w:tcW w:w="426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4</w:t>
            </w:r>
          </w:p>
        </w:tc>
        <w:tc>
          <w:tcPr>
            <w:tcW w:w="2665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Пеленка впитывающая</w:t>
            </w:r>
          </w:p>
        </w:tc>
        <w:tc>
          <w:tcPr>
            <w:tcW w:w="3506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№ФСР 2012/13040 от 31.10.2016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Пеленки медицинские одноразовые впитывающие для ухода за детьми, взрослыми и лежачими больными по ТУ 5463-001-75244903-2011 следующих размеров: 60х90</w:t>
            </w:r>
          </w:p>
        </w:tc>
        <w:tc>
          <w:tcPr>
            <w:tcW w:w="2977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Несоответствие наименования предложенного участником в заявке с наименованием в регистрационном удостоверении</w:t>
            </w:r>
          </w:p>
        </w:tc>
      </w:tr>
      <w:tr w:rsidR="00EE75E3" w:rsidRPr="00B1069D" w:rsidTr="00B1069D">
        <w:tc>
          <w:tcPr>
            <w:tcW w:w="426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5</w:t>
            </w:r>
          </w:p>
        </w:tc>
        <w:tc>
          <w:tcPr>
            <w:tcW w:w="2665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Комплект белья акушерский для рожениц из нетканного материала одноразовый стерильный КБР "Гекса"</w:t>
            </w:r>
          </w:p>
        </w:tc>
        <w:tc>
          <w:tcPr>
            <w:tcW w:w="3506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 xml:space="preserve">№ФСР 2010/09344 от 01.12.2010. 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Комплект белья акушерский для рожениц из нетканого материала одноразовый стерильный КБР "Гекса" по ТУ 9398-007-18603495-2010: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-простыня-1 шт.;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-простыня для кесарева сечения -1 шт.;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-простыня медицинская влагонепроницаемая разового пользования – 1 шт.;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-салфетка -1 шт.;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-рубашка для рожениц – 1 шт.;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-бахилы высокие – 1 пара;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-бахилы низкие – 1 пара;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-шапочка «Берет» - 1 шт.;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-трусы послеродовые – 1 шт.;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-прокладка гинекологическая – 1 шт.;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-пеленка гигиеническая – 1 шт.;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2977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Участник не конкретизировал, что именно из комплекта белья намеревается поставить. Заказчику не требуется комплект в данном составе, в описании объекта закупки указаны другие требования в данной позиции.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Несоответствие наименования предложенного участником в заявке с наименованием в регистрационном удостоверении</w:t>
            </w:r>
          </w:p>
        </w:tc>
      </w:tr>
      <w:tr w:rsidR="00EE75E3" w:rsidRPr="00B1069D" w:rsidTr="00B1069D">
        <w:tc>
          <w:tcPr>
            <w:tcW w:w="426" w:type="dxa"/>
          </w:tcPr>
          <w:p w:rsidR="00EE75E3" w:rsidRPr="00270465" w:rsidRDefault="00EE75E3" w:rsidP="001B6AEE">
            <w:pPr>
              <w:rPr>
                <w:sz w:val="18"/>
                <w:szCs w:val="18"/>
              </w:rPr>
            </w:pPr>
            <w:r w:rsidRPr="00270465">
              <w:rPr>
                <w:sz w:val="18"/>
                <w:szCs w:val="18"/>
              </w:rPr>
              <w:t>6</w:t>
            </w:r>
          </w:p>
        </w:tc>
        <w:tc>
          <w:tcPr>
            <w:tcW w:w="2665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 xml:space="preserve">Урологические вкладыши </w:t>
            </w:r>
            <w:r w:rsidRPr="00270465">
              <w:rPr>
                <w:sz w:val="18"/>
                <w:szCs w:val="18"/>
              </w:rPr>
              <w:t>Abri</w:t>
            </w:r>
            <w:r w:rsidRPr="00B1069D">
              <w:rPr>
                <w:sz w:val="18"/>
                <w:szCs w:val="18"/>
                <w:lang w:val="ru-RU"/>
              </w:rPr>
              <w:t>-</w:t>
            </w:r>
            <w:r w:rsidRPr="00270465">
              <w:rPr>
                <w:sz w:val="18"/>
                <w:szCs w:val="18"/>
              </w:rPr>
              <w:t>SanPremium</w:t>
            </w:r>
            <w:r w:rsidRPr="00B1069D">
              <w:rPr>
                <w:sz w:val="18"/>
                <w:szCs w:val="18"/>
                <w:lang w:val="ru-RU"/>
              </w:rPr>
              <w:t xml:space="preserve"> 9, 37</w:t>
            </w:r>
            <w:r w:rsidRPr="00270465">
              <w:rPr>
                <w:sz w:val="18"/>
                <w:szCs w:val="18"/>
              </w:rPr>
              <w:t>x</w:t>
            </w:r>
            <w:r w:rsidRPr="00B1069D">
              <w:rPr>
                <w:sz w:val="18"/>
                <w:szCs w:val="18"/>
                <w:lang w:val="ru-RU"/>
              </w:rPr>
              <w:t>73 см.</w:t>
            </w:r>
          </w:p>
        </w:tc>
        <w:tc>
          <w:tcPr>
            <w:tcW w:w="3506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 xml:space="preserve">№ФСЗ 2011/10217 от 29.07.2011. </w:t>
            </w:r>
          </w:p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 xml:space="preserve">Изделия медицинские для больных, страдающих недержанием, непромокаемые, впитывающие: Прокладки: </w:t>
            </w:r>
            <w:r w:rsidRPr="00270465">
              <w:rPr>
                <w:sz w:val="18"/>
                <w:szCs w:val="18"/>
              </w:rPr>
              <w:t>Abri</w:t>
            </w:r>
            <w:r w:rsidRPr="00B1069D">
              <w:rPr>
                <w:sz w:val="18"/>
                <w:szCs w:val="18"/>
                <w:lang w:val="ru-RU"/>
              </w:rPr>
              <w:t>-</w:t>
            </w:r>
            <w:r w:rsidRPr="00270465">
              <w:rPr>
                <w:sz w:val="18"/>
                <w:szCs w:val="18"/>
              </w:rPr>
              <w:t>SanPremium</w:t>
            </w:r>
          </w:p>
        </w:tc>
        <w:tc>
          <w:tcPr>
            <w:tcW w:w="2977" w:type="dxa"/>
          </w:tcPr>
          <w:p w:rsidR="00EE75E3" w:rsidRPr="00B1069D" w:rsidRDefault="00EE75E3" w:rsidP="001B6AEE">
            <w:pPr>
              <w:rPr>
                <w:sz w:val="18"/>
                <w:szCs w:val="18"/>
                <w:lang w:val="ru-RU"/>
              </w:rPr>
            </w:pPr>
            <w:r w:rsidRPr="00B1069D">
              <w:rPr>
                <w:sz w:val="18"/>
                <w:szCs w:val="18"/>
                <w:lang w:val="ru-RU"/>
              </w:rPr>
              <w:t>Несоответствие наименования предложенного участником в заявке с наименованием в регистрационном удостоверении</w:t>
            </w:r>
          </w:p>
        </w:tc>
      </w:tr>
    </w:tbl>
    <w:p w:rsidR="00EE75E3" w:rsidRPr="00113164" w:rsidRDefault="00EE75E3" w:rsidP="00164F14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EE75E3" w:rsidRPr="00113164" w:rsidRDefault="00EE75E3" w:rsidP="00584FE4">
      <w:pPr>
        <w:ind w:firstLine="708"/>
        <w:jc w:val="both"/>
        <w:rPr>
          <w:lang w:val="ru-RU"/>
        </w:rPr>
      </w:pP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E75E3" w:rsidRPr="00113164">
        <w:trPr>
          <w:trHeight w:val="415"/>
        </w:trPr>
        <w:tc>
          <w:tcPr>
            <w:tcW w:w="2204" w:type="dxa"/>
            <w:vMerge w:val="restart"/>
            <w:vAlign w:val="center"/>
          </w:tcPr>
          <w:p w:rsidR="00EE75E3" w:rsidRPr="00113164" w:rsidRDefault="00EE75E3" w:rsidP="00AA4A97">
            <w:pPr>
              <w:jc w:val="center"/>
              <w:rPr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E75E3" w:rsidRPr="00113164" w:rsidRDefault="00EE75E3" w:rsidP="00AA4A97">
            <w:pPr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E75E3" w:rsidRPr="00113164">
        <w:trPr>
          <w:trHeight w:val="274"/>
        </w:trPr>
        <w:tc>
          <w:tcPr>
            <w:tcW w:w="2204" w:type="dxa"/>
            <w:vMerge/>
          </w:tcPr>
          <w:p w:rsidR="00EE75E3" w:rsidRPr="00113164" w:rsidRDefault="00EE75E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E75E3" w:rsidRPr="00113164" w:rsidRDefault="00EE75E3" w:rsidP="00AA4A97">
            <w:pPr>
              <w:jc w:val="center"/>
              <w:rPr>
                <w:lang w:val="ru-RU"/>
              </w:rPr>
            </w:pPr>
          </w:p>
          <w:p w:rsidR="00EE75E3" w:rsidRPr="00113164" w:rsidRDefault="00EE75E3" w:rsidP="00AA4A97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E75E3" w:rsidRPr="00113164" w:rsidRDefault="00EE75E3" w:rsidP="00AA4A97">
            <w:pPr>
              <w:ind w:right="-21"/>
              <w:jc w:val="center"/>
              <w:rPr>
                <w:lang w:val="ru-RU"/>
              </w:rPr>
            </w:pPr>
          </w:p>
          <w:p w:rsidR="00EE75E3" w:rsidRPr="00113164" w:rsidRDefault="00EE75E3" w:rsidP="00AA4A97">
            <w:pPr>
              <w:ind w:right="-21"/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E75E3" w:rsidRPr="00113164" w:rsidRDefault="00EE75E3" w:rsidP="0056026D">
            <w:pPr>
              <w:jc w:val="center"/>
              <w:rPr>
                <w:lang w:val="ru-RU"/>
              </w:rPr>
            </w:pPr>
          </w:p>
          <w:p w:rsidR="00EE75E3" w:rsidRPr="00113164" w:rsidRDefault="00EE75E3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EE75E3" w:rsidRPr="00113164" w:rsidRDefault="00EE75E3" w:rsidP="00AA4A97">
            <w:pPr>
              <w:jc w:val="center"/>
              <w:rPr>
                <w:lang w:val="ru-RU"/>
              </w:rPr>
            </w:pPr>
          </w:p>
          <w:p w:rsidR="00EE75E3" w:rsidRPr="00113164" w:rsidRDefault="00EE75E3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E75E3" w:rsidRPr="00113164" w:rsidRDefault="00EE75E3" w:rsidP="0056026D">
            <w:pPr>
              <w:jc w:val="center"/>
              <w:rPr>
                <w:lang w:val="ru-RU"/>
              </w:rPr>
            </w:pPr>
          </w:p>
          <w:p w:rsidR="00EE75E3" w:rsidRPr="00113164" w:rsidRDefault="00EE75E3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Владыкина Л.В.</w:t>
            </w:r>
          </w:p>
        </w:tc>
      </w:tr>
      <w:tr w:rsidR="00EE75E3" w:rsidRPr="00AE3798">
        <w:trPr>
          <w:trHeight w:val="938"/>
        </w:trPr>
        <w:tc>
          <w:tcPr>
            <w:tcW w:w="2204" w:type="dxa"/>
            <w:vAlign w:val="center"/>
          </w:tcPr>
          <w:p w:rsidR="00EE75E3" w:rsidRPr="00113164" w:rsidRDefault="00EE75E3" w:rsidP="00F47DDD">
            <w:pPr>
              <w:jc w:val="center"/>
              <w:rPr>
                <w:lang w:val="ru-RU"/>
              </w:rPr>
            </w:pPr>
            <w:r w:rsidRPr="00164F14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AE3798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-53894</w:t>
            </w:r>
            <w:r w:rsidRPr="00164F14">
              <w:rPr>
                <w:lang w:val="ru-RU"/>
              </w:rPr>
              <w:t xml:space="preserve"> - </w:t>
            </w:r>
            <w:r w:rsidRPr="00AE3798">
              <w:rPr>
                <w:lang w:val="ru-RU"/>
              </w:rPr>
              <w:t>Индивидуальный предприниматель АНТИПОВ СЕРГЕЙ ГЕННАДЬЕВИЧ</w:t>
            </w:r>
          </w:p>
        </w:tc>
        <w:tc>
          <w:tcPr>
            <w:tcW w:w="1700" w:type="dxa"/>
          </w:tcPr>
          <w:p w:rsidR="00EE75E3" w:rsidRPr="00113164" w:rsidRDefault="00EE75E3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75E3" w:rsidRPr="00113164" w:rsidRDefault="00EE75E3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75E3" w:rsidRPr="00113164" w:rsidRDefault="00EE75E3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E75E3" w:rsidRPr="00113164" w:rsidRDefault="00EE75E3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E75E3" w:rsidRPr="00113164" w:rsidRDefault="00EE75E3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  <w:tr w:rsidR="00EE75E3" w:rsidRPr="00AE3798">
        <w:trPr>
          <w:trHeight w:val="938"/>
        </w:trPr>
        <w:tc>
          <w:tcPr>
            <w:tcW w:w="2204" w:type="dxa"/>
            <w:vAlign w:val="center"/>
          </w:tcPr>
          <w:p w:rsidR="00EE75E3" w:rsidRPr="00113164" w:rsidRDefault="00EE75E3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AE3798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-53891</w:t>
            </w:r>
            <w:r w:rsidRPr="00113164">
              <w:rPr>
                <w:lang w:val="ru-RU"/>
              </w:rPr>
              <w:t xml:space="preserve"> - </w:t>
            </w:r>
            <w:r w:rsidRPr="00AE3798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EE75E3" w:rsidRPr="00113164" w:rsidRDefault="00EE75E3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75E3" w:rsidRPr="00113164" w:rsidRDefault="00EE75E3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75E3" w:rsidRPr="00113164" w:rsidRDefault="00EE75E3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E75E3" w:rsidRPr="00113164" w:rsidRDefault="00EE75E3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E75E3" w:rsidRPr="00113164" w:rsidRDefault="00EE75E3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E75E3" w:rsidRPr="00113164" w:rsidRDefault="00EE75E3" w:rsidP="009D1258">
      <w:pPr>
        <w:ind w:firstLine="709"/>
        <w:rPr>
          <w:lang w:val="ru-RU"/>
        </w:rPr>
      </w:pPr>
      <w:bookmarkStart w:id="0" w:name="Reference"/>
      <w:bookmarkEnd w:id="0"/>
      <w:r w:rsidRPr="00113164">
        <w:rPr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EE75E3" w:rsidRPr="00113164" w:rsidRDefault="00EE75E3" w:rsidP="009D1258">
      <w:pPr>
        <w:ind w:firstLine="709"/>
        <w:rPr>
          <w:lang w:val="ru-RU"/>
        </w:rPr>
      </w:pPr>
      <w:r w:rsidRPr="00113164">
        <w:rPr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- </w:t>
      </w:r>
      <w:r w:rsidRPr="00AE3798">
        <w:rPr>
          <w:lang w:val="ru-RU"/>
        </w:rPr>
        <w:t>ОБЩЕСТВО С ОГРАНИЧЕННОЙ ОТВЕТСТВЕННОСТЬЮ "АЛЬЯНС МЕД"</w:t>
      </w:r>
      <w:r w:rsidRPr="00113164">
        <w:rPr>
          <w:lang w:val="ru-RU"/>
        </w:rPr>
        <w:t>,</w:t>
      </w:r>
      <w:r>
        <w:rPr>
          <w:lang w:val="ru-RU"/>
        </w:rPr>
        <w:t xml:space="preserve"> </w:t>
      </w:r>
      <w:r w:rsidRPr="00113164">
        <w:rPr>
          <w:lang w:val="ru-RU"/>
        </w:rPr>
        <w:t xml:space="preserve">предложение о цене контракта </w:t>
      </w:r>
      <w:r w:rsidRPr="00AE3798">
        <w:rPr>
          <w:rFonts w:ascii="Roboto" w:hAnsi="Roboto" w:cs="Roboto"/>
          <w:color w:val="000000"/>
          <w:shd w:val="clear" w:color="auto" w:fill="FFFFFF"/>
          <w:lang w:val="ru-RU"/>
        </w:rPr>
        <w:t>496</w:t>
      </w:r>
      <w:r>
        <w:rPr>
          <w:rFonts w:ascii="Roboto" w:hAnsi="Roboto" w:cs="Roboto"/>
          <w:color w:val="000000"/>
          <w:shd w:val="clear" w:color="auto" w:fill="FFFFFF"/>
        </w:rPr>
        <w:t> </w:t>
      </w:r>
      <w:r w:rsidRPr="00AE3798">
        <w:rPr>
          <w:rFonts w:ascii="Roboto" w:hAnsi="Roboto" w:cs="Roboto"/>
          <w:color w:val="000000"/>
          <w:shd w:val="clear" w:color="auto" w:fill="FFFFFF"/>
          <w:lang w:val="ru-RU"/>
        </w:rPr>
        <w:t>588.18</w:t>
      </w:r>
      <w:r w:rsidRPr="00113164">
        <w:rPr>
          <w:lang w:val="ru-RU"/>
        </w:rPr>
        <w:t>руб.</w:t>
      </w:r>
    </w:p>
    <w:p w:rsidR="00EE75E3" w:rsidRPr="00113164" w:rsidRDefault="00EE75E3" w:rsidP="00FD311B">
      <w:pPr>
        <w:ind w:firstLine="709"/>
        <w:jc w:val="both"/>
        <w:rPr>
          <w:b/>
          <w:bCs/>
          <w:lang w:val="ru-RU"/>
        </w:rPr>
      </w:pPr>
      <w:r w:rsidRPr="00113164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E75E3" w:rsidRPr="00113164">
        <w:trPr>
          <w:trHeight w:val="206"/>
          <w:jc w:val="center"/>
        </w:trPr>
        <w:tc>
          <w:tcPr>
            <w:tcW w:w="7338" w:type="dxa"/>
          </w:tcPr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Просоленко Ю.А.</w:t>
            </w:r>
          </w:p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E75E3" w:rsidRPr="00113164">
        <w:trPr>
          <w:trHeight w:val="206"/>
          <w:jc w:val="center"/>
        </w:trPr>
        <w:tc>
          <w:tcPr>
            <w:tcW w:w="7338" w:type="dxa"/>
          </w:tcPr>
          <w:p w:rsidR="00EE75E3" w:rsidRPr="00113164" w:rsidRDefault="00EE75E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75E3" w:rsidRPr="00113164" w:rsidRDefault="00EE75E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Дехтерев Ю.С.</w:t>
            </w:r>
          </w:p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Мальченко Е.А.</w:t>
            </w:r>
          </w:p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E75E3" w:rsidRPr="00113164">
        <w:trPr>
          <w:trHeight w:val="206"/>
          <w:jc w:val="center"/>
        </w:trPr>
        <w:tc>
          <w:tcPr>
            <w:tcW w:w="7338" w:type="dxa"/>
          </w:tcPr>
          <w:p w:rsidR="00EE75E3" w:rsidRPr="00113164" w:rsidRDefault="00EE75E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Секретарь комиссии</w:t>
            </w:r>
            <w:r w:rsidRPr="00113164">
              <w:rPr>
                <w:sz w:val="24"/>
                <w:szCs w:val="24"/>
              </w:rPr>
              <w:tab/>
            </w:r>
          </w:p>
          <w:p w:rsidR="00EE75E3" w:rsidRPr="00113164" w:rsidRDefault="00EE75E3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E75E3" w:rsidRPr="00113164" w:rsidRDefault="00EE75E3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Владыкина Л.В.</w:t>
            </w:r>
          </w:p>
          <w:p w:rsidR="00EE75E3" w:rsidRPr="00113164" w:rsidRDefault="00EE75E3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EE75E3" w:rsidRPr="00113164" w:rsidRDefault="00EE75E3" w:rsidP="00B7524D">
      <w:pPr>
        <w:jc w:val="both"/>
        <w:rPr>
          <w:lang w:val="ru-RU" w:eastAsia="ru-RU"/>
        </w:rPr>
      </w:pPr>
    </w:p>
    <w:sectPr w:rsidR="00EE75E3" w:rsidRPr="00113164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5E3" w:rsidRDefault="00EE75E3">
      <w:r>
        <w:separator/>
      </w:r>
    </w:p>
  </w:endnote>
  <w:endnote w:type="continuationSeparator" w:id="1">
    <w:p w:rsidR="00EE75E3" w:rsidRDefault="00EE7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5E3" w:rsidRDefault="00EE75E3">
      <w:r>
        <w:separator/>
      </w:r>
    </w:p>
  </w:footnote>
  <w:footnote w:type="continuationSeparator" w:id="1">
    <w:p w:rsidR="00EE75E3" w:rsidRDefault="00EE75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5E3" w:rsidRDefault="00EE75E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E75E3" w:rsidRDefault="00EE75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328"/>
    <w:rsid w:val="0011080D"/>
    <w:rsid w:val="00110CF0"/>
    <w:rsid w:val="00111DB7"/>
    <w:rsid w:val="00113164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4F14"/>
    <w:rsid w:val="00165EC7"/>
    <w:rsid w:val="0016624D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32BF"/>
    <w:rsid w:val="00185563"/>
    <w:rsid w:val="00187E5F"/>
    <w:rsid w:val="001902B6"/>
    <w:rsid w:val="0019046C"/>
    <w:rsid w:val="00190D30"/>
    <w:rsid w:val="00193437"/>
    <w:rsid w:val="00194377"/>
    <w:rsid w:val="00195DEE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6AEE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29E5"/>
    <w:rsid w:val="001E3543"/>
    <w:rsid w:val="001E3EBD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465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47A1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0936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6B0C"/>
    <w:rsid w:val="00426DBD"/>
    <w:rsid w:val="0042716A"/>
    <w:rsid w:val="00427929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69DB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08E9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28A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6EC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8AE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D7EFF"/>
    <w:rsid w:val="005E04DC"/>
    <w:rsid w:val="005E08C9"/>
    <w:rsid w:val="005E1388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0FE8"/>
    <w:rsid w:val="00721D9E"/>
    <w:rsid w:val="00722EB6"/>
    <w:rsid w:val="007234F1"/>
    <w:rsid w:val="0072384A"/>
    <w:rsid w:val="0072552C"/>
    <w:rsid w:val="00725A11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7375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1E7D"/>
    <w:rsid w:val="00A22299"/>
    <w:rsid w:val="00A22F00"/>
    <w:rsid w:val="00A232F2"/>
    <w:rsid w:val="00A25540"/>
    <w:rsid w:val="00A25FB8"/>
    <w:rsid w:val="00A306C7"/>
    <w:rsid w:val="00A344FE"/>
    <w:rsid w:val="00A35052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8D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67DC"/>
    <w:rsid w:val="00AD7230"/>
    <w:rsid w:val="00AD767C"/>
    <w:rsid w:val="00AE3052"/>
    <w:rsid w:val="00AE3798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A3F"/>
    <w:rsid w:val="00B03FA1"/>
    <w:rsid w:val="00B04192"/>
    <w:rsid w:val="00B050FB"/>
    <w:rsid w:val="00B1069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1DA5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D9F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82A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0517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7361"/>
    <w:rsid w:val="00E708D4"/>
    <w:rsid w:val="00E70DED"/>
    <w:rsid w:val="00E74A52"/>
    <w:rsid w:val="00E7536C"/>
    <w:rsid w:val="00E756BD"/>
    <w:rsid w:val="00E75BF4"/>
    <w:rsid w:val="00E75F6E"/>
    <w:rsid w:val="00E80DDF"/>
    <w:rsid w:val="00E82889"/>
    <w:rsid w:val="00E82CB0"/>
    <w:rsid w:val="00E82DBB"/>
    <w:rsid w:val="00E86605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5E3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DDD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C051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076EC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  <w:style w:type="character" w:customStyle="1" w:styleId="14">
    <w:name w:val="Знак Знак14"/>
    <w:basedOn w:val="DefaultParagraphFont"/>
    <w:uiPriority w:val="99"/>
    <w:rsid w:val="005E1388"/>
  </w:style>
  <w:style w:type="character" w:customStyle="1" w:styleId="15">
    <w:name w:val="Знак Знак15"/>
    <w:basedOn w:val="DefaultParagraphFont"/>
    <w:uiPriority w:val="99"/>
    <w:rsid w:val="00164F14"/>
  </w:style>
  <w:style w:type="character" w:customStyle="1" w:styleId="16">
    <w:name w:val="Знак Знак16"/>
    <w:basedOn w:val="DefaultParagraphFont"/>
    <w:uiPriority w:val="99"/>
    <w:rsid w:val="005478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34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034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6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5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34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345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4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4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7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4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8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7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4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6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7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4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6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34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7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7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7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6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4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4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83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034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344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344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344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34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03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5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50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344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345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344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034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4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4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034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5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03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34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34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34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50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4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50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4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5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4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450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4</Pages>
  <Words>1868</Words>
  <Characters>10649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2019-11-27T13:40:00Z</cp:lastPrinted>
  <dcterms:created xsi:type="dcterms:W3CDTF">2020-07-30T11:09:00Z</dcterms:created>
  <dcterms:modified xsi:type="dcterms:W3CDTF">2020-07-30T11:52:00Z</dcterms:modified>
</cp:coreProperties>
</file>