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3D6" w:rsidRDefault="00A553D6" w:rsidP="00B40F86">
      <w:pPr>
        <w:jc w:val="center"/>
        <w:rPr>
          <w:b/>
          <w:bCs/>
          <w:color w:val="000000"/>
          <w:lang w:val="ru-RU"/>
        </w:rPr>
      </w:pPr>
    </w:p>
    <w:p w:rsidR="00A553D6" w:rsidRDefault="00A553D6" w:rsidP="00B40F86">
      <w:pPr>
        <w:jc w:val="center"/>
        <w:rPr>
          <w:b/>
          <w:bCs/>
          <w:color w:val="000000"/>
          <w:lang w:val="ru-RU"/>
        </w:rPr>
      </w:pPr>
    </w:p>
    <w:p w:rsidR="00A553D6" w:rsidRPr="00335A45" w:rsidRDefault="00A553D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206</w:t>
      </w:r>
    </w:p>
    <w:p w:rsidR="00A553D6" w:rsidRPr="00335A45" w:rsidRDefault="00A553D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553D6" w:rsidRPr="00335A45" w:rsidRDefault="00A553D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553D6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53D6" w:rsidRPr="00335A45" w:rsidRDefault="00A553D6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553D6" w:rsidRPr="00335A45" w:rsidRDefault="00A553D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августа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A553D6" w:rsidRDefault="00A553D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553D6" w:rsidRPr="0077375B" w:rsidRDefault="00A553D6" w:rsidP="00C50D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50D13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50D13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A553D6" w:rsidRPr="0077375B" w:rsidRDefault="00A553D6" w:rsidP="00C50D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CD7013">
        <w:rPr>
          <w:lang w:val="ru-RU"/>
        </w:rPr>
        <w:t>Каталка внутрибольничная</w:t>
      </w:r>
      <w:r w:rsidRPr="0077375B">
        <w:rPr>
          <w:lang w:val="ru-RU"/>
        </w:rPr>
        <w:t xml:space="preserve">».  </w:t>
      </w:r>
    </w:p>
    <w:p w:rsidR="00A553D6" w:rsidRPr="00CD7013" w:rsidRDefault="00A553D6" w:rsidP="00C50D13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CD7013">
        <w:rPr>
          <w:color w:val="000000"/>
          <w:lang w:val="ru-RU"/>
        </w:rPr>
        <w:t>203234901331923490100102440013250244</w:t>
      </w:r>
    </w:p>
    <w:p w:rsidR="00A553D6" w:rsidRPr="0077375B" w:rsidRDefault="00A553D6" w:rsidP="00C50D13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97066</w:t>
      </w:r>
      <w:r w:rsidRPr="0077375B">
        <w:rPr>
          <w:lang w:val="ru-RU"/>
        </w:rPr>
        <w:t xml:space="preserve"> руб. </w:t>
      </w:r>
      <w:r>
        <w:rPr>
          <w:lang w:val="ru-RU"/>
        </w:rPr>
        <w:t>68</w:t>
      </w:r>
      <w:r w:rsidRPr="0077375B">
        <w:rPr>
          <w:lang w:val="ru-RU"/>
        </w:rPr>
        <w:t xml:space="preserve"> коп. (</w:t>
      </w:r>
      <w:r>
        <w:rPr>
          <w:lang w:val="ru-RU"/>
        </w:rPr>
        <w:t>девяносто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68</w:t>
      </w:r>
      <w:r w:rsidRPr="0077375B">
        <w:rPr>
          <w:lang w:val="ru-RU"/>
        </w:rPr>
        <w:t xml:space="preserve"> копеек).</w:t>
      </w:r>
    </w:p>
    <w:p w:rsidR="00A553D6" w:rsidRPr="00A67BE0" w:rsidRDefault="00A553D6" w:rsidP="00C50D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CD7013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</w:t>
      </w:r>
      <w:r w:rsidRPr="00A67BE0">
        <w:rPr>
          <w:lang w:val="ru-RU"/>
        </w:rPr>
        <w:t>.</w:t>
      </w:r>
    </w:p>
    <w:p w:rsidR="00A553D6" w:rsidRPr="00777302" w:rsidRDefault="00A553D6" w:rsidP="00C50D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Россия,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A67BE0">
        <w:rPr>
          <w:lang w:val="ru-RU"/>
        </w:rPr>
        <w:t xml:space="preserve"> течении 15 календарных дней от даты заключения контракта</w:t>
      </w:r>
      <w:r>
        <w:rPr>
          <w:lang w:val="ru-RU"/>
        </w:rPr>
        <w:t>.</w:t>
      </w:r>
    </w:p>
    <w:p w:rsidR="00A553D6" w:rsidRPr="0077375B" w:rsidRDefault="00A553D6" w:rsidP="00C50D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CD7013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A553D6" w:rsidRPr="0077375B" w:rsidRDefault="00A553D6" w:rsidP="00C50D1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A553D6" w:rsidRPr="0077375B" w:rsidRDefault="00A553D6" w:rsidP="00C50D13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553D6" w:rsidRPr="0077375B" w:rsidRDefault="00A553D6" w:rsidP="00C50D1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D7013">
        <w:rPr>
          <w:color w:val="000000"/>
          <w:sz w:val="24"/>
          <w:szCs w:val="24"/>
        </w:rPr>
        <w:t>27.07.2020 10:19</w:t>
      </w:r>
      <w:r w:rsidRPr="0077375B">
        <w:rPr>
          <w:sz w:val="24"/>
          <w:szCs w:val="24"/>
        </w:rPr>
        <w:t xml:space="preserve"> (московское время).</w:t>
      </w:r>
    </w:p>
    <w:p w:rsidR="00A553D6" w:rsidRDefault="00A553D6" w:rsidP="00C50D1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A553D6" w:rsidRDefault="00A553D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553D6" w:rsidRPr="00335A45">
        <w:trPr>
          <w:jc w:val="center"/>
        </w:trPr>
        <w:tc>
          <w:tcPr>
            <w:tcW w:w="9828" w:type="dxa"/>
            <w:gridSpan w:val="5"/>
          </w:tcPr>
          <w:p w:rsidR="00A553D6" w:rsidRPr="00335A45" w:rsidRDefault="00A553D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A553D6" w:rsidRPr="00C50D13">
        <w:trPr>
          <w:jc w:val="center"/>
        </w:trPr>
        <w:tc>
          <w:tcPr>
            <w:tcW w:w="2820" w:type="dxa"/>
          </w:tcPr>
          <w:p w:rsidR="00A553D6" w:rsidRPr="00335A45" w:rsidRDefault="00A553D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553D6" w:rsidRPr="00335A45" w:rsidRDefault="00A553D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553D6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A553D6" w:rsidRPr="00335A45" w:rsidRDefault="00A553D6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A553D6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A553D6" w:rsidRPr="00335A45" w:rsidRDefault="00A553D6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553D6" w:rsidRPr="00335A45" w:rsidRDefault="00A553D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A553D6" w:rsidRPr="00335A45">
        <w:trPr>
          <w:jc w:val="center"/>
        </w:trPr>
        <w:tc>
          <w:tcPr>
            <w:tcW w:w="9828" w:type="dxa"/>
            <w:gridSpan w:val="5"/>
          </w:tcPr>
          <w:p w:rsidR="00A553D6" w:rsidRPr="00335A45" w:rsidRDefault="00A553D6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A553D6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553D6" w:rsidRPr="00335A45" w:rsidRDefault="00A553D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A553D6" w:rsidRPr="00335A45" w:rsidRDefault="00A553D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A553D6" w:rsidRPr="00335A45" w:rsidRDefault="00A553D6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553D6" w:rsidRPr="00335A45" w:rsidRDefault="00A553D6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A553D6" w:rsidRPr="00335A45" w:rsidRDefault="00A553D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A553D6" w:rsidRPr="00335A45" w:rsidRDefault="00A553D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A553D6" w:rsidRPr="00335A45" w:rsidRDefault="00A553D6" w:rsidP="00A841CC">
            <w:pPr>
              <w:ind w:right="-80"/>
              <w:jc w:val="both"/>
              <w:rPr>
                <w:lang w:val="ru-RU"/>
              </w:rPr>
            </w:pPr>
          </w:p>
          <w:p w:rsidR="00A553D6" w:rsidRPr="00335A45" w:rsidRDefault="00A553D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A553D6" w:rsidRPr="00335A45" w:rsidRDefault="00A553D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A553D6" w:rsidRPr="00335A45" w:rsidRDefault="00A553D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553D6" w:rsidRPr="00335A45" w:rsidRDefault="00A553D6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A553D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553D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C50D13" w:rsidRDefault="00A553D6" w:rsidP="00C50D1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43 000.00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7879DF" w:rsidRDefault="00A553D6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06.08.2020 12:51:05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957C4E" w:rsidRDefault="00A553D6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EA-54708</w:t>
            </w:r>
          </w:p>
        </w:tc>
      </w:tr>
      <w:tr w:rsidR="00A553D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851422" w:rsidRDefault="00A553D6" w:rsidP="006253A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43 514.67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335A45" w:rsidRDefault="00A553D6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E51CEF" w:rsidRDefault="00A553D6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06.08.2020 12:50:40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553D6" w:rsidRPr="00957C4E" w:rsidRDefault="00A553D6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EA-54567</w:t>
            </w:r>
          </w:p>
        </w:tc>
      </w:tr>
    </w:tbl>
    <w:p w:rsidR="00A553D6" w:rsidRPr="00335A45" w:rsidRDefault="00A553D6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553D6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553D6" w:rsidRPr="00335A45" w:rsidRDefault="00A553D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A553D6" w:rsidRPr="00335A45" w:rsidRDefault="00A553D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553D6" w:rsidRPr="00335A45" w:rsidRDefault="00A553D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A553D6" w:rsidRPr="00335A45" w:rsidRDefault="00A553D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53D6" w:rsidRPr="00335A45" w:rsidRDefault="00A553D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553D6" w:rsidRPr="00C50D1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553D6" w:rsidRPr="00C50D13" w:rsidRDefault="00A553D6" w:rsidP="00FF7882">
            <w:pPr>
              <w:jc w:val="center"/>
              <w:rPr>
                <w:lang w:val="ru-RU"/>
              </w:rPr>
            </w:pPr>
            <w:r w:rsidRPr="00C50D13">
              <w:rPr>
                <w:lang w:val="ru-RU"/>
              </w:rPr>
              <w:t>EA-54708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553D6" w:rsidRPr="003D7C43" w:rsidRDefault="00A553D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D7013">
              <w:rPr>
                <w:rFonts w:ascii="Roboto" w:hAnsi="Roboto" w:cs="Roboto"/>
                <w:color w:val="000000"/>
                <w:shd w:val="clear" w:color="auto" w:fill="FFFFFF"/>
              </w:rPr>
              <w:t>03.08.2020 17:32:05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ОБЩЕСТВО С ОГРАНИЧЕННОЙ ОТВЕТСТВЕННОСТЬЮ "АЛЬЯНС МЕД"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ИНН2312261876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ОГРН1172375046535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КПП231101001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Место нахождения (жительства)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Почтовый адрес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A553D6" w:rsidRDefault="00A553D6" w:rsidP="00C50D1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553D6" w:rsidRPr="00C50D13" w:rsidRDefault="00A553D6" w:rsidP="00E37C0F">
            <w:pPr>
              <w:rPr>
                <w:lang w:val="ru-RU"/>
              </w:rPr>
            </w:pPr>
            <w:r>
              <w:t>Телефон 79182281494</w:t>
            </w:r>
          </w:p>
        </w:tc>
      </w:tr>
      <w:tr w:rsidR="00A553D6" w:rsidRPr="00C50D1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553D6" w:rsidRPr="00C50D13" w:rsidRDefault="00A553D6" w:rsidP="00FF7882">
            <w:pPr>
              <w:jc w:val="center"/>
              <w:rPr>
                <w:lang w:val="ru-RU"/>
              </w:rPr>
            </w:pPr>
            <w:r w:rsidRPr="00C50D13">
              <w:rPr>
                <w:lang w:val="ru-RU"/>
              </w:rPr>
              <w:t>EA-54567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553D6" w:rsidRPr="00C941AF" w:rsidRDefault="00A553D6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D7013">
              <w:rPr>
                <w:rFonts w:ascii="Roboto" w:hAnsi="Roboto" w:cs="Roboto"/>
                <w:color w:val="000000"/>
                <w:shd w:val="clear" w:color="auto" w:fill="F9F9F9"/>
              </w:rPr>
              <w:t>31.07.2020 20:29:57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ОБЩЕСТВО С ОГРАНИЧЕННОЙ ОТВЕТСТВЕННОСТЬЮ ТОРГОВЫЙ ДОМ "РУСМЕД"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ИНН5252042135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ОГРН1175275052908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КПП525201001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Место нахождения (жительства)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606108, ОБЛ НИЖЕГОРОДСКАЯ52, Г ПАВЛОВО, УЛ 3-Я СЕВЕРНАЯ, ДОМ 7Б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Почтовый адрес</w:t>
            </w:r>
          </w:p>
          <w:p w:rsidR="00A553D6" w:rsidRPr="00C50D13" w:rsidRDefault="00A553D6" w:rsidP="00C50D13">
            <w:pPr>
              <w:rPr>
                <w:lang w:val="ru-RU"/>
              </w:rPr>
            </w:pPr>
            <w:r w:rsidRPr="00C50D13">
              <w:rPr>
                <w:lang w:val="ru-RU"/>
              </w:rPr>
              <w:t>606108, Нижегородская обл., г. Павлово, ул. 3-я Северная д. 7б</w:t>
            </w:r>
          </w:p>
          <w:p w:rsidR="00A553D6" w:rsidRDefault="00A553D6" w:rsidP="00C50D1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553D6" w:rsidRPr="00C50D13" w:rsidRDefault="00A553D6" w:rsidP="00F44F0C">
            <w:pPr>
              <w:rPr>
                <w:lang w:val="ru-RU"/>
              </w:rPr>
            </w:pPr>
            <w:r>
              <w:t>Телефон 8317137712</w:t>
            </w:r>
          </w:p>
        </w:tc>
      </w:tr>
    </w:tbl>
    <w:p w:rsidR="00A553D6" w:rsidRPr="00335A45" w:rsidRDefault="00A553D6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553D6" w:rsidRPr="00335A45" w:rsidRDefault="00A553D6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C50D13">
        <w:rPr>
          <w:lang w:val="ru-RU"/>
        </w:rPr>
        <w:t>EA-54708</w:t>
      </w:r>
      <w:r w:rsidRPr="00335A45">
        <w:rPr>
          <w:lang w:val="ru-RU"/>
        </w:rPr>
        <w:t xml:space="preserve">- </w:t>
      </w:r>
      <w:r w:rsidRPr="00C50D13">
        <w:rPr>
          <w:lang w:val="ru-RU"/>
        </w:rPr>
        <w:t>ОБЩЕСТВО С ОГРАНИЧЕННОЙ ОТВЕТСТВЕННОСТЬЮ "АЛЬЯНС МЕД"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C50D13">
        <w:rPr>
          <w:lang w:val="ru-RU"/>
        </w:rPr>
        <w:t>EA-54567</w:t>
      </w:r>
      <w:r w:rsidRPr="00335A45">
        <w:rPr>
          <w:lang w:val="ru-RU"/>
        </w:rPr>
        <w:t xml:space="preserve">- </w:t>
      </w:r>
      <w:r w:rsidRPr="00C50D13">
        <w:rPr>
          <w:lang w:val="ru-RU"/>
        </w:rPr>
        <w:t>ОБЩЕСТВО С ОГРАНИЧЕННОЙ ОТВЕТСТВЕННОСТЬЮ ТОРГОВЫЙ ДОМ "РУСМЕД"</w:t>
      </w:r>
      <w:r>
        <w:rPr>
          <w:lang w:val="ru-RU"/>
        </w:rPr>
        <w:t>.</w:t>
      </w:r>
    </w:p>
    <w:p w:rsidR="00A553D6" w:rsidRPr="00335A45" w:rsidRDefault="00A553D6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553D6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A553D6" w:rsidRPr="00335A45" w:rsidRDefault="00A553D6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553D6" w:rsidRPr="00335A45" w:rsidRDefault="00A553D6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553D6" w:rsidRPr="00335A45">
        <w:trPr>
          <w:trHeight w:val="274"/>
        </w:trPr>
        <w:tc>
          <w:tcPr>
            <w:tcW w:w="2204" w:type="dxa"/>
            <w:vMerge/>
          </w:tcPr>
          <w:p w:rsidR="00A553D6" w:rsidRPr="00335A45" w:rsidRDefault="00A553D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553D6" w:rsidRPr="00335A45" w:rsidRDefault="00A553D6" w:rsidP="00AA4A97">
            <w:pPr>
              <w:jc w:val="center"/>
              <w:rPr>
                <w:lang w:val="ru-RU"/>
              </w:rPr>
            </w:pPr>
          </w:p>
          <w:p w:rsidR="00A553D6" w:rsidRPr="00335A45" w:rsidRDefault="00A553D6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553D6" w:rsidRPr="00335A45" w:rsidRDefault="00A553D6" w:rsidP="00AA4A97">
            <w:pPr>
              <w:ind w:right="-21"/>
              <w:jc w:val="center"/>
              <w:rPr>
                <w:lang w:val="ru-RU"/>
              </w:rPr>
            </w:pPr>
          </w:p>
          <w:p w:rsidR="00A553D6" w:rsidRPr="00335A45" w:rsidRDefault="00A553D6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553D6" w:rsidRPr="00335A45" w:rsidRDefault="00A553D6" w:rsidP="0056026D">
            <w:pPr>
              <w:jc w:val="center"/>
              <w:rPr>
                <w:lang w:val="ru-RU"/>
              </w:rPr>
            </w:pPr>
          </w:p>
          <w:p w:rsidR="00A553D6" w:rsidRPr="00335A45" w:rsidRDefault="00A553D6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A553D6" w:rsidRPr="00335A45" w:rsidRDefault="00A553D6" w:rsidP="00AA4A97">
            <w:pPr>
              <w:jc w:val="center"/>
              <w:rPr>
                <w:lang w:val="ru-RU"/>
              </w:rPr>
            </w:pPr>
          </w:p>
          <w:p w:rsidR="00A553D6" w:rsidRPr="00335A45" w:rsidRDefault="00A553D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553D6" w:rsidRPr="00335A45" w:rsidRDefault="00A553D6" w:rsidP="0056026D">
            <w:pPr>
              <w:jc w:val="center"/>
              <w:rPr>
                <w:lang w:val="ru-RU"/>
              </w:rPr>
            </w:pPr>
          </w:p>
          <w:p w:rsidR="00A553D6" w:rsidRPr="00335A45" w:rsidRDefault="00A553D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A553D6" w:rsidRPr="00C50D13">
        <w:trPr>
          <w:trHeight w:val="938"/>
        </w:trPr>
        <w:tc>
          <w:tcPr>
            <w:tcW w:w="2204" w:type="dxa"/>
            <w:vAlign w:val="center"/>
          </w:tcPr>
          <w:p w:rsidR="00A553D6" w:rsidRPr="00335A45" w:rsidRDefault="00A553D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50D13">
              <w:rPr>
                <w:lang w:val="ru-RU"/>
              </w:rPr>
              <w:t>EA-54708</w:t>
            </w:r>
            <w:r w:rsidRPr="00335A45">
              <w:rPr>
                <w:lang w:val="ru-RU"/>
              </w:rPr>
              <w:t xml:space="preserve">- </w:t>
            </w:r>
            <w:r w:rsidRPr="00C50D13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A553D6" w:rsidRPr="00335A45" w:rsidRDefault="00A553D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553D6" w:rsidRPr="00335A45" w:rsidRDefault="00A553D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553D6" w:rsidRPr="00335A45" w:rsidRDefault="00A553D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553D6" w:rsidRPr="00335A45" w:rsidRDefault="00A553D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553D6" w:rsidRPr="00335A45" w:rsidRDefault="00A553D6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553D6" w:rsidRPr="00C50D13">
        <w:trPr>
          <w:trHeight w:val="938"/>
        </w:trPr>
        <w:tc>
          <w:tcPr>
            <w:tcW w:w="2204" w:type="dxa"/>
            <w:vAlign w:val="center"/>
          </w:tcPr>
          <w:p w:rsidR="00A553D6" w:rsidRPr="00335A45" w:rsidRDefault="00A553D6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C50D13">
              <w:rPr>
                <w:lang w:val="ru-RU"/>
              </w:rPr>
              <w:t>EA-54567</w:t>
            </w:r>
            <w:r w:rsidRPr="00335A45">
              <w:rPr>
                <w:lang w:val="ru-RU"/>
              </w:rPr>
              <w:t xml:space="preserve">- </w:t>
            </w:r>
            <w:r w:rsidRPr="00C50D13">
              <w:rPr>
                <w:lang w:val="ru-RU"/>
              </w:rPr>
              <w:t>ОБЩЕСТВО С ОГРАНИЧЕННОЙ ОТВЕТСТВЕННОСТЬЮ ТОРГОВЫЙ ДОМ "РУСМЕД"</w:t>
            </w:r>
          </w:p>
        </w:tc>
        <w:tc>
          <w:tcPr>
            <w:tcW w:w="1700" w:type="dxa"/>
          </w:tcPr>
          <w:p w:rsidR="00A553D6" w:rsidRPr="00335A45" w:rsidRDefault="00A553D6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553D6" w:rsidRPr="00335A45" w:rsidRDefault="00A553D6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553D6" w:rsidRPr="00335A45" w:rsidRDefault="00A553D6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553D6" w:rsidRPr="00335A45" w:rsidRDefault="00A553D6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553D6" w:rsidRPr="00335A45" w:rsidRDefault="00A553D6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553D6" w:rsidRPr="00335A45" w:rsidRDefault="00A553D6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D7013">
        <w:rPr>
          <w:lang w:val="ru-RU"/>
        </w:rPr>
        <w:t>Каталка внутрибольничная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50D13">
        <w:rPr>
          <w:lang w:val="ru-RU"/>
        </w:rPr>
        <w:t>ОБЩЕСТВО С ОГРАНИЧЕННОЙ ОТВЕТСТВЕННОСТЬЮ "АЛЬЯНС 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C50D13">
        <w:rPr>
          <w:color w:val="000000"/>
          <w:lang w:val="ru-RU"/>
        </w:rPr>
        <w:t>43 000.00</w:t>
      </w:r>
      <w:r w:rsidRPr="00335A45">
        <w:rPr>
          <w:lang w:val="ru-RU"/>
        </w:rPr>
        <w:t xml:space="preserve"> рублей.  </w:t>
      </w:r>
    </w:p>
    <w:p w:rsidR="00A553D6" w:rsidRPr="00335A45" w:rsidRDefault="00A553D6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553D6" w:rsidRPr="00335A45">
        <w:trPr>
          <w:trHeight w:val="206"/>
          <w:jc w:val="center"/>
        </w:trPr>
        <w:tc>
          <w:tcPr>
            <w:tcW w:w="7338" w:type="dxa"/>
          </w:tcPr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553D6" w:rsidRPr="00335A45">
        <w:trPr>
          <w:trHeight w:val="206"/>
          <w:jc w:val="center"/>
        </w:trPr>
        <w:tc>
          <w:tcPr>
            <w:tcW w:w="7338" w:type="dxa"/>
          </w:tcPr>
          <w:p w:rsidR="00A553D6" w:rsidRPr="00335A45" w:rsidRDefault="00A553D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553D6" w:rsidRPr="00335A45" w:rsidRDefault="00A553D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A553D6" w:rsidRPr="00335A45" w:rsidRDefault="00A553D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553D6" w:rsidRPr="00335A45">
        <w:trPr>
          <w:trHeight w:val="206"/>
          <w:jc w:val="center"/>
        </w:trPr>
        <w:tc>
          <w:tcPr>
            <w:tcW w:w="7338" w:type="dxa"/>
          </w:tcPr>
          <w:p w:rsidR="00A553D6" w:rsidRPr="00335A45" w:rsidRDefault="00A553D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A553D6" w:rsidRPr="00335A45" w:rsidRDefault="00A553D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553D6" w:rsidRPr="00335A45" w:rsidRDefault="00A553D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A553D6" w:rsidRPr="00335A45" w:rsidRDefault="00A553D6" w:rsidP="006465AE">
      <w:pPr>
        <w:jc w:val="both"/>
        <w:rPr>
          <w:lang w:val="ru-RU" w:eastAsia="ru-RU"/>
        </w:rPr>
      </w:pPr>
    </w:p>
    <w:sectPr w:rsidR="00A553D6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3D6" w:rsidRDefault="00A553D6">
      <w:r>
        <w:separator/>
      </w:r>
    </w:p>
  </w:endnote>
  <w:endnote w:type="continuationSeparator" w:id="1">
    <w:p w:rsidR="00A553D6" w:rsidRDefault="00A55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3D6" w:rsidRDefault="00A553D6">
      <w:r>
        <w:separator/>
      </w:r>
    </w:p>
  </w:footnote>
  <w:footnote w:type="continuationSeparator" w:id="1">
    <w:p w:rsidR="00A553D6" w:rsidRDefault="00A55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3D6" w:rsidRDefault="00A553D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553D6" w:rsidRDefault="00A553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64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64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4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44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644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4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6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6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5164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4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644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644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64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44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44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64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64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64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164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4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64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4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64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4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4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5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1100</Words>
  <Characters>6274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2020-08-07T05:59:00Z</dcterms:created>
  <dcterms:modified xsi:type="dcterms:W3CDTF">2020-08-07T06:00:00Z</dcterms:modified>
</cp:coreProperties>
</file>