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A9" w:rsidRDefault="002A58A9" w:rsidP="00B40F86">
      <w:pPr>
        <w:jc w:val="center"/>
        <w:rPr>
          <w:b/>
          <w:bCs/>
          <w:color w:val="000000"/>
          <w:lang w:val="ru-RU"/>
        </w:rPr>
      </w:pPr>
    </w:p>
    <w:p w:rsidR="002A58A9" w:rsidRDefault="002A58A9" w:rsidP="00B40F86">
      <w:pPr>
        <w:jc w:val="center"/>
        <w:rPr>
          <w:b/>
          <w:bCs/>
          <w:color w:val="000000"/>
          <w:lang w:val="ru-RU"/>
        </w:rPr>
      </w:pPr>
    </w:p>
    <w:p w:rsidR="002A58A9" w:rsidRPr="00335A45" w:rsidRDefault="002A58A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200</w:t>
      </w:r>
    </w:p>
    <w:p w:rsidR="002A58A9" w:rsidRPr="00335A45" w:rsidRDefault="002A58A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A58A9" w:rsidRPr="00335A45" w:rsidRDefault="002A58A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A58A9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A58A9" w:rsidRPr="00335A45" w:rsidRDefault="002A58A9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A58A9" w:rsidRPr="00335A45" w:rsidRDefault="002A58A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августа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2A58A9" w:rsidRDefault="002A58A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A58A9" w:rsidRPr="0077375B" w:rsidRDefault="002A58A9" w:rsidP="00DE50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E505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E505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2A58A9" w:rsidRPr="0077375B" w:rsidRDefault="002A58A9" w:rsidP="00DE50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FB3AF9">
        <w:rPr>
          <w:lang w:val="ru-RU"/>
        </w:rPr>
        <w:t>Изделия медицинские</w:t>
      </w:r>
      <w:r w:rsidRPr="0077375B">
        <w:rPr>
          <w:lang w:val="ru-RU"/>
        </w:rPr>
        <w:t xml:space="preserve">».  </w:t>
      </w:r>
    </w:p>
    <w:p w:rsidR="002A58A9" w:rsidRPr="00FB3AF9" w:rsidRDefault="002A58A9" w:rsidP="00DE5057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FB3AF9">
        <w:rPr>
          <w:color w:val="000000"/>
          <w:lang w:val="ru-RU"/>
        </w:rPr>
        <w:t>203234901331923490100102520010000244</w:t>
      </w:r>
    </w:p>
    <w:p w:rsidR="002A58A9" w:rsidRPr="0077375B" w:rsidRDefault="002A58A9" w:rsidP="00DE505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497834</w:t>
      </w:r>
      <w:r w:rsidRPr="0077375B">
        <w:rPr>
          <w:lang w:val="ru-RU"/>
        </w:rPr>
        <w:t xml:space="preserve"> руб. </w:t>
      </w:r>
      <w:r>
        <w:rPr>
          <w:lang w:val="ru-RU"/>
        </w:rPr>
        <w:t>94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восемьсот тридцать четыре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94</w:t>
      </w:r>
      <w:r w:rsidRPr="0077375B">
        <w:rPr>
          <w:lang w:val="ru-RU"/>
        </w:rPr>
        <w:t xml:space="preserve"> 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2A58A9" w:rsidRPr="00A67BE0" w:rsidRDefault="002A58A9" w:rsidP="00DE50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CD7013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</w:t>
      </w:r>
      <w:r w:rsidRPr="00A67BE0">
        <w:rPr>
          <w:lang w:val="ru-RU"/>
        </w:rPr>
        <w:t>.</w:t>
      </w:r>
    </w:p>
    <w:p w:rsidR="002A58A9" w:rsidRPr="00777302" w:rsidRDefault="002A58A9" w:rsidP="00DE50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Россия,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FB3AF9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  <w:r>
        <w:rPr>
          <w:lang w:val="ru-RU"/>
        </w:rPr>
        <w:t>.</w:t>
      </w:r>
    </w:p>
    <w:p w:rsidR="002A58A9" w:rsidRPr="0077375B" w:rsidRDefault="002A58A9" w:rsidP="00DE505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FB3AF9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2A58A9" w:rsidRPr="0077375B" w:rsidRDefault="002A58A9" w:rsidP="00DE505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2A58A9" w:rsidRPr="0077375B" w:rsidRDefault="002A58A9" w:rsidP="00DE505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A58A9" w:rsidRPr="0077375B" w:rsidRDefault="002A58A9" w:rsidP="00DE505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B3AF9">
        <w:rPr>
          <w:color w:val="000000"/>
          <w:sz w:val="24"/>
          <w:szCs w:val="24"/>
        </w:rPr>
        <w:t>27.07.2020 10:05</w:t>
      </w:r>
      <w:r w:rsidRPr="0077375B">
        <w:rPr>
          <w:sz w:val="24"/>
          <w:szCs w:val="24"/>
        </w:rPr>
        <w:t xml:space="preserve"> (московское время).</w:t>
      </w:r>
    </w:p>
    <w:p w:rsidR="002A58A9" w:rsidRDefault="002A58A9" w:rsidP="00DE505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2A58A9" w:rsidRDefault="002A58A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A58A9" w:rsidRDefault="002A58A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A58A9" w:rsidRPr="00335A45">
        <w:trPr>
          <w:jc w:val="center"/>
        </w:trPr>
        <w:tc>
          <w:tcPr>
            <w:tcW w:w="9828" w:type="dxa"/>
            <w:gridSpan w:val="5"/>
          </w:tcPr>
          <w:p w:rsidR="002A58A9" w:rsidRPr="00335A45" w:rsidRDefault="002A58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2A58A9" w:rsidRPr="00DE5057">
        <w:trPr>
          <w:jc w:val="center"/>
        </w:trPr>
        <w:tc>
          <w:tcPr>
            <w:tcW w:w="2820" w:type="dxa"/>
          </w:tcPr>
          <w:p w:rsidR="002A58A9" w:rsidRPr="00335A45" w:rsidRDefault="002A58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A58A9" w:rsidRPr="00335A45" w:rsidRDefault="002A58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A58A9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2A58A9" w:rsidRPr="00335A45" w:rsidRDefault="002A58A9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2A58A9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2A58A9" w:rsidRPr="00335A45" w:rsidRDefault="002A58A9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A58A9" w:rsidRPr="00335A45" w:rsidRDefault="002A58A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2A58A9" w:rsidRPr="00335A45">
        <w:trPr>
          <w:jc w:val="center"/>
        </w:trPr>
        <w:tc>
          <w:tcPr>
            <w:tcW w:w="9828" w:type="dxa"/>
            <w:gridSpan w:val="5"/>
          </w:tcPr>
          <w:p w:rsidR="002A58A9" w:rsidRPr="00335A45" w:rsidRDefault="002A58A9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2A58A9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A58A9" w:rsidRPr="00335A45" w:rsidRDefault="002A58A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2A58A9" w:rsidRPr="00335A45" w:rsidRDefault="002A58A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2A58A9" w:rsidRPr="00335A45" w:rsidRDefault="002A58A9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A58A9" w:rsidRPr="00335A45" w:rsidRDefault="002A58A9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2A58A9" w:rsidRPr="00335A45" w:rsidRDefault="002A58A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2A58A9" w:rsidRPr="00335A45" w:rsidRDefault="002A58A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2A58A9" w:rsidRPr="00335A45" w:rsidRDefault="002A58A9" w:rsidP="00A841CC">
            <w:pPr>
              <w:ind w:right="-80"/>
              <w:jc w:val="both"/>
              <w:rPr>
                <w:lang w:val="ru-RU"/>
              </w:rPr>
            </w:pPr>
          </w:p>
          <w:p w:rsidR="002A58A9" w:rsidRPr="00335A45" w:rsidRDefault="002A58A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2A58A9" w:rsidRPr="00335A45" w:rsidRDefault="002A58A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2A58A9" w:rsidRPr="00335A45" w:rsidRDefault="002A58A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A58A9" w:rsidRPr="00335A45" w:rsidRDefault="002A58A9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A58A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A58A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DE5057" w:rsidRDefault="002A58A9" w:rsidP="00DE50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294 021.66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7879DF" w:rsidRDefault="002A58A9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06.08.2020 12:25:38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957C4E" w:rsidRDefault="002A58A9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EA-54169</w:t>
            </w:r>
          </w:p>
        </w:tc>
      </w:tr>
      <w:tr w:rsidR="002A58A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851422" w:rsidRDefault="002A58A9" w:rsidP="006253A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296 510.83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335A45" w:rsidRDefault="002A58A9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E51CEF" w:rsidRDefault="002A58A9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06.08.2020 12:25:21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A58A9" w:rsidRPr="00957C4E" w:rsidRDefault="002A58A9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EA-54735</w:t>
            </w:r>
          </w:p>
        </w:tc>
      </w:tr>
    </w:tbl>
    <w:p w:rsidR="002A58A9" w:rsidRPr="00335A45" w:rsidRDefault="002A58A9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A58A9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A58A9" w:rsidRPr="00335A45" w:rsidRDefault="002A58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2A58A9" w:rsidRPr="00335A45" w:rsidRDefault="002A58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A58A9" w:rsidRPr="00335A45" w:rsidRDefault="002A58A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2A58A9" w:rsidRPr="00335A45" w:rsidRDefault="002A58A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A58A9" w:rsidRPr="00335A45" w:rsidRDefault="002A58A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A58A9" w:rsidRPr="00DE505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A58A9" w:rsidRPr="00DE5057" w:rsidRDefault="002A58A9" w:rsidP="00FF7882">
            <w:pPr>
              <w:jc w:val="center"/>
              <w:rPr>
                <w:lang w:val="ru-RU"/>
              </w:rPr>
            </w:pPr>
            <w:r w:rsidRPr="00DE5057">
              <w:rPr>
                <w:lang w:val="ru-RU"/>
              </w:rPr>
              <w:t>EA-54169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A58A9" w:rsidRPr="003D7C43" w:rsidRDefault="002A58A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FB3AF9">
              <w:rPr>
                <w:rFonts w:ascii="Roboto" w:hAnsi="Roboto" w:cs="Roboto"/>
                <w:color w:val="000000"/>
                <w:shd w:val="clear" w:color="auto" w:fill="F9F9F9"/>
              </w:rPr>
              <w:t>27.07.2020 19:26:07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58A9" w:rsidRPr="00E42096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Индивидуальный предприниматель Хуртесова Лариса Сергеевна    </w:t>
            </w:r>
          </w:p>
          <w:p w:rsidR="002A58A9" w:rsidRPr="00E42096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Дата подтверждения аккредитации  27.09.2017 </w:t>
            </w:r>
          </w:p>
          <w:p w:rsidR="002A58A9" w:rsidRPr="00E42096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ИНН  231106428272 </w:t>
            </w:r>
          </w:p>
          <w:p w:rsidR="002A58A9" w:rsidRPr="00E42096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Юридический адрес  350000, Краснодарский край, Краснодар г, ул.Cелезнева, д.88/1 - 309 </w:t>
            </w:r>
          </w:p>
          <w:p w:rsidR="002A58A9" w:rsidRPr="00E42096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Почтовый адрес  350000, Краснодарский край, Краснодар г, ул.Cелезнева, д.88/1 - 309 </w:t>
            </w:r>
          </w:p>
          <w:p w:rsidR="002A58A9" w:rsidRPr="00E42096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 xml:space="preserve">Контактный телефон  +7 9282757928 </w:t>
            </w:r>
          </w:p>
          <w:p w:rsidR="002A58A9" w:rsidRPr="00C50D13" w:rsidRDefault="002A58A9" w:rsidP="00DE5057">
            <w:pPr>
              <w:rPr>
                <w:lang w:val="ru-RU"/>
              </w:rPr>
            </w:pPr>
            <w:r w:rsidRPr="00E42096">
              <w:rPr>
                <w:lang w:val="ru-RU"/>
              </w:rPr>
              <w:t>Контактное лицо  Хуртесова Лариса Сергеевна</w:t>
            </w:r>
          </w:p>
        </w:tc>
      </w:tr>
      <w:tr w:rsidR="002A58A9" w:rsidRPr="00DE505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A58A9" w:rsidRPr="00DE5057" w:rsidRDefault="002A58A9" w:rsidP="00FF7882">
            <w:pPr>
              <w:jc w:val="center"/>
              <w:rPr>
                <w:lang w:val="ru-RU"/>
              </w:rPr>
            </w:pPr>
            <w:r w:rsidRPr="00DE5057">
              <w:rPr>
                <w:lang w:val="ru-RU"/>
              </w:rPr>
              <w:t>EA-54735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A58A9" w:rsidRPr="00C941AF" w:rsidRDefault="002A58A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FB3AF9">
              <w:rPr>
                <w:rFonts w:ascii="Roboto" w:hAnsi="Roboto" w:cs="Roboto"/>
                <w:color w:val="000000"/>
                <w:shd w:val="clear" w:color="auto" w:fill="FFFFFF"/>
              </w:rPr>
              <w:t>04.08.2020 02:29:42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ОБЩЕСТВО С ОГРАНИЧЕННОЙ ОТВЕТСТВЕННОСТЬЮ "БИЗНЕС ПОМОЩНИК"</w:t>
            </w:r>
          </w:p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ИНН7811495043</w:t>
            </w:r>
          </w:p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ОГРН1117847250190</w:t>
            </w:r>
          </w:p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КПП780701001</w:t>
            </w:r>
          </w:p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Место нахождения (жительства)</w:t>
            </w:r>
          </w:p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198320, Г САНКТ-ПЕТЕРБУРГ, Г КРАСНОЕ СЕЛО, УЛ РЯБЧИКОВА, ДОМ 11, КОРПУС 2, КВАРТИРА 41</w:t>
            </w:r>
          </w:p>
          <w:p w:rsidR="002A58A9" w:rsidRPr="00DE5057" w:rsidRDefault="002A58A9" w:rsidP="00DE5057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E5057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A58A9" w:rsidRPr="00DE5057" w:rsidRDefault="002A58A9" w:rsidP="00DE5057">
            <w:pPr>
              <w:rPr>
                <w:lang w:val="ru-RU"/>
              </w:rPr>
            </w:pPr>
            <w:r w:rsidRPr="00DE5057">
              <w:rPr>
                <w:lang w:val="ru-RU"/>
              </w:rPr>
              <w:t>Дмитриева Татьяна Александровна</w:t>
            </w:r>
          </w:p>
          <w:p w:rsidR="002A58A9" w:rsidRPr="00C50D13" w:rsidRDefault="002A58A9" w:rsidP="00F44F0C">
            <w:pPr>
              <w:rPr>
                <w:lang w:val="ru-RU"/>
              </w:rPr>
            </w:pPr>
            <w:r w:rsidRPr="00DE5057">
              <w:rPr>
                <w:lang w:val="ru-RU"/>
              </w:rPr>
              <w:t>Телефон 79112062650</w:t>
            </w:r>
          </w:p>
        </w:tc>
      </w:tr>
    </w:tbl>
    <w:p w:rsidR="002A58A9" w:rsidRPr="00335A45" w:rsidRDefault="002A58A9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A58A9" w:rsidRPr="00335A45" w:rsidRDefault="002A58A9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DE5057">
        <w:rPr>
          <w:lang w:val="ru-RU"/>
        </w:rPr>
        <w:t>EA-54169</w:t>
      </w:r>
      <w:r w:rsidRPr="00335A45">
        <w:rPr>
          <w:lang w:val="ru-RU"/>
        </w:rPr>
        <w:t xml:space="preserve">- </w:t>
      </w:r>
      <w:r w:rsidRPr="00E42096">
        <w:rPr>
          <w:lang w:val="ru-RU"/>
        </w:rPr>
        <w:t>Индивидуальный предприниматель Хуртесова Лариса Сергеевна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DE5057">
        <w:rPr>
          <w:lang w:val="ru-RU"/>
        </w:rPr>
        <w:t>EA-54735</w:t>
      </w:r>
      <w:r w:rsidRPr="00335A45">
        <w:rPr>
          <w:lang w:val="ru-RU"/>
        </w:rPr>
        <w:t xml:space="preserve">- </w:t>
      </w:r>
      <w:r w:rsidRPr="00DE5057">
        <w:rPr>
          <w:lang w:val="ru-RU"/>
        </w:rPr>
        <w:t>ОБЩЕСТВО С ОГРАНИЧЕННОЙ ОТВЕТСТВЕННОСТЬЮ "БИЗНЕС ПОМОЩНИК"</w:t>
      </w:r>
      <w:r>
        <w:rPr>
          <w:lang w:val="ru-RU"/>
        </w:rPr>
        <w:t>.</w:t>
      </w:r>
    </w:p>
    <w:p w:rsidR="002A58A9" w:rsidRPr="00335A45" w:rsidRDefault="002A58A9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A58A9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2A58A9" w:rsidRPr="00335A45" w:rsidRDefault="002A58A9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A58A9" w:rsidRPr="00335A45" w:rsidRDefault="002A58A9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A58A9" w:rsidRPr="00335A45">
        <w:trPr>
          <w:trHeight w:val="274"/>
        </w:trPr>
        <w:tc>
          <w:tcPr>
            <w:tcW w:w="2204" w:type="dxa"/>
            <w:vMerge/>
          </w:tcPr>
          <w:p w:rsidR="002A58A9" w:rsidRPr="00335A45" w:rsidRDefault="002A58A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A58A9" w:rsidRPr="00335A45" w:rsidRDefault="002A58A9" w:rsidP="00AA4A97">
            <w:pPr>
              <w:jc w:val="center"/>
              <w:rPr>
                <w:lang w:val="ru-RU"/>
              </w:rPr>
            </w:pPr>
          </w:p>
          <w:p w:rsidR="002A58A9" w:rsidRPr="00335A45" w:rsidRDefault="002A58A9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A58A9" w:rsidRPr="00335A45" w:rsidRDefault="002A58A9" w:rsidP="00AA4A97">
            <w:pPr>
              <w:ind w:right="-21"/>
              <w:jc w:val="center"/>
              <w:rPr>
                <w:lang w:val="ru-RU"/>
              </w:rPr>
            </w:pPr>
          </w:p>
          <w:p w:rsidR="002A58A9" w:rsidRPr="00335A45" w:rsidRDefault="002A58A9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A58A9" w:rsidRPr="00335A45" w:rsidRDefault="002A58A9" w:rsidP="0056026D">
            <w:pPr>
              <w:jc w:val="center"/>
              <w:rPr>
                <w:lang w:val="ru-RU"/>
              </w:rPr>
            </w:pPr>
          </w:p>
          <w:p w:rsidR="002A58A9" w:rsidRPr="00335A45" w:rsidRDefault="002A58A9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2A58A9" w:rsidRPr="00335A45" w:rsidRDefault="002A58A9" w:rsidP="00AA4A97">
            <w:pPr>
              <w:jc w:val="center"/>
              <w:rPr>
                <w:lang w:val="ru-RU"/>
              </w:rPr>
            </w:pPr>
          </w:p>
          <w:p w:rsidR="002A58A9" w:rsidRPr="00335A45" w:rsidRDefault="002A58A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A58A9" w:rsidRPr="00335A45" w:rsidRDefault="002A58A9" w:rsidP="0056026D">
            <w:pPr>
              <w:jc w:val="center"/>
              <w:rPr>
                <w:lang w:val="ru-RU"/>
              </w:rPr>
            </w:pPr>
          </w:p>
          <w:p w:rsidR="002A58A9" w:rsidRPr="00335A45" w:rsidRDefault="002A58A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2A58A9" w:rsidRPr="00DE5057">
        <w:trPr>
          <w:trHeight w:val="938"/>
        </w:trPr>
        <w:tc>
          <w:tcPr>
            <w:tcW w:w="2204" w:type="dxa"/>
            <w:vAlign w:val="center"/>
          </w:tcPr>
          <w:p w:rsidR="002A58A9" w:rsidRPr="00335A45" w:rsidRDefault="002A58A9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E5057">
              <w:rPr>
                <w:lang w:val="ru-RU"/>
              </w:rPr>
              <w:t>EA-54169</w:t>
            </w:r>
            <w:r w:rsidRPr="00335A45">
              <w:rPr>
                <w:lang w:val="ru-RU"/>
              </w:rPr>
              <w:t xml:space="preserve">- </w:t>
            </w:r>
            <w:r w:rsidRPr="00E42096">
              <w:rPr>
                <w:lang w:val="ru-RU"/>
              </w:rPr>
              <w:t>Индивидуальный предприниматель Хуртесова Лариса Сергеевна</w:t>
            </w:r>
          </w:p>
        </w:tc>
        <w:tc>
          <w:tcPr>
            <w:tcW w:w="1700" w:type="dxa"/>
          </w:tcPr>
          <w:p w:rsidR="002A58A9" w:rsidRPr="00335A45" w:rsidRDefault="002A58A9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A58A9" w:rsidRPr="00335A45" w:rsidRDefault="002A58A9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A58A9" w:rsidRPr="00335A45" w:rsidRDefault="002A58A9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A58A9" w:rsidRPr="00335A45" w:rsidRDefault="002A58A9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A58A9" w:rsidRPr="00335A45" w:rsidRDefault="002A58A9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A58A9" w:rsidRPr="00DE5057">
        <w:trPr>
          <w:trHeight w:val="938"/>
        </w:trPr>
        <w:tc>
          <w:tcPr>
            <w:tcW w:w="2204" w:type="dxa"/>
            <w:vAlign w:val="center"/>
          </w:tcPr>
          <w:p w:rsidR="002A58A9" w:rsidRPr="00335A45" w:rsidRDefault="002A58A9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DE5057">
              <w:rPr>
                <w:lang w:val="ru-RU"/>
              </w:rPr>
              <w:t>EA-54735</w:t>
            </w:r>
            <w:r w:rsidRPr="00335A45">
              <w:rPr>
                <w:lang w:val="ru-RU"/>
              </w:rPr>
              <w:t xml:space="preserve">- </w:t>
            </w:r>
            <w:r w:rsidRPr="00DE5057">
              <w:rPr>
                <w:lang w:val="ru-RU"/>
              </w:rPr>
              <w:t>ОБЩЕСТВО С ОГРАНИЧЕННОЙ ОТВЕТСТВЕННОСТЬЮ "БИЗНЕС ПОМОЩНИК"</w:t>
            </w:r>
          </w:p>
        </w:tc>
        <w:tc>
          <w:tcPr>
            <w:tcW w:w="1700" w:type="dxa"/>
          </w:tcPr>
          <w:p w:rsidR="002A58A9" w:rsidRPr="00335A45" w:rsidRDefault="002A58A9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A58A9" w:rsidRPr="00335A45" w:rsidRDefault="002A58A9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A58A9" w:rsidRPr="00335A45" w:rsidRDefault="002A58A9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A58A9" w:rsidRPr="00335A45" w:rsidRDefault="002A58A9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A58A9" w:rsidRPr="00335A45" w:rsidRDefault="002A58A9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A58A9" w:rsidRPr="00335A45" w:rsidRDefault="002A58A9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B3AF9">
        <w:rPr>
          <w:lang w:val="ru-RU"/>
        </w:rPr>
        <w:t>Изделия медицинские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42096">
        <w:rPr>
          <w:lang w:val="ru-RU"/>
        </w:rPr>
        <w:t>Индивидуальный предприниматель Хуртесова Лариса Сергеевна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DE5057">
        <w:rPr>
          <w:color w:val="000000"/>
          <w:lang w:val="ru-RU"/>
        </w:rPr>
        <w:t>294 021.66</w:t>
      </w:r>
      <w:r w:rsidRPr="00335A45">
        <w:rPr>
          <w:lang w:val="ru-RU"/>
        </w:rPr>
        <w:t xml:space="preserve"> рублей.  </w:t>
      </w:r>
    </w:p>
    <w:p w:rsidR="002A58A9" w:rsidRPr="00335A45" w:rsidRDefault="002A58A9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A58A9" w:rsidRPr="00335A45">
        <w:trPr>
          <w:trHeight w:val="206"/>
          <w:jc w:val="center"/>
        </w:trPr>
        <w:tc>
          <w:tcPr>
            <w:tcW w:w="7338" w:type="dxa"/>
          </w:tcPr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A58A9" w:rsidRPr="00335A45">
        <w:trPr>
          <w:trHeight w:val="206"/>
          <w:jc w:val="center"/>
        </w:trPr>
        <w:tc>
          <w:tcPr>
            <w:tcW w:w="7338" w:type="dxa"/>
          </w:tcPr>
          <w:p w:rsidR="002A58A9" w:rsidRPr="00335A45" w:rsidRDefault="002A58A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A58A9" w:rsidRPr="00335A45" w:rsidRDefault="002A58A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2A58A9" w:rsidRPr="00335A45" w:rsidRDefault="002A58A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A58A9" w:rsidRPr="00335A45">
        <w:trPr>
          <w:trHeight w:val="206"/>
          <w:jc w:val="center"/>
        </w:trPr>
        <w:tc>
          <w:tcPr>
            <w:tcW w:w="7338" w:type="dxa"/>
          </w:tcPr>
          <w:p w:rsidR="002A58A9" w:rsidRPr="00335A45" w:rsidRDefault="002A58A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2A58A9" w:rsidRPr="00335A45" w:rsidRDefault="002A58A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A58A9" w:rsidRPr="00335A45" w:rsidRDefault="002A58A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2A58A9" w:rsidRPr="00335A45" w:rsidRDefault="002A58A9" w:rsidP="006465AE">
      <w:pPr>
        <w:jc w:val="both"/>
        <w:rPr>
          <w:lang w:val="ru-RU" w:eastAsia="ru-RU"/>
        </w:rPr>
      </w:pPr>
    </w:p>
    <w:sectPr w:rsidR="002A58A9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8A9" w:rsidRDefault="002A58A9">
      <w:r>
        <w:separator/>
      </w:r>
    </w:p>
  </w:endnote>
  <w:endnote w:type="continuationSeparator" w:id="1">
    <w:p w:rsidR="002A58A9" w:rsidRDefault="002A5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8A9" w:rsidRDefault="002A58A9">
      <w:r>
        <w:separator/>
      </w:r>
    </w:p>
  </w:footnote>
  <w:footnote w:type="continuationSeparator" w:id="1">
    <w:p w:rsidR="002A58A9" w:rsidRDefault="002A58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8A9" w:rsidRDefault="002A58A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A58A9" w:rsidRDefault="002A58A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3AB0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40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40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7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401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401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0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40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7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340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400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400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40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40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0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40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400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40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4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40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40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40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40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1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1130</Words>
  <Characters>6443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2020-08-07T06:22:00Z</dcterms:created>
  <dcterms:modified xsi:type="dcterms:W3CDTF">2020-08-07T06:28:00Z</dcterms:modified>
</cp:coreProperties>
</file>