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58" w:rsidRDefault="00040258" w:rsidP="00B40F86">
      <w:pPr>
        <w:jc w:val="center"/>
        <w:rPr>
          <w:b/>
          <w:bCs/>
          <w:color w:val="000000"/>
          <w:lang w:val="ru-RU"/>
        </w:rPr>
      </w:pPr>
    </w:p>
    <w:p w:rsidR="00040258" w:rsidRDefault="00040258" w:rsidP="00B40F86">
      <w:pPr>
        <w:jc w:val="center"/>
        <w:rPr>
          <w:b/>
          <w:bCs/>
          <w:color w:val="000000"/>
          <w:lang w:val="ru-RU"/>
        </w:rPr>
      </w:pPr>
    </w:p>
    <w:p w:rsidR="00040258" w:rsidRPr="00335A45" w:rsidRDefault="0004025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204</w:t>
      </w:r>
    </w:p>
    <w:p w:rsidR="00040258" w:rsidRPr="00335A45" w:rsidRDefault="0004025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40258" w:rsidRPr="00335A45" w:rsidRDefault="0004025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40258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40258" w:rsidRPr="00335A45" w:rsidRDefault="00040258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40258" w:rsidRPr="00335A45" w:rsidRDefault="0004025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августа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40258" w:rsidRDefault="0004025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40258" w:rsidRPr="00976F07" w:rsidRDefault="00040258" w:rsidP="007508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 xml:space="preserve">Информация о государственном заказчике: </w:t>
      </w:r>
      <w:r w:rsidRPr="00976F0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76F07">
          <w:rPr>
            <w:rStyle w:val="Hyperlink"/>
          </w:rPr>
          <w:t>crbzak</w:t>
        </w:r>
        <w:r w:rsidRPr="00976F07">
          <w:rPr>
            <w:rStyle w:val="Hyperlink"/>
            <w:lang w:val="ru-RU"/>
          </w:rPr>
          <w:t>@</w:t>
        </w:r>
        <w:r w:rsidRPr="00976F07">
          <w:rPr>
            <w:rStyle w:val="Hyperlink"/>
          </w:rPr>
          <w:t>mail</w:t>
        </w:r>
        <w:r w:rsidRPr="00976F07">
          <w:rPr>
            <w:rStyle w:val="Hyperlink"/>
            <w:lang w:val="ru-RU"/>
          </w:rPr>
          <w:t>.</w:t>
        </w:r>
        <w:r w:rsidRPr="00976F07">
          <w:rPr>
            <w:rStyle w:val="Hyperlink"/>
          </w:rPr>
          <w:t>ru</w:t>
        </w:r>
      </w:hyperlink>
      <w:r w:rsidRPr="00976F07">
        <w:rPr>
          <w:lang w:val="ru-RU"/>
        </w:rPr>
        <w:t>. Контрактный управляющий: Дехтерев Юрий Сергеевич.</w:t>
      </w:r>
    </w:p>
    <w:p w:rsidR="00040258" w:rsidRPr="00976F07" w:rsidRDefault="00040258" w:rsidP="007508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Предмет контракта: «</w:t>
      </w:r>
      <w:r w:rsidRPr="00976F07">
        <w:rPr>
          <w:lang w:val="ru-RU"/>
        </w:rPr>
        <w:t xml:space="preserve">Лекарственные препараты».  </w:t>
      </w:r>
    </w:p>
    <w:p w:rsidR="00040258" w:rsidRPr="00976F07" w:rsidRDefault="00040258" w:rsidP="007508DF">
      <w:pPr>
        <w:autoSpaceDE w:val="0"/>
        <w:autoSpaceDN w:val="0"/>
        <w:adjustRightInd w:val="0"/>
        <w:rPr>
          <w:color w:val="000000"/>
          <w:lang w:val="ru-RU"/>
        </w:rPr>
      </w:pPr>
      <w:r w:rsidRPr="00976F07">
        <w:rPr>
          <w:b/>
          <w:bCs/>
          <w:noProof/>
          <w:lang w:val="ru-RU"/>
        </w:rPr>
        <w:t>Идентификационный код закупки:</w:t>
      </w:r>
      <w:r w:rsidRPr="00976F07">
        <w:rPr>
          <w:color w:val="000000"/>
          <w:lang w:val="ru-RU"/>
        </w:rPr>
        <w:t xml:space="preserve"> 203234901331923490100102480010000244</w:t>
      </w:r>
    </w:p>
    <w:p w:rsidR="00040258" w:rsidRPr="00976F07" w:rsidRDefault="00040258" w:rsidP="007508DF">
      <w:pPr>
        <w:autoSpaceDE w:val="0"/>
        <w:autoSpaceDN w:val="0"/>
        <w:adjustRightInd w:val="0"/>
        <w:rPr>
          <w:lang w:val="ru-RU"/>
        </w:rPr>
      </w:pPr>
      <w:r w:rsidRPr="00976F07">
        <w:rPr>
          <w:b/>
          <w:bCs/>
          <w:noProof/>
          <w:lang w:val="ru-RU"/>
        </w:rPr>
        <w:t>Начальная (максимальная) цена контракта</w:t>
      </w:r>
      <w:r w:rsidRPr="00976F07">
        <w:rPr>
          <w:b/>
          <w:bCs/>
          <w:lang w:val="ru-RU"/>
        </w:rPr>
        <w:t>:</w:t>
      </w:r>
      <w:r w:rsidRPr="00976F07">
        <w:rPr>
          <w:lang w:val="ru-RU"/>
        </w:rPr>
        <w:t xml:space="preserve"> 498862 руб. 50 коп. (четыреста девяносто восемь тысяч восемьсот шестьдесят два рубля 50 копеек).</w:t>
      </w:r>
    </w:p>
    <w:p w:rsidR="00040258" w:rsidRPr="00976F07" w:rsidRDefault="00040258" w:rsidP="007508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6F07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Контракта.</w:t>
      </w:r>
    </w:p>
    <w:p w:rsidR="00040258" w:rsidRPr="00976F07" w:rsidRDefault="00040258" w:rsidP="007508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6F07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1/5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040258" w:rsidRPr="00976F07" w:rsidRDefault="00040258" w:rsidP="007508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Источник финансирования:</w:t>
      </w:r>
      <w:r w:rsidRPr="00976F07">
        <w:rPr>
          <w:lang w:val="ru-RU"/>
        </w:rPr>
        <w:t xml:space="preserve"> Внебюджетные фонды (ОМС), краевой бюджет.</w:t>
      </w:r>
    </w:p>
    <w:p w:rsidR="00040258" w:rsidRPr="00976F07" w:rsidRDefault="00040258" w:rsidP="007508D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76F07">
        <w:rPr>
          <w:lang w:val="ru-RU"/>
        </w:rPr>
        <w:t xml:space="preserve">  </w:t>
      </w:r>
      <w:r w:rsidRPr="00976F07">
        <w:rPr>
          <w:b/>
          <w:bCs/>
          <w:lang w:val="ru-RU"/>
        </w:rPr>
        <w:t>Размер обеспечения заявки на участие в аукционе:</w:t>
      </w:r>
      <w:r w:rsidRPr="00976F07">
        <w:rPr>
          <w:lang w:val="ru-RU"/>
        </w:rPr>
        <w:t xml:space="preserve"> Не установлен</w:t>
      </w:r>
      <w:r w:rsidRPr="00976F07">
        <w:rPr>
          <w:spacing w:val="-2"/>
          <w:lang w:val="ru-RU"/>
        </w:rPr>
        <w:t>.</w:t>
      </w:r>
    </w:p>
    <w:p w:rsidR="00040258" w:rsidRPr="00976F07" w:rsidRDefault="00040258" w:rsidP="007508DF">
      <w:pPr>
        <w:jc w:val="both"/>
        <w:rPr>
          <w:spacing w:val="-2"/>
          <w:lang w:val="ru-RU"/>
        </w:rPr>
      </w:pPr>
      <w:r w:rsidRPr="00976F07">
        <w:rPr>
          <w:b/>
          <w:bCs/>
          <w:lang w:val="ru-RU"/>
        </w:rPr>
        <w:t xml:space="preserve">       </w:t>
      </w:r>
      <w:r w:rsidRPr="00976F07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6F07">
        <w:rPr>
          <w:lang w:val="ru-RU"/>
        </w:rPr>
        <w:t xml:space="preserve">5 </w:t>
      </w:r>
      <w:r w:rsidRPr="00976F0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40258" w:rsidRPr="00976F07" w:rsidRDefault="00040258" w:rsidP="007508D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6F0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76F07">
        <w:rPr>
          <w:color w:val="000000"/>
          <w:sz w:val="24"/>
          <w:szCs w:val="24"/>
        </w:rPr>
        <w:t xml:space="preserve">27.07.2020 10:16 </w:t>
      </w:r>
      <w:r w:rsidRPr="00976F07">
        <w:rPr>
          <w:sz w:val="24"/>
          <w:szCs w:val="24"/>
        </w:rPr>
        <w:t xml:space="preserve"> (московское время).</w:t>
      </w:r>
    </w:p>
    <w:p w:rsidR="00040258" w:rsidRPr="00976F07" w:rsidRDefault="00040258" w:rsidP="007508D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6F0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976F07">
        <w:rPr>
          <w:sz w:val="24"/>
          <w:szCs w:val="24"/>
        </w:rPr>
        <w:t xml:space="preserve"> </w:t>
      </w:r>
    </w:p>
    <w:p w:rsidR="00040258" w:rsidRDefault="0004025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40258" w:rsidRPr="00335A45">
        <w:trPr>
          <w:jc w:val="center"/>
        </w:trPr>
        <w:tc>
          <w:tcPr>
            <w:tcW w:w="9828" w:type="dxa"/>
            <w:gridSpan w:val="5"/>
          </w:tcPr>
          <w:p w:rsidR="00040258" w:rsidRPr="00335A45" w:rsidRDefault="000402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40258" w:rsidRPr="00431809">
        <w:trPr>
          <w:jc w:val="center"/>
        </w:trPr>
        <w:tc>
          <w:tcPr>
            <w:tcW w:w="2820" w:type="dxa"/>
          </w:tcPr>
          <w:p w:rsidR="00040258" w:rsidRPr="00335A45" w:rsidRDefault="000402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40258" w:rsidRPr="00335A45" w:rsidRDefault="000402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40258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040258" w:rsidRPr="00335A45" w:rsidRDefault="00040258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040258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040258" w:rsidRPr="00335A45" w:rsidRDefault="00040258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40258" w:rsidRPr="00335A45" w:rsidRDefault="000402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40258" w:rsidRPr="00335A45">
        <w:trPr>
          <w:jc w:val="center"/>
        </w:trPr>
        <w:tc>
          <w:tcPr>
            <w:tcW w:w="9828" w:type="dxa"/>
            <w:gridSpan w:val="5"/>
          </w:tcPr>
          <w:p w:rsidR="00040258" w:rsidRPr="00335A45" w:rsidRDefault="00040258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040258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40258" w:rsidRPr="00335A45" w:rsidRDefault="0004025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40258" w:rsidRPr="00335A45" w:rsidRDefault="0004025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40258" w:rsidRPr="00335A45" w:rsidRDefault="00040258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40258" w:rsidRPr="00335A45" w:rsidRDefault="00040258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40258" w:rsidRPr="00335A45" w:rsidRDefault="0004025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40258" w:rsidRPr="00335A45" w:rsidRDefault="0004025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40258" w:rsidRPr="00335A45" w:rsidRDefault="00040258" w:rsidP="00A841CC">
            <w:pPr>
              <w:ind w:right="-80"/>
              <w:jc w:val="both"/>
              <w:rPr>
                <w:lang w:val="ru-RU"/>
              </w:rPr>
            </w:pPr>
          </w:p>
          <w:p w:rsidR="00040258" w:rsidRPr="00335A45" w:rsidRDefault="0004025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040258" w:rsidRPr="00335A45" w:rsidRDefault="0004025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40258" w:rsidRPr="00335A45" w:rsidRDefault="0004025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40258" w:rsidRPr="00335A45" w:rsidRDefault="00040258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4025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4025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DE5057" w:rsidRDefault="00040258" w:rsidP="00DE50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271 880.29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7879DF" w:rsidRDefault="00040258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06.08.2020 13:31:48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957C4E" w:rsidRDefault="00040258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EA-54651</w:t>
            </w:r>
          </w:p>
        </w:tc>
      </w:tr>
      <w:tr w:rsidR="0004025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7508DF" w:rsidRDefault="00040258" w:rsidP="007508D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274 374.60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335A45" w:rsidRDefault="00040258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E51CEF" w:rsidRDefault="00040258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06.08.2020 13:29:34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0258" w:rsidRPr="00957C4E" w:rsidRDefault="00040258" w:rsidP="006253A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EA-54687</w:t>
            </w:r>
          </w:p>
        </w:tc>
      </w:tr>
    </w:tbl>
    <w:p w:rsidR="00040258" w:rsidRPr="00335A45" w:rsidRDefault="00040258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40258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40258" w:rsidRPr="00335A45" w:rsidRDefault="0004025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40258" w:rsidRPr="00335A45" w:rsidRDefault="0004025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0258" w:rsidRPr="00335A45" w:rsidRDefault="0004025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040258" w:rsidRPr="00335A45" w:rsidRDefault="0004025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0258" w:rsidRPr="00335A45" w:rsidRDefault="0004025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40258" w:rsidRPr="004318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0258" w:rsidRPr="007508DF" w:rsidRDefault="00040258" w:rsidP="00FF7882">
            <w:pPr>
              <w:jc w:val="center"/>
              <w:rPr>
                <w:lang w:val="ru-RU"/>
              </w:rPr>
            </w:pPr>
            <w:r w:rsidRPr="007508DF">
              <w:rPr>
                <w:lang w:val="ru-RU"/>
              </w:rPr>
              <w:t>EA-54651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0258" w:rsidRPr="003D7C43" w:rsidRDefault="0004025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76F07">
              <w:rPr>
                <w:rFonts w:ascii="Roboto" w:hAnsi="Roboto" w:cs="Roboto"/>
                <w:color w:val="000000"/>
                <w:shd w:val="clear" w:color="auto" w:fill="F9F9F9"/>
              </w:rPr>
              <w:t>03.08.2020 12:25:32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ИНН6162050380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ОГРН1106194001110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КПП616501001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Место нахождения (жительства)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Почтовый адрес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040258" w:rsidRPr="007508DF" w:rsidRDefault="00040258" w:rsidP="007508D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508D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Лёза Юлия Сергеевна</w:t>
            </w:r>
          </w:p>
          <w:p w:rsidR="00040258" w:rsidRPr="00C50D13" w:rsidRDefault="00040258" w:rsidP="00DE5057">
            <w:pPr>
              <w:rPr>
                <w:lang w:val="ru-RU"/>
              </w:rPr>
            </w:pPr>
            <w:r w:rsidRPr="007508DF">
              <w:rPr>
                <w:lang w:val="ru-RU"/>
              </w:rPr>
              <w:t>Телефон 78633030066</w:t>
            </w:r>
          </w:p>
        </w:tc>
      </w:tr>
      <w:tr w:rsidR="00040258" w:rsidRPr="004318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40258" w:rsidRPr="007508DF" w:rsidRDefault="00040258" w:rsidP="00FF7882">
            <w:pPr>
              <w:jc w:val="center"/>
              <w:rPr>
                <w:lang w:val="ru-RU"/>
              </w:rPr>
            </w:pPr>
            <w:r w:rsidRPr="007508DF">
              <w:rPr>
                <w:lang w:val="ru-RU"/>
              </w:rPr>
              <w:t>EA-54687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40258" w:rsidRPr="00C941AF" w:rsidRDefault="0004025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76F07">
              <w:rPr>
                <w:rFonts w:ascii="Roboto" w:hAnsi="Roboto" w:cs="Roboto"/>
                <w:color w:val="000000"/>
                <w:shd w:val="clear" w:color="auto" w:fill="F9F9F9"/>
              </w:rPr>
              <w:t>03.08.2020 15:42:54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ОБЩЕСТВО С ОГРАНИЧЕННОЙ ОТВЕТСТВЕННОСТЬЮ "СЕЛЕНИТ-МЕД"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ИНН6167121765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ОГРН1136195004934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КПП616701001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Место нахождения (жительства)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344019, ОБЛ РОСТОВСКАЯ, Г РОСТОВ-НА-ДОНУ, УЛ СОВЕТСКАЯ, 18, 16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Почтовый адрес</w:t>
            </w:r>
          </w:p>
          <w:p w:rsidR="00040258" w:rsidRPr="007508DF" w:rsidRDefault="00040258" w:rsidP="007508DF">
            <w:pPr>
              <w:rPr>
                <w:lang w:val="ru-RU"/>
              </w:rPr>
            </w:pPr>
            <w:r w:rsidRPr="007508DF">
              <w:rPr>
                <w:lang w:val="ru-RU"/>
              </w:rPr>
              <w:t>344019, ОБЛ РОСТОВСКАЯ, Г РОСТОВ-НА-ДОНУ, УЛ СОВЕТСКАЯ, 18, 16</w:t>
            </w:r>
          </w:p>
          <w:p w:rsidR="00040258" w:rsidRDefault="00040258" w:rsidP="007508D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040258" w:rsidRPr="007508DF" w:rsidRDefault="00040258" w:rsidP="00F44F0C">
            <w:pPr>
              <w:rPr>
                <w:lang w:val="ru-RU"/>
              </w:rPr>
            </w:pPr>
            <w:r>
              <w:t>Телефон 79612784729</w:t>
            </w:r>
          </w:p>
        </w:tc>
      </w:tr>
    </w:tbl>
    <w:p w:rsidR="00040258" w:rsidRPr="00335A45" w:rsidRDefault="00040258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40258" w:rsidRPr="00335A45" w:rsidRDefault="00040258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7508DF">
        <w:rPr>
          <w:lang w:val="ru-RU"/>
        </w:rPr>
        <w:t>EA-54651</w:t>
      </w:r>
      <w:r w:rsidRPr="00335A45">
        <w:rPr>
          <w:lang w:val="ru-RU"/>
        </w:rPr>
        <w:t xml:space="preserve">- </w:t>
      </w:r>
      <w:r w:rsidRPr="007508DF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7508DF">
        <w:rPr>
          <w:lang w:val="ru-RU"/>
        </w:rPr>
        <w:t>EA-54687</w:t>
      </w:r>
      <w:r w:rsidRPr="00335A45">
        <w:rPr>
          <w:lang w:val="ru-RU"/>
        </w:rPr>
        <w:t xml:space="preserve">- </w:t>
      </w:r>
      <w:r w:rsidRPr="007508DF">
        <w:rPr>
          <w:lang w:val="ru-RU"/>
        </w:rPr>
        <w:t>ОБЩЕСТВО С ОГРАНИЧЕННОЙ ОТВЕТСТВЕННОСТЬЮ "СЕЛЕНИТ-МЕД"</w:t>
      </w:r>
      <w:r>
        <w:rPr>
          <w:lang w:val="ru-RU"/>
        </w:rPr>
        <w:t>.</w:t>
      </w:r>
    </w:p>
    <w:p w:rsidR="00040258" w:rsidRPr="00335A45" w:rsidRDefault="00040258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40258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40258" w:rsidRPr="00335A45" w:rsidRDefault="00040258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40258" w:rsidRPr="00335A45" w:rsidRDefault="00040258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40258" w:rsidRPr="00335A45">
        <w:trPr>
          <w:trHeight w:val="274"/>
        </w:trPr>
        <w:tc>
          <w:tcPr>
            <w:tcW w:w="2204" w:type="dxa"/>
            <w:vMerge/>
          </w:tcPr>
          <w:p w:rsidR="00040258" w:rsidRPr="00335A45" w:rsidRDefault="0004025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40258" w:rsidRPr="00335A45" w:rsidRDefault="00040258" w:rsidP="00AA4A97">
            <w:pPr>
              <w:jc w:val="center"/>
              <w:rPr>
                <w:lang w:val="ru-RU"/>
              </w:rPr>
            </w:pPr>
          </w:p>
          <w:p w:rsidR="00040258" w:rsidRPr="00335A45" w:rsidRDefault="00040258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40258" w:rsidRPr="00335A45" w:rsidRDefault="00040258" w:rsidP="00AA4A97">
            <w:pPr>
              <w:ind w:right="-21"/>
              <w:jc w:val="center"/>
              <w:rPr>
                <w:lang w:val="ru-RU"/>
              </w:rPr>
            </w:pPr>
          </w:p>
          <w:p w:rsidR="00040258" w:rsidRPr="00335A45" w:rsidRDefault="00040258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40258" w:rsidRPr="00335A45" w:rsidRDefault="00040258" w:rsidP="0056026D">
            <w:pPr>
              <w:jc w:val="center"/>
              <w:rPr>
                <w:lang w:val="ru-RU"/>
              </w:rPr>
            </w:pPr>
          </w:p>
          <w:p w:rsidR="00040258" w:rsidRPr="00335A45" w:rsidRDefault="00040258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040258" w:rsidRPr="00335A45" w:rsidRDefault="00040258" w:rsidP="00AA4A97">
            <w:pPr>
              <w:jc w:val="center"/>
              <w:rPr>
                <w:lang w:val="ru-RU"/>
              </w:rPr>
            </w:pPr>
          </w:p>
          <w:p w:rsidR="00040258" w:rsidRPr="00335A45" w:rsidRDefault="0004025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40258" w:rsidRPr="00335A45" w:rsidRDefault="00040258" w:rsidP="0056026D">
            <w:pPr>
              <w:jc w:val="center"/>
              <w:rPr>
                <w:lang w:val="ru-RU"/>
              </w:rPr>
            </w:pPr>
          </w:p>
          <w:p w:rsidR="00040258" w:rsidRPr="00335A45" w:rsidRDefault="0004025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40258" w:rsidRPr="00431809">
        <w:trPr>
          <w:trHeight w:val="938"/>
        </w:trPr>
        <w:tc>
          <w:tcPr>
            <w:tcW w:w="2204" w:type="dxa"/>
            <w:vAlign w:val="center"/>
          </w:tcPr>
          <w:p w:rsidR="00040258" w:rsidRPr="00335A45" w:rsidRDefault="000402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508DF">
              <w:rPr>
                <w:lang w:val="ru-RU"/>
              </w:rPr>
              <w:t>EA-54651</w:t>
            </w:r>
            <w:r w:rsidRPr="00335A45">
              <w:rPr>
                <w:lang w:val="ru-RU"/>
              </w:rPr>
              <w:t xml:space="preserve">- </w:t>
            </w:r>
            <w:r w:rsidRPr="007508D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040258" w:rsidRPr="00335A45" w:rsidRDefault="000402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0258" w:rsidRPr="00335A45" w:rsidRDefault="000402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0258" w:rsidRPr="00335A45" w:rsidRDefault="000402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0258" w:rsidRPr="00335A45" w:rsidRDefault="000402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0258" w:rsidRPr="00335A45" w:rsidRDefault="000402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40258" w:rsidRPr="00431809">
        <w:trPr>
          <w:trHeight w:val="938"/>
        </w:trPr>
        <w:tc>
          <w:tcPr>
            <w:tcW w:w="2204" w:type="dxa"/>
            <w:vAlign w:val="center"/>
          </w:tcPr>
          <w:p w:rsidR="00040258" w:rsidRPr="00335A45" w:rsidRDefault="00040258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508DF">
              <w:rPr>
                <w:lang w:val="ru-RU"/>
              </w:rPr>
              <w:t>EA-54687</w:t>
            </w:r>
            <w:r w:rsidRPr="00335A45">
              <w:rPr>
                <w:lang w:val="ru-RU"/>
              </w:rPr>
              <w:t xml:space="preserve">- </w:t>
            </w:r>
            <w:r w:rsidRPr="007508DF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040258" w:rsidRPr="00335A45" w:rsidRDefault="00040258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0258" w:rsidRPr="00335A45" w:rsidRDefault="00040258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40258" w:rsidRPr="00335A45" w:rsidRDefault="00040258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40258" w:rsidRPr="00335A45" w:rsidRDefault="00040258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40258" w:rsidRPr="00335A45" w:rsidRDefault="00040258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40258" w:rsidRPr="00335A45" w:rsidRDefault="00040258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76F07">
        <w:rPr>
          <w:lang w:val="ru-RU"/>
        </w:rPr>
        <w:t>Лекарственные препараты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508DF">
        <w:rPr>
          <w:lang w:val="ru-RU"/>
        </w:rPr>
        <w:t>ОБЩЕСТВО С ОГРАНИЧЕННОЙ ОТВЕТСТВЕННОСТЬЮ "МЕДИЦИНСКАЯ КОМПАНИЯ ПОЛИМЕД"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508DF">
        <w:rPr>
          <w:color w:val="000000"/>
          <w:lang w:val="ru-RU"/>
        </w:rPr>
        <w:t>271 880.29</w:t>
      </w:r>
      <w:r w:rsidRPr="00335A45">
        <w:rPr>
          <w:lang w:val="ru-RU"/>
        </w:rPr>
        <w:t xml:space="preserve"> рублей.  </w:t>
      </w:r>
    </w:p>
    <w:p w:rsidR="00040258" w:rsidRPr="00335A45" w:rsidRDefault="00040258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40258" w:rsidRPr="00335A45">
        <w:trPr>
          <w:trHeight w:val="206"/>
          <w:jc w:val="center"/>
        </w:trPr>
        <w:tc>
          <w:tcPr>
            <w:tcW w:w="7338" w:type="dxa"/>
          </w:tcPr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40258" w:rsidRPr="00335A45">
        <w:trPr>
          <w:trHeight w:val="206"/>
          <w:jc w:val="center"/>
        </w:trPr>
        <w:tc>
          <w:tcPr>
            <w:tcW w:w="7338" w:type="dxa"/>
          </w:tcPr>
          <w:p w:rsidR="00040258" w:rsidRPr="00335A45" w:rsidRDefault="0004025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0258" w:rsidRPr="00335A45" w:rsidRDefault="0004025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40258" w:rsidRPr="00335A45" w:rsidRDefault="000402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40258" w:rsidRPr="00335A45">
        <w:trPr>
          <w:trHeight w:val="206"/>
          <w:jc w:val="center"/>
        </w:trPr>
        <w:tc>
          <w:tcPr>
            <w:tcW w:w="7338" w:type="dxa"/>
          </w:tcPr>
          <w:p w:rsidR="00040258" w:rsidRPr="00335A45" w:rsidRDefault="0004025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40258" w:rsidRPr="00335A45" w:rsidRDefault="0004025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40258" w:rsidRPr="00335A45" w:rsidRDefault="0004025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40258" w:rsidRPr="00335A45" w:rsidRDefault="00040258" w:rsidP="006465AE">
      <w:pPr>
        <w:jc w:val="both"/>
        <w:rPr>
          <w:lang w:val="ru-RU" w:eastAsia="ru-RU"/>
        </w:rPr>
      </w:pPr>
    </w:p>
    <w:sectPr w:rsidR="00040258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258" w:rsidRDefault="00040258">
      <w:r>
        <w:separator/>
      </w:r>
    </w:p>
  </w:endnote>
  <w:endnote w:type="continuationSeparator" w:id="1">
    <w:p w:rsidR="00040258" w:rsidRDefault="000402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258" w:rsidRDefault="00040258">
      <w:r>
        <w:separator/>
      </w:r>
    </w:p>
  </w:footnote>
  <w:footnote w:type="continuationSeparator" w:id="1">
    <w:p w:rsidR="00040258" w:rsidRDefault="000402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258" w:rsidRDefault="0004025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40258" w:rsidRDefault="000402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3AB0"/>
    <w:rsid w:val="007447DD"/>
    <w:rsid w:val="00745D77"/>
    <w:rsid w:val="00746569"/>
    <w:rsid w:val="00746B92"/>
    <w:rsid w:val="00747D3C"/>
    <w:rsid w:val="00750289"/>
    <w:rsid w:val="007508DF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7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971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8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719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719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1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1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1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1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9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1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9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1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7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971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9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71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71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71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97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18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71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71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971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971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971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1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1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1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1172</Words>
  <Characters>6686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2020-08-07T06:56:00Z</dcterms:created>
  <dcterms:modified xsi:type="dcterms:W3CDTF">2020-08-07T07:04:00Z</dcterms:modified>
</cp:coreProperties>
</file>