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58" w:rsidRDefault="00ED2058" w:rsidP="00B40F86">
      <w:pPr>
        <w:jc w:val="center"/>
        <w:rPr>
          <w:b/>
          <w:bCs/>
          <w:color w:val="000000"/>
          <w:lang w:val="ru-RU"/>
        </w:rPr>
      </w:pPr>
    </w:p>
    <w:p w:rsidR="00ED2058" w:rsidRDefault="00ED2058" w:rsidP="00B40F86">
      <w:pPr>
        <w:jc w:val="center"/>
        <w:rPr>
          <w:b/>
          <w:bCs/>
          <w:color w:val="000000"/>
          <w:lang w:val="ru-RU"/>
        </w:rPr>
      </w:pPr>
    </w:p>
    <w:p w:rsidR="00ED2058" w:rsidRPr="00335A45" w:rsidRDefault="00ED205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205</w:t>
      </w:r>
    </w:p>
    <w:p w:rsidR="00ED2058" w:rsidRPr="00335A45" w:rsidRDefault="00ED205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D2058" w:rsidRPr="00335A45" w:rsidRDefault="00ED205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D2058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D2058" w:rsidRPr="00335A45" w:rsidRDefault="00ED2058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D2058" w:rsidRPr="00335A45" w:rsidRDefault="00ED205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августа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D2058" w:rsidRDefault="00ED205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D2058" w:rsidRPr="0077375B" w:rsidRDefault="00ED2058" w:rsidP="002556F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2556F4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2556F4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D2058" w:rsidRPr="0077375B" w:rsidRDefault="00ED2058" w:rsidP="002556F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546B2">
        <w:rPr>
          <w:lang w:val="ru-RU"/>
        </w:rPr>
        <w:t>Комплекты противочумные и противоэпидемические</w:t>
      </w:r>
      <w:r w:rsidRPr="0077375B">
        <w:rPr>
          <w:lang w:val="ru-RU"/>
        </w:rPr>
        <w:t xml:space="preserve">».  </w:t>
      </w:r>
    </w:p>
    <w:p w:rsidR="00ED2058" w:rsidRPr="003546B2" w:rsidRDefault="00ED2058" w:rsidP="002556F4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546B2">
        <w:rPr>
          <w:color w:val="000000"/>
          <w:lang w:val="ru-RU"/>
        </w:rPr>
        <w:t>203234901331923490100102470011412244</w:t>
      </w:r>
    </w:p>
    <w:p w:rsidR="00ED2058" w:rsidRPr="0077375B" w:rsidRDefault="00ED2058" w:rsidP="002556F4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498600</w:t>
      </w:r>
      <w:r w:rsidRPr="0077375B">
        <w:rPr>
          <w:lang w:val="ru-RU"/>
        </w:rPr>
        <w:t xml:space="preserve"> руб. </w:t>
      </w:r>
      <w:r>
        <w:rPr>
          <w:lang w:val="ru-RU"/>
        </w:rPr>
        <w:t>10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восемь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10</w:t>
      </w:r>
      <w:r w:rsidRPr="0077375B">
        <w:rPr>
          <w:lang w:val="ru-RU"/>
        </w:rPr>
        <w:t xml:space="preserve"> копеек).</w:t>
      </w:r>
    </w:p>
    <w:p w:rsidR="00ED2058" w:rsidRPr="00A67BE0" w:rsidRDefault="00ED2058" w:rsidP="002556F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CD7013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</w:t>
      </w:r>
      <w:r w:rsidRPr="00A67BE0">
        <w:rPr>
          <w:lang w:val="ru-RU"/>
        </w:rPr>
        <w:t>.</w:t>
      </w:r>
    </w:p>
    <w:p w:rsidR="00ED2058" w:rsidRPr="00777302" w:rsidRDefault="00ED2058" w:rsidP="002556F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77302">
        <w:rPr>
          <w:lang w:val="ru-RU"/>
        </w:rPr>
        <w:t>Россия, Краснодарский край, г. Славянск-на-Кубани, ул. Батарейная,377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476C16">
        <w:rPr>
          <w:lang w:val="ru-RU"/>
        </w:rPr>
        <w:t xml:space="preserve"> течении 40 календарных дней от даты заключения контракта</w:t>
      </w:r>
      <w:r>
        <w:rPr>
          <w:lang w:val="ru-RU"/>
        </w:rPr>
        <w:t>.</w:t>
      </w:r>
    </w:p>
    <w:p w:rsidR="00ED2058" w:rsidRPr="0077375B" w:rsidRDefault="00ED2058" w:rsidP="002556F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76C16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ED2058" w:rsidRPr="0077375B" w:rsidRDefault="00ED2058" w:rsidP="002556F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D2058" w:rsidRPr="0077375B" w:rsidRDefault="00ED2058" w:rsidP="002556F4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D2058" w:rsidRPr="0077375B" w:rsidRDefault="00ED2058" w:rsidP="002556F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76C16">
        <w:rPr>
          <w:color w:val="000000"/>
          <w:sz w:val="24"/>
          <w:szCs w:val="24"/>
        </w:rPr>
        <w:t>27.07.2020 10:17</w:t>
      </w:r>
      <w:r w:rsidRPr="0077375B">
        <w:rPr>
          <w:sz w:val="24"/>
          <w:szCs w:val="24"/>
        </w:rPr>
        <w:t xml:space="preserve"> (московское время).</w:t>
      </w:r>
    </w:p>
    <w:p w:rsidR="00ED2058" w:rsidRDefault="00ED2058" w:rsidP="002556F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D2058" w:rsidRDefault="00ED205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D2058" w:rsidRPr="00335A45">
        <w:trPr>
          <w:jc w:val="center"/>
        </w:trPr>
        <w:tc>
          <w:tcPr>
            <w:tcW w:w="9828" w:type="dxa"/>
            <w:gridSpan w:val="5"/>
          </w:tcPr>
          <w:p w:rsidR="00ED2058" w:rsidRPr="00335A45" w:rsidRDefault="00ED20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D2058" w:rsidRPr="00DC2AD5">
        <w:trPr>
          <w:jc w:val="center"/>
        </w:trPr>
        <w:tc>
          <w:tcPr>
            <w:tcW w:w="2820" w:type="dxa"/>
          </w:tcPr>
          <w:p w:rsidR="00ED2058" w:rsidRPr="00335A45" w:rsidRDefault="00ED20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D2058" w:rsidRPr="00335A45" w:rsidRDefault="00ED20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D2058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ED2058" w:rsidRPr="00335A45" w:rsidRDefault="00ED2058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ED2058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ED2058" w:rsidRPr="00335A45" w:rsidRDefault="00ED2058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D2058" w:rsidRPr="00335A45" w:rsidRDefault="00ED205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D2058" w:rsidRPr="00335A45">
        <w:trPr>
          <w:jc w:val="center"/>
        </w:trPr>
        <w:tc>
          <w:tcPr>
            <w:tcW w:w="9828" w:type="dxa"/>
            <w:gridSpan w:val="5"/>
          </w:tcPr>
          <w:p w:rsidR="00ED2058" w:rsidRPr="00335A45" w:rsidRDefault="00ED2058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ED2058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D2058" w:rsidRPr="00335A45" w:rsidRDefault="00ED205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D2058" w:rsidRPr="00335A45" w:rsidRDefault="00ED205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D2058" w:rsidRPr="00335A45" w:rsidRDefault="00ED2058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D2058" w:rsidRPr="00335A45" w:rsidRDefault="00ED2058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D2058" w:rsidRPr="00335A45" w:rsidRDefault="00ED205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D2058" w:rsidRPr="00335A45" w:rsidRDefault="00ED205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D2058" w:rsidRPr="00335A45" w:rsidRDefault="00ED2058" w:rsidP="00A841CC">
            <w:pPr>
              <w:ind w:right="-80"/>
              <w:jc w:val="both"/>
              <w:rPr>
                <w:lang w:val="ru-RU"/>
              </w:rPr>
            </w:pPr>
          </w:p>
          <w:p w:rsidR="00ED2058" w:rsidRPr="00335A45" w:rsidRDefault="00ED205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ED2058" w:rsidRPr="00335A45" w:rsidRDefault="00ED205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D2058" w:rsidRPr="00335A45" w:rsidRDefault="00ED205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D2058" w:rsidRPr="00335A45" w:rsidRDefault="00ED2058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D205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D205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DE5057" w:rsidRDefault="00ED2058" w:rsidP="00DE50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354 006.09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7879DF" w:rsidRDefault="00ED2058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06.08.2020 11:45:47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957C4E" w:rsidRDefault="00ED2058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EA-54563</w:t>
            </w:r>
          </w:p>
        </w:tc>
      </w:tr>
      <w:tr w:rsidR="00ED205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7508DF" w:rsidRDefault="00ED2058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354 006.09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E51CEF" w:rsidRDefault="00ED2058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06.08.2020 11:57:43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957C4E" w:rsidRDefault="00ED2058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EA-54635</w:t>
            </w:r>
          </w:p>
        </w:tc>
      </w:tr>
      <w:tr w:rsidR="00ED205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6253A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2556F4" w:rsidRDefault="00ED2058" w:rsidP="002556F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356 499.09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335A45" w:rsidRDefault="00ED2058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E51CEF" w:rsidRDefault="00ED2058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06.08.2020 11:45:08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D2058" w:rsidRPr="00957C4E" w:rsidRDefault="00ED2058" w:rsidP="006253A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EA-54291</w:t>
            </w:r>
          </w:p>
        </w:tc>
      </w:tr>
    </w:tbl>
    <w:p w:rsidR="00ED2058" w:rsidRPr="00335A45" w:rsidRDefault="00ED2058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D2058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D2058" w:rsidRPr="00335A45" w:rsidRDefault="00ED205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D2058" w:rsidRPr="00335A45" w:rsidRDefault="00ED205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D2058" w:rsidRPr="00335A45" w:rsidRDefault="00ED205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ED2058" w:rsidRPr="00335A45" w:rsidRDefault="00ED205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2058" w:rsidRPr="00335A45" w:rsidRDefault="00ED205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D2058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D2058" w:rsidRPr="002556F4" w:rsidRDefault="00ED2058" w:rsidP="00FF7882">
            <w:pPr>
              <w:jc w:val="center"/>
              <w:rPr>
                <w:lang w:val="ru-RU"/>
              </w:rPr>
            </w:pPr>
            <w:r w:rsidRPr="002556F4">
              <w:rPr>
                <w:lang w:val="ru-RU"/>
              </w:rPr>
              <w:t>EA-54563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D2058" w:rsidRPr="003D7C43" w:rsidRDefault="00ED205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76C16">
              <w:rPr>
                <w:rFonts w:ascii="Roboto" w:hAnsi="Roboto" w:cs="Roboto"/>
                <w:color w:val="000000"/>
                <w:shd w:val="clear" w:color="auto" w:fill="FFFFFF"/>
              </w:rPr>
              <w:t>03.08.2020 10:35:22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ОБЩЕСТВО С ОГРАНИЧЕННОЙ ОТВЕТСТВЕННОСТЬЮ "АВРОРА"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ИНН7839474822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ОГРН1137847050241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КПП781001001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Место нахождения (жительства)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196105, Г САНКТ-ПЕТЕРБУРГ, ПЕР ЯКОВЛЕВСКИЙ, ДОМ 11, ЛИТЕР А, ПОМЕЩЕНИЕ 10-Н, ОФИС 17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Почтовый адрес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196105, г. Санкт-Петербург, Яковлевский пер. д. 11, лит. А, оф. 5</w:t>
            </w:r>
          </w:p>
          <w:p w:rsidR="00ED2058" w:rsidRPr="002556F4" w:rsidRDefault="00ED2058" w:rsidP="002556F4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556F4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Иванова Светлана Валерьевна</w:t>
            </w:r>
          </w:p>
          <w:p w:rsidR="00ED2058" w:rsidRPr="002556F4" w:rsidRDefault="00ED2058" w:rsidP="00DE5057">
            <w:pPr>
              <w:rPr>
                <w:lang w:val="ru-RU"/>
              </w:rPr>
            </w:pPr>
            <w:r>
              <w:t>Телефон 78124483631</w:t>
            </w:r>
          </w:p>
        </w:tc>
      </w:tr>
      <w:tr w:rsidR="00ED2058" w:rsidRPr="002556F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D2058" w:rsidRPr="002556F4" w:rsidRDefault="00ED2058" w:rsidP="00FF7882">
            <w:pPr>
              <w:jc w:val="center"/>
              <w:rPr>
                <w:lang w:val="ru-RU"/>
              </w:rPr>
            </w:pPr>
            <w:r w:rsidRPr="002556F4">
              <w:rPr>
                <w:lang w:val="ru-RU"/>
              </w:rPr>
              <w:t>EA-54635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D2058" w:rsidRPr="00976F07" w:rsidRDefault="00ED205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76C16">
              <w:rPr>
                <w:rFonts w:ascii="Roboto" w:hAnsi="Roboto" w:cs="Roboto"/>
                <w:color w:val="000000"/>
                <w:shd w:val="clear" w:color="auto" w:fill="FFFFFF"/>
              </w:rPr>
              <w:t>03.08.2020 10:52:50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Индивидуальный предприниматель РОМАНОВСКИЙ ВЛАДИМИР АЛЕКСАНДРОВИЧ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ИНН761101157938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ОГРНИП319762700047213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Место нахождения (жительства)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ОБЛ ЯРОСЛАВСКАЯ, Г ТУТАЕВ, Р. Люксембург д. 58 кв. 155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Почтовый адрес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ОБЛ ЯРОСЛАВСКАЯ, Г ТУТАЕВ, Р. Люксембург д. 58 кв. 155</w:t>
            </w:r>
          </w:p>
          <w:p w:rsidR="00ED2058" w:rsidRPr="002556F4" w:rsidRDefault="00ED2058" w:rsidP="002556F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556F4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Романовская Наталья Александровна</w:t>
            </w:r>
          </w:p>
          <w:p w:rsidR="00ED2058" w:rsidRPr="007508DF" w:rsidRDefault="00ED2058" w:rsidP="007508DF">
            <w:pPr>
              <w:rPr>
                <w:lang w:val="ru-RU"/>
              </w:rPr>
            </w:pPr>
            <w:r w:rsidRPr="002556F4">
              <w:rPr>
                <w:lang w:val="ru-RU"/>
              </w:rPr>
              <w:t>Телефон 89011708577</w:t>
            </w:r>
          </w:p>
        </w:tc>
      </w:tr>
      <w:tr w:rsidR="00ED2058" w:rsidRPr="004318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D2058" w:rsidRPr="002556F4" w:rsidRDefault="00ED2058" w:rsidP="00FF7882">
            <w:pPr>
              <w:jc w:val="center"/>
              <w:rPr>
                <w:lang w:val="ru-RU"/>
              </w:rPr>
            </w:pPr>
            <w:r w:rsidRPr="002556F4">
              <w:rPr>
                <w:lang w:val="ru-RU"/>
              </w:rPr>
              <w:t>EA-54291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D2058" w:rsidRPr="00C941AF" w:rsidRDefault="00ED205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76C16">
              <w:rPr>
                <w:rFonts w:ascii="Roboto" w:hAnsi="Roboto" w:cs="Roboto"/>
                <w:color w:val="000000"/>
                <w:shd w:val="clear" w:color="auto" w:fill="F9F9F9"/>
              </w:rPr>
              <w:t>28.07.2020 17:44:10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ОБЩЕСТВО С ОГРАНИЧЕННОЙ ОТВЕТСТВЕННОСТЬЮ "АРИУМ"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ИНН2308181681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ОГРН1112308007790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КПП231101001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Место нахождения (жительства)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350087, КРАЙ КРАСНОДАРСКИЙ, Г КРАСНОДАР, ПЕР ГАРАЖНЫЙ, ДОМ 9, ПОМЕЩЕНИЕ 27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Почтовый адрес</w:t>
            </w:r>
          </w:p>
          <w:p w:rsidR="00ED2058" w:rsidRPr="002556F4" w:rsidRDefault="00ED2058" w:rsidP="002556F4">
            <w:pPr>
              <w:rPr>
                <w:lang w:val="ru-RU"/>
              </w:rPr>
            </w:pPr>
            <w:r w:rsidRPr="002556F4">
              <w:rPr>
                <w:lang w:val="ru-RU"/>
              </w:rPr>
              <w:t>350087, г. Краснодар, переулок Гаражный , д.9, помещение, 27</w:t>
            </w:r>
          </w:p>
          <w:p w:rsidR="00ED2058" w:rsidRDefault="00ED2058" w:rsidP="002556F4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ED2058" w:rsidRPr="002556F4" w:rsidRDefault="00ED2058" w:rsidP="00F44F0C">
            <w:pPr>
              <w:rPr>
                <w:lang w:val="ru-RU"/>
              </w:rPr>
            </w:pPr>
            <w:r>
              <w:t>Телефон 88612121245</w:t>
            </w:r>
          </w:p>
        </w:tc>
      </w:tr>
    </w:tbl>
    <w:p w:rsidR="00ED2058" w:rsidRPr="00335A45" w:rsidRDefault="00ED2058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D2058" w:rsidRPr="00335A45" w:rsidRDefault="00ED2058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2556F4">
        <w:rPr>
          <w:lang w:val="ru-RU"/>
        </w:rPr>
        <w:t>EA-54563</w:t>
      </w:r>
      <w:r w:rsidRPr="00335A45">
        <w:rPr>
          <w:lang w:val="ru-RU"/>
        </w:rPr>
        <w:t xml:space="preserve">- </w:t>
      </w:r>
      <w:r w:rsidRPr="002556F4">
        <w:rPr>
          <w:lang w:val="ru-RU"/>
        </w:rPr>
        <w:t>ОБЩЕСТВО С ОГРАНИЧЕННОЙ ОТВЕТСТВЕННОСТЬЮ "АВРОРА"</w:t>
      </w:r>
      <w:r>
        <w:rPr>
          <w:lang w:val="ru-RU"/>
        </w:rPr>
        <w:t xml:space="preserve">, </w:t>
      </w:r>
      <w:r w:rsidRPr="002556F4">
        <w:rPr>
          <w:lang w:val="ru-RU"/>
        </w:rPr>
        <w:t>EA-54635</w:t>
      </w:r>
      <w:r w:rsidRPr="00335A45">
        <w:rPr>
          <w:lang w:val="ru-RU"/>
        </w:rPr>
        <w:t xml:space="preserve">- </w:t>
      </w:r>
      <w:r w:rsidRPr="002556F4">
        <w:rPr>
          <w:lang w:val="ru-RU"/>
        </w:rPr>
        <w:t>Индивидуальный предприниматель РОМАНОВСКИЙ ВЛАДИМИР АЛЕКСАНДРОВИЧ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2556F4">
        <w:rPr>
          <w:lang w:val="ru-RU"/>
        </w:rPr>
        <w:t>EA-54291</w:t>
      </w:r>
      <w:r w:rsidRPr="00335A45">
        <w:rPr>
          <w:lang w:val="ru-RU"/>
        </w:rPr>
        <w:t xml:space="preserve">- </w:t>
      </w:r>
      <w:r w:rsidRPr="002556F4">
        <w:rPr>
          <w:lang w:val="ru-RU"/>
        </w:rPr>
        <w:t>ОБЩЕСТВО С ОГРАНИЧЕННОЙ ОТВЕТСТВЕННОСТЬЮ "АРИУМ"</w:t>
      </w:r>
      <w:r>
        <w:rPr>
          <w:lang w:val="ru-RU"/>
        </w:rPr>
        <w:t>.</w:t>
      </w:r>
    </w:p>
    <w:p w:rsidR="00ED2058" w:rsidRPr="00335A45" w:rsidRDefault="00ED2058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D2058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D2058" w:rsidRPr="00335A45" w:rsidRDefault="00ED2058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D2058" w:rsidRPr="00335A45" w:rsidRDefault="00ED2058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D2058" w:rsidRPr="00335A45">
        <w:trPr>
          <w:trHeight w:val="274"/>
        </w:trPr>
        <w:tc>
          <w:tcPr>
            <w:tcW w:w="2204" w:type="dxa"/>
            <w:vMerge/>
          </w:tcPr>
          <w:p w:rsidR="00ED2058" w:rsidRPr="00335A45" w:rsidRDefault="00ED205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D2058" w:rsidRPr="00335A45" w:rsidRDefault="00ED2058" w:rsidP="00AA4A97">
            <w:pPr>
              <w:jc w:val="center"/>
              <w:rPr>
                <w:lang w:val="ru-RU"/>
              </w:rPr>
            </w:pPr>
          </w:p>
          <w:p w:rsidR="00ED2058" w:rsidRPr="00335A45" w:rsidRDefault="00ED2058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D2058" w:rsidRPr="00335A45" w:rsidRDefault="00ED2058" w:rsidP="00AA4A97">
            <w:pPr>
              <w:ind w:right="-21"/>
              <w:jc w:val="center"/>
              <w:rPr>
                <w:lang w:val="ru-RU"/>
              </w:rPr>
            </w:pPr>
          </w:p>
          <w:p w:rsidR="00ED2058" w:rsidRPr="00335A45" w:rsidRDefault="00ED2058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D2058" w:rsidRPr="00335A45" w:rsidRDefault="00ED2058" w:rsidP="0056026D">
            <w:pPr>
              <w:jc w:val="center"/>
              <w:rPr>
                <w:lang w:val="ru-RU"/>
              </w:rPr>
            </w:pPr>
          </w:p>
          <w:p w:rsidR="00ED2058" w:rsidRPr="00335A45" w:rsidRDefault="00ED2058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D2058" w:rsidRPr="00335A45" w:rsidRDefault="00ED2058" w:rsidP="00AA4A97">
            <w:pPr>
              <w:jc w:val="center"/>
              <w:rPr>
                <w:lang w:val="ru-RU"/>
              </w:rPr>
            </w:pPr>
          </w:p>
          <w:p w:rsidR="00ED2058" w:rsidRPr="00335A45" w:rsidRDefault="00ED205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D2058" w:rsidRPr="00335A45" w:rsidRDefault="00ED2058" w:rsidP="0056026D">
            <w:pPr>
              <w:jc w:val="center"/>
              <w:rPr>
                <w:lang w:val="ru-RU"/>
              </w:rPr>
            </w:pPr>
          </w:p>
          <w:p w:rsidR="00ED2058" w:rsidRPr="00335A45" w:rsidRDefault="00ED205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D2058" w:rsidRPr="00DC2AD5">
        <w:trPr>
          <w:trHeight w:val="938"/>
        </w:trPr>
        <w:tc>
          <w:tcPr>
            <w:tcW w:w="2204" w:type="dxa"/>
            <w:vAlign w:val="center"/>
          </w:tcPr>
          <w:p w:rsidR="00ED2058" w:rsidRPr="00335A45" w:rsidRDefault="00ED20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2556F4">
              <w:rPr>
                <w:lang w:val="ru-RU"/>
              </w:rPr>
              <w:t>EA-54563</w:t>
            </w:r>
            <w:r w:rsidRPr="00335A45">
              <w:rPr>
                <w:lang w:val="ru-RU"/>
              </w:rPr>
              <w:t xml:space="preserve">- </w:t>
            </w:r>
            <w:r w:rsidRPr="002556F4">
              <w:rPr>
                <w:lang w:val="ru-RU"/>
              </w:rPr>
              <w:t>ОБЩЕСТВО С ОГРАНИЧЕННОЙ ОТВЕТСТВЕННОСТЬЮ "АВРОРА"</w:t>
            </w:r>
          </w:p>
        </w:tc>
        <w:tc>
          <w:tcPr>
            <w:tcW w:w="1700" w:type="dxa"/>
          </w:tcPr>
          <w:p w:rsidR="00ED2058" w:rsidRPr="00335A45" w:rsidRDefault="00ED20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D2058" w:rsidRPr="00335A45" w:rsidRDefault="00ED20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D2058" w:rsidRPr="00335A45" w:rsidRDefault="00ED20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D2058" w:rsidRPr="00335A45" w:rsidRDefault="00ED20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D2058" w:rsidRPr="00335A45" w:rsidRDefault="00ED205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D2058" w:rsidRPr="00DC2AD5">
        <w:trPr>
          <w:trHeight w:val="938"/>
        </w:trPr>
        <w:tc>
          <w:tcPr>
            <w:tcW w:w="2204" w:type="dxa"/>
            <w:vAlign w:val="center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2556F4">
              <w:rPr>
                <w:lang w:val="ru-RU"/>
              </w:rPr>
              <w:t>EA-54635</w:t>
            </w:r>
            <w:r w:rsidRPr="00335A45">
              <w:rPr>
                <w:lang w:val="ru-RU"/>
              </w:rPr>
              <w:t xml:space="preserve">- </w:t>
            </w:r>
            <w:r w:rsidRPr="002556F4">
              <w:rPr>
                <w:lang w:val="ru-RU"/>
              </w:rPr>
              <w:t>Индивидуальный предприниматель РОМАНОВСКИЙ ВЛАДИМИР АЛЕКСАНДРОВИЧ</w:t>
            </w:r>
          </w:p>
        </w:tc>
        <w:tc>
          <w:tcPr>
            <w:tcW w:w="1700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D2058" w:rsidRPr="00DC2AD5">
        <w:trPr>
          <w:trHeight w:val="938"/>
        </w:trPr>
        <w:tc>
          <w:tcPr>
            <w:tcW w:w="2204" w:type="dxa"/>
            <w:vAlign w:val="center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2556F4">
              <w:rPr>
                <w:lang w:val="ru-RU"/>
              </w:rPr>
              <w:t>EA-54291</w:t>
            </w:r>
            <w:r w:rsidRPr="00335A45">
              <w:rPr>
                <w:lang w:val="ru-RU"/>
              </w:rPr>
              <w:t xml:space="preserve">- </w:t>
            </w:r>
            <w:r w:rsidRPr="002556F4">
              <w:rPr>
                <w:lang w:val="ru-RU"/>
              </w:rPr>
              <w:t>ОБЩЕСТВО С ОГРАНИЧЕННОЙ ОТВЕТСТВЕННОСТЬЮ "АРИУМ"</w:t>
            </w:r>
          </w:p>
        </w:tc>
        <w:tc>
          <w:tcPr>
            <w:tcW w:w="1700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D2058" w:rsidRPr="00335A45" w:rsidRDefault="00ED2058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D2058" w:rsidRPr="00335A45" w:rsidRDefault="00ED2058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546B2">
        <w:rPr>
          <w:lang w:val="ru-RU"/>
        </w:rPr>
        <w:t>Комплекты противочумные и противоэпидемические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556F4">
        <w:rPr>
          <w:lang w:val="ru-RU"/>
        </w:rPr>
        <w:t>ОБЩЕСТВО С ОГРАНИЧЕННОЙ ОТВЕТСТВЕННОСТЬЮ "АВРОРА"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556F4">
        <w:rPr>
          <w:color w:val="000000"/>
          <w:lang w:val="ru-RU"/>
        </w:rPr>
        <w:t>354 006.09</w:t>
      </w:r>
      <w:r w:rsidRPr="00335A45">
        <w:rPr>
          <w:lang w:val="ru-RU"/>
        </w:rPr>
        <w:t xml:space="preserve"> рублей.  </w:t>
      </w:r>
    </w:p>
    <w:p w:rsidR="00ED2058" w:rsidRPr="00335A45" w:rsidRDefault="00ED2058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D2058" w:rsidRPr="00335A45">
        <w:trPr>
          <w:trHeight w:val="206"/>
          <w:jc w:val="center"/>
        </w:trPr>
        <w:tc>
          <w:tcPr>
            <w:tcW w:w="7338" w:type="dxa"/>
          </w:tcPr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D2058" w:rsidRPr="00335A45">
        <w:trPr>
          <w:trHeight w:val="206"/>
          <w:jc w:val="center"/>
        </w:trPr>
        <w:tc>
          <w:tcPr>
            <w:tcW w:w="7338" w:type="dxa"/>
          </w:tcPr>
          <w:p w:rsidR="00ED2058" w:rsidRPr="00335A45" w:rsidRDefault="00ED205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D2058" w:rsidRPr="00335A45" w:rsidRDefault="00ED205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D2058" w:rsidRPr="00335A45" w:rsidRDefault="00ED205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D2058" w:rsidRPr="00335A45">
        <w:trPr>
          <w:trHeight w:val="206"/>
          <w:jc w:val="center"/>
        </w:trPr>
        <w:tc>
          <w:tcPr>
            <w:tcW w:w="7338" w:type="dxa"/>
          </w:tcPr>
          <w:p w:rsidR="00ED2058" w:rsidRPr="00335A45" w:rsidRDefault="00ED205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D2058" w:rsidRPr="00335A45" w:rsidRDefault="00ED205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D2058" w:rsidRPr="00335A45" w:rsidRDefault="00ED205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D2058" w:rsidRPr="00335A45" w:rsidRDefault="00ED2058" w:rsidP="006465AE">
      <w:pPr>
        <w:jc w:val="both"/>
        <w:rPr>
          <w:lang w:val="ru-RU" w:eastAsia="ru-RU"/>
        </w:rPr>
      </w:pPr>
    </w:p>
    <w:sectPr w:rsidR="00ED2058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058" w:rsidRDefault="00ED2058">
      <w:r>
        <w:separator/>
      </w:r>
    </w:p>
  </w:endnote>
  <w:endnote w:type="continuationSeparator" w:id="1">
    <w:p w:rsidR="00ED2058" w:rsidRDefault="00ED2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058" w:rsidRDefault="00ED2058">
      <w:r>
        <w:separator/>
      </w:r>
    </w:p>
  </w:footnote>
  <w:footnote w:type="continuationSeparator" w:id="1">
    <w:p w:rsidR="00ED2058" w:rsidRDefault="00ED20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058" w:rsidRDefault="00ED205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D2058" w:rsidRDefault="00ED20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3AB0"/>
    <w:rsid w:val="007447DD"/>
    <w:rsid w:val="00745D77"/>
    <w:rsid w:val="00746569"/>
    <w:rsid w:val="00746B92"/>
    <w:rsid w:val="00747D3C"/>
    <w:rsid w:val="00750289"/>
    <w:rsid w:val="007508DF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2AD5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23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2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0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232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23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23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23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23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23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23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23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23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2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23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1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323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232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232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232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23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2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232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232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23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23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323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2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23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23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2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23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1287</Words>
  <Characters>7336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2020-08-07T07:06:00Z</dcterms:created>
  <dcterms:modified xsi:type="dcterms:W3CDTF">2020-08-07T07:14:00Z</dcterms:modified>
</cp:coreProperties>
</file>