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EEC" w:rsidRDefault="00AB2EEC" w:rsidP="00B40F86">
      <w:pPr>
        <w:jc w:val="center"/>
        <w:rPr>
          <w:b/>
          <w:bCs/>
          <w:color w:val="000000"/>
          <w:lang w:val="ru-RU"/>
        </w:rPr>
      </w:pPr>
    </w:p>
    <w:p w:rsidR="00AB2EEC" w:rsidRDefault="00AB2EEC" w:rsidP="00B40F86">
      <w:pPr>
        <w:jc w:val="center"/>
        <w:rPr>
          <w:b/>
          <w:bCs/>
          <w:color w:val="000000"/>
          <w:lang w:val="ru-RU"/>
        </w:rPr>
      </w:pPr>
    </w:p>
    <w:p w:rsidR="00AB2EEC" w:rsidRPr="00335A45" w:rsidRDefault="00AB2EEC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201</w:t>
      </w:r>
    </w:p>
    <w:p w:rsidR="00AB2EEC" w:rsidRPr="00335A45" w:rsidRDefault="00AB2EEC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AB2EEC" w:rsidRPr="00335A45" w:rsidRDefault="00AB2EEC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AB2EEC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B2EEC" w:rsidRPr="00335A45" w:rsidRDefault="00AB2EEC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B2EEC" w:rsidRPr="00335A45" w:rsidRDefault="00AB2EEC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07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августа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AB2EEC" w:rsidRDefault="00AB2EEC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AB2EEC" w:rsidRPr="00BC245C" w:rsidRDefault="00AB2EEC" w:rsidP="00186932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/>
        </w:rPr>
      </w:pPr>
      <w:r w:rsidRPr="00BC245C">
        <w:rPr>
          <w:b/>
          <w:bCs/>
          <w:sz w:val="22"/>
          <w:szCs w:val="22"/>
          <w:lang w:val="ru-RU"/>
        </w:rPr>
        <w:t xml:space="preserve">Информация о государственном заказчике: </w:t>
      </w:r>
      <w:r w:rsidRPr="00BC245C">
        <w:rPr>
          <w:sz w:val="22"/>
          <w:szCs w:val="22"/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BC245C">
          <w:rPr>
            <w:rStyle w:val="Hyperlink"/>
            <w:sz w:val="22"/>
            <w:szCs w:val="22"/>
          </w:rPr>
          <w:t>crbzak</w:t>
        </w:r>
        <w:r w:rsidRPr="00154CFB">
          <w:rPr>
            <w:rStyle w:val="Hyperlink"/>
            <w:sz w:val="22"/>
            <w:szCs w:val="22"/>
            <w:lang w:val="ru-RU"/>
          </w:rPr>
          <w:t>@</w:t>
        </w:r>
        <w:r w:rsidRPr="00BC245C">
          <w:rPr>
            <w:rStyle w:val="Hyperlink"/>
            <w:sz w:val="22"/>
            <w:szCs w:val="22"/>
          </w:rPr>
          <w:t>mail</w:t>
        </w:r>
        <w:r w:rsidRPr="00154CFB">
          <w:rPr>
            <w:rStyle w:val="Hyperlink"/>
            <w:sz w:val="22"/>
            <w:szCs w:val="22"/>
            <w:lang w:val="ru-RU"/>
          </w:rPr>
          <w:t>.</w:t>
        </w:r>
        <w:r w:rsidRPr="00BC245C">
          <w:rPr>
            <w:rStyle w:val="Hyperlink"/>
            <w:sz w:val="22"/>
            <w:szCs w:val="22"/>
          </w:rPr>
          <w:t>ru</w:t>
        </w:r>
      </w:hyperlink>
      <w:r w:rsidRPr="00BC245C">
        <w:rPr>
          <w:sz w:val="22"/>
          <w:szCs w:val="22"/>
          <w:lang w:val="ru-RU"/>
        </w:rPr>
        <w:t>. Контрактный управляющий: Дехтерев Юрий Сергеевич.</w:t>
      </w:r>
    </w:p>
    <w:p w:rsidR="00AB2EEC" w:rsidRPr="00BC245C" w:rsidRDefault="00AB2EEC" w:rsidP="00186932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/>
        </w:rPr>
      </w:pPr>
      <w:r w:rsidRPr="00BC245C">
        <w:rPr>
          <w:b/>
          <w:bCs/>
          <w:sz w:val="22"/>
          <w:szCs w:val="22"/>
          <w:lang w:val="ru-RU"/>
        </w:rPr>
        <w:t>Предмет контракта: «</w:t>
      </w:r>
      <w:r w:rsidRPr="00AB5EF9">
        <w:rPr>
          <w:sz w:val="22"/>
          <w:szCs w:val="22"/>
          <w:lang w:val="ru-RU"/>
        </w:rPr>
        <w:t>Лекарственные препараты разные</w:t>
      </w:r>
      <w:r w:rsidRPr="00BC245C">
        <w:rPr>
          <w:sz w:val="22"/>
          <w:szCs w:val="22"/>
          <w:lang w:val="ru-RU"/>
        </w:rPr>
        <w:t xml:space="preserve">».  </w:t>
      </w:r>
    </w:p>
    <w:p w:rsidR="00AB2EEC" w:rsidRPr="00AB5EF9" w:rsidRDefault="00AB2EEC" w:rsidP="00186932">
      <w:pPr>
        <w:autoSpaceDE w:val="0"/>
        <w:autoSpaceDN w:val="0"/>
        <w:adjustRightInd w:val="0"/>
        <w:rPr>
          <w:color w:val="000000"/>
          <w:sz w:val="22"/>
          <w:szCs w:val="22"/>
          <w:lang w:val="ru-RU"/>
        </w:rPr>
      </w:pPr>
      <w:r w:rsidRPr="00BC245C">
        <w:rPr>
          <w:b/>
          <w:bCs/>
          <w:noProof/>
          <w:sz w:val="22"/>
          <w:szCs w:val="22"/>
          <w:lang w:val="ru-RU"/>
        </w:rPr>
        <w:t>Идентификационный код закупки:</w:t>
      </w:r>
      <w:r w:rsidRPr="00BC245C">
        <w:rPr>
          <w:color w:val="000000"/>
          <w:sz w:val="22"/>
          <w:szCs w:val="22"/>
          <w:lang w:val="ru-RU"/>
        </w:rPr>
        <w:t xml:space="preserve"> </w:t>
      </w:r>
      <w:r w:rsidRPr="00AB5EF9">
        <w:rPr>
          <w:color w:val="000000"/>
          <w:sz w:val="22"/>
          <w:szCs w:val="22"/>
          <w:lang w:val="ru-RU"/>
        </w:rPr>
        <w:t>203234901331923490100102500010000244</w:t>
      </w:r>
    </w:p>
    <w:p w:rsidR="00AB2EEC" w:rsidRPr="00BC245C" w:rsidRDefault="00AB2EEC" w:rsidP="00186932">
      <w:pPr>
        <w:autoSpaceDE w:val="0"/>
        <w:autoSpaceDN w:val="0"/>
        <w:adjustRightInd w:val="0"/>
        <w:rPr>
          <w:sz w:val="22"/>
          <w:szCs w:val="22"/>
          <w:lang w:val="ru-RU"/>
        </w:rPr>
      </w:pPr>
      <w:r w:rsidRPr="00BC245C">
        <w:rPr>
          <w:b/>
          <w:bCs/>
          <w:noProof/>
          <w:sz w:val="22"/>
          <w:szCs w:val="22"/>
          <w:lang w:val="ru-RU"/>
        </w:rPr>
        <w:t>Начальная (максимальная) цена контракта</w:t>
      </w:r>
      <w:r w:rsidRPr="00BC245C">
        <w:rPr>
          <w:b/>
          <w:bCs/>
          <w:sz w:val="22"/>
          <w:szCs w:val="22"/>
          <w:lang w:val="ru-RU"/>
        </w:rPr>
        <w:t>:</w:t>
      </w:r>
      <w:r w:rsidRPr="00BC245C">
        <w:rPr>
          <w:sz w:val="22"/>
          <w:szCs w:val="22"/>
          <w:lang w:val="ru-RU"/>
        </w:rPr>
        <w:t xml:space="preserve"> </w:t>
      </w:r>
      <w:r>
        <w:rPr>
          <w:sz w:val="22"/>
          <w:szCs w:val="22"/>
          <w:lang w:val="ru-RU"/>
        </w:rPr>
        <w:t>498955</w:t>
      </w:r>
      <w:r w:rsidRPr="00BC245C">
        <w:rPr>
          <w:sz w:val="22"/>
          <w:szCs w:val="22"/>
          <w:lang w:val="ru-RU"/>
        </w:rPr>
        <w:t xml:space="preserve"> руб. </w:t>
      </w:r>
      <w:r>
        <w:rPr>
          <w:sz w:val="22"/>
          <w:szCs w:val="22"/>
          <w:lang w:val="ru-RU"/>
        </w:rPr>
        <w:t>80</w:t>
      </w:r>
      <w:r w:rsidRPr="00BC245C">
        <w:rPr>
          <w:sz w:val="22"/>
          <w:szCs w:val="22"/>
          <w:lang w:val="ru-RU"/>
        </w:rPr>
        <w:t xml:space="preserve"> коп. (четыреста </w:t>
      </w:r>
      <w:r>
        <w:rPr>
          <w:sz w:val="22"/>
          <w:szCs w:val="22"/>
          <w:lang w:val="ru-RU"/>
        </w:rPr>
        <w:t>девяносто восемь</w:t>
      </w:r>
      <w:r w:rsidRPr="00BC245C">
        <w:rPr>
          <w:sz w:val="22"/>
          <w:szCs w:val="22"/>
          <w:lang w:val="ru-RU"/>
        </w:rPr>
        <w:t xml:space="preserve"> тысяч </w:t>
      </w:r>
      <w:r>
        <w:rPr>
          <w:sz w:val="22"/>
          <w:szCs w:val="22"/>
          <w:lang w:val="ru-RU"/>
        </w:rPr>
        <w:t>девятьсот пятьдесят пять</w:t>
      </w:r>
      <w:r w:rsidRPr="00BC245C">
        <w:rPr>
          <w:sz w:val="22"/>
          <w:szCs w:val="22"/>
          <w:lang w:val="ru-RU"/>
        </w:rPr>
        <w:t xml:space="preserve"> рубл</w:t>
      </w:r>
      <w:r>
        <w:rPr>
          <w:sz w:val="22"/>
          <w:szCs w:val="22"/>
          <w:lang w:val="ru-RU"/>
        </w:rPr>
        <w:t>ей</w:t>
      </w:r>
      <w:r w:rsidRPr="00BC245C">
        <w:rPr>
          <w:sz w:val="22"/>
          <w:szCs w:val="22"/>
          <w:lang w:val="ru-RU"/>
        </w:rPr>
        <w:t xml:space="preserve"> </w:t>
      </w:r>
      <w:r>
        <w:rPr>
          <w:sz w:val="22"/>
          <w:szCs w:val="22"/>
          <w:lang w:val="ru-RU"/>
        </w:rPr>
        <w:t>80</w:t>
      </w:r>
      <w:r w:rsidRPr="00BC245C">
        <w:rPr>
          <w:sz w:val="22"/>
          <w:szCs w:val="22"/>
          <w:lang w:val="ru-RU"/>
        </w:rPr>
        <w:t xml:space="preserve"> копе</w:t>
      </w:r>
      <w:r>
        <w:rPr>
          <w:sz w:val="22"/>
          <w:szCs w:val="22"/>
          <w:lang w:val="ru-RU"/>
        </w:rPr>
        <w:t>ек</w:t>
      </w:r>
      <w:r w:rsidRPr="00BC245C">
        <w:rPr>
          <w:sz w:val="22"/>
          <w:szCs w:val="22"/>
          <w:lang w:val="ru-RU"/>
        </w:rPr>
        <w:t>).</w:t>
      </w:r>
    </w:p>
    <w:p w:rsidR="00AB2EEC" w:rsidRPr="003735FE" w:rsidRDefault="00AB2EEC" w:rsidP="00186932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/>
        </w:rPr>
      </w:pPr>
      <w:r w:rsidRPr="00BC245C">
        <w:rPr>
          <w:b/>
          <w:bCs/>
          <w:noProof/>
          <w:sz w:val="22"/>
          <w:szCs w:val="22"/>
          <w:lang w:val="ru-RU"/>
        </w:rPr>
        <w:t xml:space="preserve">Срок и порядок оплаты товара, оказанных услуг, выполненных работ: </w:t>
      </w:r>
      <w:r w:rsidRPr="00BC245C">
        <w:rPr>
          <w:sz w:val="22"/>
          <w:szCs w:val="22"/>
          <w:lang w:val="ru-RU"/>
        </w:rPr>
        <w:t xml:space="preserve"> </w:t>
      </w:r>
      <w:r w:rsidRPr="003735FE">
        <w:rPr>
          <w:sz w:val="22"/>
          <w:szCs w:val="22"/>
          <w:lang w:val="ru-RU"/>
        </w:rPr>
        <w:t>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Контракта.</w:t>
      </w:r>
    </w:p>
    <w:p w:rsidR="00AB2EEC" w:rsidRPr="0057718C" w:rsidRDefault="00AB2EEC" w:rsidP="00186932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/>
        </w:rPr>
      </w:pPr>
      <w:r w:rsidRPr="00BC245C">
        <w:rPr>
          <w:b/>
          <w:bCs/>
          <w:sz w:val="22"/>
          <w:szCs w:val="22"/>
          <w:lang w:val="ru-RU"/>
        </w:rPr>
        <w:t>Место, условия и сроки поставки товара, оказанных услуг, выполнения работ:</w:t>
      </w:r>
      <w:r w:rsidRPr="00BC245C">
        <w:rPr>
          <w:sz w:val="22"/>
          <w:szCs w:val="22"/>
          <w:lang w:val="ru-RU"/>
        </w:rPr>
        <w:t xml:space="preserve"> Россия, Краснодарский край, г. Славянск-на-Кубани, ул. Батарейная,377 транспортом поставщика. </w:t>
      </w:r>
      <w:r w:rsidRPr="0057718C">
        <w:rPr>
          <w:sz w:val="22"/>
          <w:szCs w:val="22"/>
          <w:lang w:val="ru-RU"/>
        </w:rPr>
        <w:t>Поставщик производит первую поставку медицинской продукции в количестве 1/5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2020 г.</w:t>
      </w:r>
    </w:p>
    <w:p w:rsidR="00AB2EEC" w:rsidRPr="00BC245C" w:rsidRDefault="00AB2EEC" w:rsidP="00186932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/>
        </w:rPr>
      </w:pPr>
      <w:r w:rsidRPr="00BC245C">
        <w:rPr>
          <w:b/>
          <w:bCs/>
          <w:sz w:val="22"/>
          <w:szCs w:val="22"/>
          <w:lang w:val="ru-RU"/>
        </w:rPr>
        <w:t>Источник финансирования:</w:t>
      </w:r>
      <w:r w:rsidRPr="00BC245C">
        <w:rPr>
          <w:sz w:val="22"/>
          <w:szCs w:val="22"/>
          <w:lang w:val="ru-RU"/>
        </w:rPr>
        <w:t xml:space="preserve"> </w:t>
      </w:r>
      <w:r w:rsidRPr="0057718C">
        <w:rPr>
          <w:sz w:val="22"/>
          <w:szCs w:val="22"/>
          <w:lang w:val="ru-RU"/>
        </w:rPr>
        <w:t>Внебюджетные фонды (ОМС), краевой бюджет</w:t>
      </w:r>
      <w:r w:rsidRPr="00BC245C">
        <w:rPr>
          <w:sz w:val="22"/>
          <w:szCs w:val="22"/>
          <w:lang w:val="ru-RU"/>
        </w:rPr>
        <w:t>.</w:t>
      </w:r>
    </w:p>
    <w:p w:rsidR="00AB2EEC" w:rsidRPr="00BC245C" w:rsidRDefault="00AB2EEC" w:rsidP="00186932">
      <w:pPr>
        <w:autoSpaceDE w:val="0"/>
        <w:autoSpaceDN w:val="0"/>
        <w:adjustRightInd w:val="0"/>
        <w:ind w:firstLine="708"/>
        <w:jc w:val="both"/>
        <w:rPr>
          <w:spacing w:val="-2"/>
          <w:sz w:val="22"/>
          <w:szCs w:val="22"/>
          <w:lang w:val="ru-RU"/>
        </w:rPr>
      </w:pPr>
      <w:r w:rsidRPr="00BC245C">
        <w:rPr>
          <w:sz w:val="22"/>
          <w:szCs w:val="22"/>
          <w:lang w:val="ru-RU"/>
        </w:rPr>
        <w:t xml:space="preserve">  </w:t>
      </w:r>
      <w:r w:rsidRPr="00BC245C">
        <w:rPr>
          <w:b/>
          <w:bCs/>
          <w:sz w:val="22"/>
          <w:szCs w:val="22"/>
          <w:lang w:val="ru-RU"/>
        </w:rPr>
        <w:t>Размер обеспечения заявки на участие в аукционе:</w:t>
      </w:r>
      <w:r w:rsidRPr="00BC245C">
        <w:rPr>
          <w:sz w:val="22"/>
          <w:szCs w:val="22"/>
          <w:lang w:val="ru-RU"/>
        </w:rPr>
        <w:t xml:space="preserve"> Не установлен</w:t>
      </w:r>
      <w:r w:rsidRPr="00BC245C">
        <w:rPr>
          <w:spacing w:val="-2"/>
          <w:sz w:val="22"/>
          <w:szCs w:val="22"/>
          <w:lang w:val="ru-RU"/>
        </w:rPr>
        <w:t>.</w:t>
      </w:r>
    </w:p>
    <w:p w:rsidR="00AB2EEC" w:rsidRPr="00BC245C" w:rsidRDefault="00AB2EEC" w:rsidP="00186932">
      <w:pPr>
        <w:jc w:val="both"/>
        <w:rPr>
          <w:spacing w:val="-2"/>
          <w:sz w:val="22"/>
          <w:szCs w:val="22"/>
          <w:lang w:val="ru-RU"/>
        </w:rPr>
      </w:pPr>
      <w:r w:rsidRPr="00BC245C">
        <w:rPr>
          <w:b/>
          <w:bCs/>
          <w:sz w:val="22"/>
          <w:szCs w:val="22"/>
          <w:lang w:val="ru-RU"/>
        </w:rPr>
        <w:t xml:space="preserve">       </w:t>
      </w:r>
      <w:r w:rsidRPr="00BC245C">
        <w:rPr>
          <w:b/>
          <w:bCs/>
          <w:sz w:val="22"/>
          <w:szCs w:val="22"/>
          <w:lang w:val="ru-RU"/>
        </w:rPr>
        <w:tab/>
        <w:t xml:space="preserve">Размер обеспечения исполнения контракта: </w:t>
      </w:r>
      <w:r w:rsidRPr="00BC245C">
        <w:rPr>
          <w:sz w:val="22"/>
          <w:szCs w:val="22"/>
          <w:lang w:val="ru-RU"/>
        </w:rPr>
        <w:t xml:space="preserve">5 </w:t>
      </w:r>
      <w:r w:rsidRPr="00BC245C">
        <w:rPr>
          <w:spacing w:val="-2"/>
          <w:sz w:val="22"/>
          <w:szCs w:val="2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AB2EEC" w:rsidRPr="00BC245C" w:rsidRDefault="00AB2EEC" w:rsidP="00186932">
      <w:pPr>
        <w:pStyle w:val="BodyText"/>
        <w:spacing w:after="0"/>
        <w:ind w:firstLine="709"/>
        <w:jc w:val="both"/>
        <w:rPr>
          <w:b/>
          <w:bCs/>
          <w:sz w:val="22"/>
          <w:szCs w:val="22"/>
          <w:lang w:eastAsia="en-US"/>
        </w:rPr>
      </w:pPr>
      <w:r w:rsidRPr="00BC245C">
        <w:rPr>
          <w:b/>
          <w:bCs/>
          <w:sz w:val="22"/>
          <w:szCs w:val="22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AB5EF9">
        <w:rPr>
          <w:color w:val="000000"/>
          <w:sz w:val="22"/>
          <w:szCs w:val="22"/>
        </w:rPr>
        <w:t>27.07.2020 10:06</w:t>
      </w:r>
      <w:r w:rsidRPr="00BC245C">
        <w:rPr>
          <w:color w:val="000000"/>
          <w:sz w:val="22"/>
          <w:szCs w:val="22"/>
        </w:rPr>
        <w:t xml:space="preserve"> </w:t>
      </w:r>
      <w:r w:rsidRPr="00BC245C">
        <w:rPr>
          <w:sz w:val="22"/>
          <w:szCs w:val="22"/>
        </w:rPr>
        <w:t xml:space="preserve"> (московское время).</w:t>
      </w:r>
    </w:p>
    <w:p w:rsidR="00AB2EEC" w:rsidRPr="00BC245C" w:rsidRDefault="00AB2EEC" w:rsidP="00186932">
      <w:pPr>
        <w:pStyle w:val="BodyText"/>
        <w:spacing w:after="0"/>
        <w:ind w:firstLine="709"/>
        <w:jc w:val="both"/>
        <w:rPr>
          <w:sz w:val="22"/>
          <w:szCs w:val="22"/>
        </w:rPr>
      </w:pPr>
      <w:r w:rsidRPr="00BC245C">
        <w:rPr>
          <w:b/>
          <w:bCs/>
          <w:sz w:val="22"/>
          <w:szCs w:val="22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BC245C">
        <w:rPr>
          <w:sz w:val="22"/>
          <w:szCs w:val="22"/>
        </w:rPr>
        <w:t xml:space="preserve"> </w:t>
      </w:r>
    </w:p>
    <w:p w:rsidR="00AB2EEC" w:rsidRDefault="00AB2EEC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AB2EEC" w:rsidRPr="00335A45">
        <w:trPr>
          <w:jc w:val="center"/>
        </w:trPr>
        <w:tc>
          <w:tcPr>
            <w:tcW w:w="9828" w:type="dxa"/>
            <w:gridSpan w:val="5"/>
          </w:tcPr>
          <w:p w:rsidR="00AB2EEC" w:rsidRPr="00335A45" w:rsidRDefault="00AB2EEC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AB2EEC" w:rsidRPr="00186932">
        <w:trPr>
          <w:jc w:val="center"/>
        </w:trPr>
        <w:tc>
          <w:tcPr>
            <w:tcW w:w="2820" w:type="dxa"/>
          </w:tcPr>
          <w:p w:rsidR="00AB2EEC" w:rsidRPr="00335A45" w:rsidRDefault="00AB2EEC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AB2EEC" w:rsidRPr="00335A45" w:rsidRDefault="00AB2EEC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AB2EEC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AB2EEC" w:rsidRPr="00335A45" w:rsidRDefault="00AB2EEC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AB2EEC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AB2EEC" w:rsidRPr="00335A45" w:rsidRDefault="00AB2EEC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AB2EEC" w:rsidRPr="00335A45" w:rsidRDefault="00AB2EEC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AB2EEC" w:rsidRPr="00335A45">
        <w:trPr>
          <w:jc w:val="center"/>
        </w:trPr>
        <w:tc>
          <w:tcPr>
            <w:tcW w:w="9828" w:type="dxa"/>
            <w:gridSpan w:val="5"/>
          </w:tcPr>
          <w:p w:rsidR="00AB2EEC" w:rsidRPr="00335A45" w:rsidRDefault="00AB2EEC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AB2EEC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AB2EEC" w:rsidRPr="00335A45" w:rsidRDefault="00AB2EEC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AB2EEC" w:rsidRPr="00335A45" w:rsidRDefault="00AB2EEC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AB2EEC" w:rsidRPr="00335A45" w:rsidRDefault="00AB2EEC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AB2EEC" w:rsidRPr="00335A45" w:rsidRDefault="00AB2EEC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AB2EEC" w:rsidRPr="00335A45" w:rsidRDefault="00AB2EEC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AB2EEC" w:rsidRPr="00335A45" w:rsidRDefault="00AB2EEC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AB2EEC" w:rsidRPr="00335A45" w:rsidRDefault="00AB2EEC" w:rsidP="00A841CC">
            <w:pPr>
              <w:ind w:right="-80"/>
              <w:jc w:val="both"/>
              <w:rPr>
                <w:lang w:val="ru-RU"/>
              </w:rPr>
            </w:pPr>
          </w:p>
          <w:p w:rsidR="00AB2EEC" w:rsidRPr="00335A45" w:rsidRDefault="00AB2EEC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AB2EEC" w:rsidRPr="00335A45" w:rsidRDefault="00AB2EEC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AB2EEC" w:rsidRPr="00335A45" w:rsidRDefault="00AB2EEC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07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августа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09 часов 2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AB2EEC" w:rsidRPr="00335A45" w:rsidRDefault="00AB2EEC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AB2EEC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B2EEC" w:rsidRPr="00335A45" w:rsidRDefault="00AB2EEC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B2EEC" w:rsidRPr="00335A45" w:rsidRDefault="00AB2EEC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B2EEC" w:rsidRPr="00335A45" w:rsidRDefault="00AB2EEC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B2EEC" w:rsidRPr="00335A45" w:rsidRDefault="00AB2EEC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B2EEC" w:rsidRPr="00335A45" w:rsidRDefault="00AB2EEC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AB2EEC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B2EEC" w:rsidRPr="00335A45" w:rsidRDefault="00AB2EEC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B2EEC" w:rsidRPr="00DE5057" w:rsidRDefault="00AB2EEC" w:rsidP="00DE5057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436 586.30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B2EEC" w:rsidRPr="00335A45" w:rsidRDefault="00AB2EEC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B2EEC" w:rsidRPr="007879DF" w:rsidRDefault="00AB2EEC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06.08.2020 12:20:04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B2EEC" w:rsidRPr="00957C4E" w:rsidRDefault="00AB2EEC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EA-54685</w:t>
            </w:r>
          </w:p>
        </w:tc>
      </w:tr>
      <w:tr w:rsidR="00AB2EEC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B2EEC" w:rsidRPr="00335A45" w:rsidRDefault="00AB2EEC" w:rsidP="006253A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B2EEC" w:rsidRPr="00186932" w:rsidRDefault="00AB2EEC" w:rsidP="00186932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439 081.08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B2EEC" w:rsidRPr="00335A45" w:rsidRDefault="00AB2EEC" w:rsidP="006253A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B2EEC" w:rsidRPr="00E51CEF" w:rsidRDefault="00AB2EEC" w:rsidP="00E51CE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06.08.2020 12:18:23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B2EEC" w:rsidRPr="00957C4E" w:rsidRDefault="00AB2EEC" w:rsidP="006253A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EA-54648</w:t>
            </w:r>
          </w:p>
        </w:tc>
      </w:tr>
    </w:tbl>
    <w:p w:rsidR="00AB2EEC" w:rsidRPr="00335A45" w:rsidRDefault="00AB2EEC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AB2EEC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AB2EEC" w:rsidRPr="00335A45" w:rsidRDefault="00AB2EEC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AB2EEC" w:rsidRPr="00335A45" w:rsidRDefault="00AB2EEC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B2EEC" w:rsidRPr="00335A45" w:rsidRDefault="00AB2EEC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AB2EEC" w:rsidRPr="00335A45" w:rsidRDefault="00AB2EEC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B2EEC" w:rsidRPr="00335A45" w:rsidRDefault="00AB2EEC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AB2EEC" w:rsidRPr="0018693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B2EEC" w:rsidRPr="00186932" w:rsidRDefault="00AB2EEC" w:rsidP="00FF7882">
            <w:pPr>
              <w:jc w:val="center"/>
              <w:rPr>
                <w:lang w:val="ru-RU"/>
              </w:rPr>
            </w:pPr>
            <w:r w:rsidRPr="00186932">
              <w:rPr>
                <w:lang w:val="ru-RU"/>
              </w:rPr>
              <w:t>EA-54685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B2EEC" w:rsidRPr="003D7C43" w:rsidRDefault="00AB2EEC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FE7C0E">
              <w:rPr>
                <w:rFonts w:ascii="Roboto" w:hAnsi="Roboto" w:cs="Roboto"/>
                <w:color w:val="000000"/>
                <w:sz w:val="22"/>
                <w:szCs w:val="22"/>
                <w:shd w:val="clear" w:color="auto" w:fill="F9F9F9"/>
              </w:rPr>
              <w:t>03.08.2020 15:40:37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2EEC" w:rsidRPr="007508DF" w:rsidRDefault="00AB2EEC" w:rsidP="00186932">
            <w:pPr>
              <w:rPr>
                <w:lang w:val="ru-RU"/>
              </w:rPr>
            </w:pPr>
            <w:r w:rsidRPr="007508DF">
              <w:rPr>
                <w:lang w:val="ru-RU"/>
              </w:rPr>
              <w:t>ОБЩЕСТВО С ОГРАНИЧЕННОЙ ОТВЕТСТВЕННОСТЬЮ "СЕЛЕНИТ-МЕД"</w:t>
            </w:r>
          </w:p>
          <w:p w:rsidR="00AB2EEC" w:rsidRPr="007508DF" w:rsidRDefault="00AB2EEC" w:rsidP="00186932">
            <w:pPr>
              <w:rPr>
                <w:lang w:val="ru-RU"/>
              </w:rPr>
            </w:pPr>
            <w:r w:rsidRPr="007508DF">
              <w:rPr>
                <w:lang w:val="ru-RU"/>
              </w:rPr>
              <w:t>ИНН6167121765</w:t>
            </w:r>
          </w:p>
          <w:p w:rsidR="00AB2EEC" w:rsidRPr="007508DF" w:rsidRDefault="00AB2EEC" w:rsidP="00186932">
            <w:pPr>
              <w:rPr>
                <w:lang w:val="ru-RU"/>
              </w:rPr>
            </w:pPr>
            <w:r w:rsidRPr="007508DF">
              <w:rPr>
                <w:lang w:val="ru-RU"/>
              </w:rPr>
              <w:t>ОГРН1136195004934</w:t>
            </w:r>
          </w:p>
          <w:p w:rsidR="00AB2EEC" w:rsidRPr="007508DF" w:rsidRDefault="00AB2EEC" w:rsidP="00186932">
            <w:pPr>
              <w:rPr>
                <w:lang w:val="ru-RU"/>
              </w:rPr>
            </w:pPr>
            <w:r w:rsidRPr="007508DF">
              <w:rPr>
                <w:lang w:val="ru-RU"/>
              </w:rPr>
              <w:t>КПП616701001</w:t>
            </w:r>
          </w:p>
          <w:p w:rsidR="00AB2EEC" w:rsidRPr="007508DF" w:rsidRDefault="00AB2EEC" w:rsidP="00186932">
            <w:pPr>
              <w:rPr>
                <w:lang w:val="ru-RU"/>
              </w:rPr>
            </w:pPr>
            <w:r w:rsidRPr="007508DF">
              <w:rPr>
                <w:lang w:val="ru-RU"/>
              </w:rPr>
              <w:t>Место нахождения (жительства)</w:t>
            </w:r>
          </w:p>
          <w:p w:rsidR="00AB2EEC" w:rsidRPr="007508DF" w:rsidRDefault="00AB2EEC" w:rsidP="00186932">
            <w:pPr>
              <w:rPr>
                <w:lang w:val="ru-RU"/>
              </w:rPr>
            </w:pPr>
            <w:r w:rsidRPr="007508DF">
              <w:rPr>
                <w:lang w:val="ru-RU"/>
              </w:rPr>
              <w:t>344019, ОБЛ РОСТОВСКАЯ, Г РОСТОВ-НА-ДОНУ, УЛ СОВЕТСКАЯ, 18, 16</w:t>
            </w:r>
          </w:p>
          <w:p w:rsidR="00AB2EEC" w:rsidRPr="007508DF" w:rsidRDefault="00AB2EEC" w:rsidP="00186932">
            <w:pPr>
              <w:rPr>
                <w:lang w:val="ru-RU"/>
              </w:rPr>
            </w:pPr>
            <w:r w:rsidRPr="007508DF">
              <w:rPr>
                <w:lang w:val="ru-RU"/>
              </w:rPr>
              <w:t>Почтовый адрес</w:t>
            </w:r>
          </w:p>
          <w:p w:rsidR="00AB2EEC" w:rsidRPr="007508DF" w:rsidRDefault="00AB2EEC" w:rsidP="00186932">
            <w:pPr>
              <w:rPr>
                <w:lang w:val="ru-RU"/>
              </w:rPr>
            </w:pPr>
            <w:r w:rsidRPr="007508DF">
              <w:rPr>
                <w:lang w:val="ru-RU"/>
              </w:rPr>
              <w:t>344019, ОБЛ РОСТОВСКАЯ, Г РОСТОВ-НА-ДОНУ, УЛ СОВЕТСКАЯ, 18, 16</w:t>
            </w:r>
          </w:p>
          <w:p w:rsidR="00AB2EEC" w:rsidRDefault="00AB2EEC" w:rsidP="00186932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AB2EEC" w:rsidRPr="00C50D13" w:rsidRDefault="00AB2EEC" w:rsidP="00186932">
            <w:pPr>
              <w:rPr>
                <w:lang w:val="ru-RU"/>
              </w:rPr>
            </w:pPr>
            <w:r>
              <w:t>Телефон 79612784729</w:t>
            </w:r>
          </w:p>
        </w:tc>
      </w:tr>
      <w:tr w:rsidR="00AB2EEC" w:rsidRPr="00431809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B2EEC" w:rsidRPr="00186932" w:rsidRDefault="00AB2EEC" w:rsidP="00FF7882">
            <w:pPr>
              <w:jc w:val="center"/>
              <w:rPr>
                <w:lang w:val="ru-RU"/>
              </w:rPr>
            </w:pPr>
            <w:r w:rsidRPr="00186932">
              <w:rPr>
                <w:lang w:val="ru-RU"/>
              </w:rPr>
              <w:t>EA-54648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B2EEC" w:rsidRPr="00C941AF" w:rsidRDefault="00AB2EEC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FE7C0E">
              <w:rPr>
                <w:rFonts w:ascii="Roboto" w:hAnsi="Roboto" w:cs="Roboto"/>
                <w:color w:val="000000"/>
                <w:sz w:val="22"/>
                <w:szCs w:val="22"/>
                <w:shd w:val="clear" w:color="auto" w:fill="F9F9F9"/>
              </w:rPr>
              <w:t>03.08.2020 15:40:37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2EEC" w:rsidRPr="007508DF" w:rsidRDefault="00AB2EEC" w:rsidP="00186932">
            <w:pPr>
              <w:rPr>
                <w:lang w:val="ru-RU"/>
              </w:rPr>
            </w:pPr>
            <w:r w:rsidRPr="007508DF">
              <w:rPr>
                <w:lang w:val="ru-RU"/>
              </w:rPr>
              <w:t>ОБЩЕСТВО С ОГРАНИЧЕННОЙ ОТВЕТСТВЕННОСТЬЮ "МЕДИЦИНСКАЯ КОМПАНИЯ ПОЛИМЕД"</w:t>
            </w:r>
          </w:p>
          <w:p w:rsidR="00AB2EEC" w:rsidRPr="007508DF" w:rsidRDefault="00AB2EEC" w:rsidP="00186932">
            <w:pPr>
              <w:rPr>
                <w:lang w:val="ru-RU"/>
              </w:rPr>
            </w:pPr>
            <w:r w:rsidRPr="007508DF">
              <w:rPr>
                <w:lang w:val="ru-RU"/>
              </w:rPr>
              <w:t>ИНН6162050380</w:t>
            </w:r>
          </w:p>
          <w:p w:rsidR="00AB2EEC" w:rsidRPr="007508DF" w:rsidRDefault="00AB2EEC" w:rsidP="00186932">
            <w:pPr>
              <w:rPr>
                <w:lang w:val="ru-RU"/>
              </w:rPr>
            </w:pPr>
            <w:r w:rsidRPr="007508DF">
              <w:rPr>
                <w:lang w:val="ru-RU"/>
              </w:rPr>
              <w:t>ОГРН1106194001110</w:t>
            </w:r>
          </w:p>
          <w:p w:rsidR="00AB2EEC" w:rsidRPr="007508DF" w:rsidRDefault="00AB2EEC" w:rsidP="00186932">
            <w:pPr>
              <w:rPr>
                <w:lang w:val="ru-RU"/>
              </w:rPr>
            </w:pPr>
            <w:r w:rsidRPr="007508DF">
              <w:rPr>
                <w:lang w:val="ru-RU"/>
              </w:rPr>
              <w:t>КПП616501001</w:t>
            </w:r>
          </w:p>
          <w:p w:rsidR="00AB2EEC" w:rsidRPr="007508DF" w:rsidRDefault="00AB2EEC" w:rsidP="00186932">
            <w:pPr>
              <w:rPr>
                <w:lang w:val="ru-RU"/>
              </w:rPr>
            </w:pPr>
            <w:r w:rsidRPr="007508DF">
              <w:rPr>
                <w:lang w:val="ru-RU"/>
              </w:rPr>
              <w:t>Место нахождения (жительства)</w:t>
            </w:r>
          </w:p>
          <w:p w:rsidR="00AB2EEC" w:rsidRPr="007508DF" w:rsidRDefault="00AB2EEC" w:rsidP="00186932">
            <w:pPr>
              <w:rPr>
                <w:lang w:val="ru-RU"/>
              </w:rPr>
            </w:pPr>
            <w:r w:rsidRPr="007508DF">
              <w:rPr>
                <w:lang w:val="ru-RU"/>
              </w:rPr>
              <w:t>344012, ОБЛ РОСТОВСКАЯ, Г РОСТОВ-НА-ДОНУ, УЛ ЮФИМЦЕВА, 17/18, Б, 5Ж</w:t>
            </w:r>
          </w:p>
          <w:p w:rsidR="00AB2EEC" w:rsidRPr="007508DF" w:rsidRDefault="00AB2EEC" w:rsidP="00186932">
            <w:pPr>
              <w:rPr>
                <w:lang w:val="ru-RU"/>
              </w:rPr>
            </w:pPr>
            <w:r w:rsidRPr="007508DF">
              <w:rPr>
                <w:lang w:val="ru-RU"/>
              </w:rPr>
              <w:t>Почтовый адрес</w:t>
            </w:r>
          </w:p>
          <w:p w:rsidR="00AB2EEC" w:rsidRPr="007508DF" w:rsidRDefault="00AB2EEC" w:rsidP="00186932">
            <w:pPr>
              <w:rPr>
                <w:lang w:val="ru-RU"/>
              </w:rPr>
            </w:pPr>
            <w:r w:rsidRPr="007508DF">
              <w:rPr>
                <w:lang w:val="ru-RU"/>
              </w:rPr>
              <w:t>344012, Ростовская область, г.Ростов-на-Дону, ул.Юфимцева,дом 17/18, литер «Б», комната 5Ж</w:t>
            </w:r>
          </w:p>
          <w:p w:rsidR="00AB2EEC" w:rsidRPr="007508DF" w:rsidRDefault="00AB2EEC" w:rsidP="00186932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7508DF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AB2EEC" w:rsidRPr="007508DF" w:rsidRDefault="00AB2EEC" w:rsidP="00186932">
            <w:pPr>
              <w:rPr>
                <w:lang w:val="ru-RU"/>
              </w:rPr>
            </w:pPr>
            <w:r w:rsidRPr="007508DF">
              <w:rPr>
                <w:lang w:val="ru-RU"/>
              </w:rPr>
              <w:t>Лёза Юлия Сергеевна</w:t>
            </w:r>
          </w:p>
          <w:p w:rsidR="00AB2EEC" w:rsidRPr="007508DF" w:rsidRDefault="00AB2EEC" w:rsidP="00186932">
            <w:pPr>
              <w:rPr>
                <w:lang w:val="ru-RU"/>
              </w:rPr>
            </w:pPr>
            <w:r w:rsidRPr="007508DF">
              <w:rPr>
                <w:lang w:val="ru-RU"/>
              </w:rPr>
              <w:t>Телефон 78633030066</w:t>
            </w:r>
          </w:p>
        </w:tc>
      </w:tr>
    </w:tbl>
    <w:p w:rsidR="00AB2EEC" w:rsidRPr="00335A45" w:rsidRDefault="00AB2EEC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AB2EEC" w:rsidRPr="00335A45" w:rsidRDefault="00AB2EEC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</w:t>
      </w:r>
      <w:r>
        <w:rPr>
          <w:lang w:val="ru-RU"/>
        </w:rPr>
        <w:t xml:space="preserve">, </w:t>
      </w:r>
      <w:r w:rsidRPr="00335A45">
        <w:rPr>
          <w:lang w:val="ru-RU"/>
        </w:rPr>
        <w:t xml:space="preserve">№ </w:t>
      </w:r>
      <w:r w:rsidRPr="00186932">
        <w:rPr>
          <w:lang w:val="ru-RU"/>
        </w:rPr>
        <w:t>EA-54685</w:t>
      </w:r>
      <w:r w:rsidRPr="00335A45">
        <w:rPr>
          <w:lang w:val="ru-RU"/>
        </w:rPr>
        <w:t xml:space="preserve">- </w:t>
      </w:r>
      <w:r w:rsidRPr="007508DF">
        <w:rPr>
          <w:lang w:val="ru-RU"/>
        </w:rPr>
        <w:t>ОБЩЕСТВО С ОГРАНИЧЕННОЙ ОТВЕТСТВЕННОСТЬЮ "СЕЛЕНИТ-МЕД"</w:t>
      </w:r>
      <w:r>
        <w:rPr>
          <w:lang w:val="ru-RU"/>
        </w:rPr>
        <w:t>,</w:t>
      </w:r>
      <w:r w:rsidRPr="00335A45">
        <w:rPr>
          <w:lang w:val="ru-RU"/>
        </w:rPr>
        <w:t xml:space="preserve">№ </w:t>
      </w:r>
      <w:r w:rsidRPr="00186932">
        <w:rPr>
          <w:lang w:val="ru-RU"/>
        </w:rPr>
        <w:t>EA-54648</w:t>
      </w:r>
      <w:r w:rsidRPr="00335A45">
        <w:rPr>
          <w:lang w:val="ru-RU"/>
        </w:rPr>
        <w:t xml:space="preserve">- </w:t>
      </w:r>
      <w:r w:rsidRPr="007508DF">
        <w:rPr>
          <w:lang w:val="ru-RU"/>
        </w:rPr>
        <w:t>ОБЩЕСТВО С ОГРАНИЧЕННОЙ ОТВЕТСТВЕННОСТЬЮ "МЕДИЦИНСКАЯ КОМПАНИЯ ПОЛИМЕД"</w:t>
      </w:r>
      <w:r>
        <w:rPr>
          <w:lang w:val="ru-RU"/>
        </w:rPr>
        <w:t>.</w:t>
      </w:r>
    </w:p>
    <w:p w:rsidR="00AB2EEC" w:rsidRPr="00335A45" w:rsidRDefault="00AB2EEC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AB2EEC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AB2EEC" w:rsidRPr="00335A45" w:rsidRDefault="00AB2EEC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AB2EEC" w:rsidRPr="00335A45" w:rsidRDefault="00AB2EEC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AB2EEC" w:rsidRPr="00335A45">
        <w:trPr>
          <w:trHeight w:val="274"/>
        </w:trPr>
        <w:tc>
          <w:tcPr>
            <w:tcW w:w="2204" w:type="dxa"/>
            <w:vMerge/>
          </w:tcPr>
          <w:p w:rsidR="00AB2EEC" w:rsidRPr="00335A45" w:rsidRDefault="00AB2EEC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AB2EEC" w:rsidRPr="00335A45" w:rsidRDefault="00AB2EEC" w:rsidP="00AA4A97">
            <w:pPr>
              <w:jc w:val="center"/>
              <w:rPr>
                <w:lang w:val="ru-RU"/>
              </w:rPr>
            </w:pPr>
          </w:p>
          <w:p w:rsidR="00AB2EEC" w:rsidRPr="00335A45" w:rsidRDefault="00AB2EEC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AB2EEC" w:rsidRPr="00335A45" w:rsidRDefault="00AB2EEC" w:rsidP="00AA4A97">
            <w:pPr>
              <w:ind w:right="-21"/>
              <w:jc w:val="center"/>
              <w:rPr>
                <w:lang w:val="ru-RU"/>
              </w:rPr>
            </w:pPr>
          </w:p>
          <w:p w:rsidR="00AB2EEC" w:rsidRPr="00335A45" w:rsidRDefault="00AB2EEC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AB2EEC" w:rsidRPr="00335A45" w:rsidRDefault="00AB2EEC" w:rsidP="0056026D">
            <w:pPr>
              <w:jc w:val="center"/>
              <w:rPr>
                <w:lang w:val="ru-RU"/>
              </w:rPr>
            </w:pPr>
          </w:p>
          <w:p w:rsidR="00AB2EEC" w:rsidRPr="00335A45" w:rsidRDefault="00AB2EEC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AB2EEC" w:rsidRPr="00335A45" w:rsidRDefault="00AB2EEC" w:rsidP="00AA4A97">
            <w:pPr>
              <w:jc w:val="center"/>
              <w:rPr>
                <w:lang w:val="ru-RU"/>
              </w:rPr>
            </w:pPr>
          </w:p>
          <w:p w:rsidR="00AB2EEC" w:rsidRPr="00335A45" w:rsidRDefault="00AB2EEC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AB2EEC" w:rsidRPr="00335A45" w:rsidRDefault="00AB2EEC" w:rsidP="0056026D">
            <w:pPr>
              <w:jc w:val="center"/>
              <w:rPr>
                <w:lang w:val="ru-RU"/>
              </w:rPr>
            </w:pPr>
          </w:p>
          <w:p w:rsidR="00AB2EEC" w:rsidRPr="00335A45" w:rsidRDefault="00AB2EEC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AB2EEC" w:rsidRPr="00186932">
        <w:trPr>
          <w:trHeight w:val="938"/>
        </w:trPr>
        <w:tc>
          <w:tcPr>
            <w:tcW w:w="2204" w:type="dxa"/>
            <w:vAlign w:val="center"/>
          </w:tcPr>
          <w:p w:rsidR="00AB2EEC" w:rsidRPr="00335A45" w:rsidRDefault="00AB2EEC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186932">
              <w:rPr>
                <w:lang w:val="ru-RU"/>
              </w:rPr>
              <w:t>EA-54685</w:t>
            </w:r>
            <w:r w:rsidRPr="00335A45">
              <w:rPr>
                <w:lang w:val="ru-RU"/>
              </w:rPr>
              <w:t xml:space="preserve">- </w:t>
            </w:r>
            <w:r w:rsidRPr="007508DF">
              <w:rPr>
                <w:lang w:val="ru-RU"/>
              </w:rPr>
              <w:t>ОБЩЕСТВО С ОГРАНИЧЕННОЙ ОТВЕТСТВЕННОСТЬЮ "СЕЛЕНИТ-МЕД"</w:t>
            </w:r>
          </w:p>
        </w:tc>
        <w:tc>
          <w:tcPr>
            <w:tcW w:w="1700" w:type="dxa"/>
          </w:tcPr>
          <w:p w:rsidR="00AB2EEC" w:rsidRPr="00335A45" w:rsidRDefault="00AB2EEC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B2EEC" w:rsidRPr="00335A45" w:rsidRDefault="00AB2EEC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B2EEC" w:rsidRPr="00335A45" w:rsidRDefault="00AB2EEC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B2EEC" w:rsidRPr="00335A45" w:rsidRDefault="00AB2EEC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B2EEC" w:rsidRPr="00335A45" w:rsidRDefault="00AB2EEC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AB2EEC" w:rsidRPr="00186932">
        <w:trPr>
          <w:trHeight w:val="938"/>
        </w:trPr>
        <w:tc>
          <w:tcPr>
            <w:tcW w:w="2204" w:type="dxa"/>
            <w:vAlign w:val="center"/>
          </w:tcPr>
          <w:p w:rsidR="00AB2EEC" w:rsidRPr="00335A45" w:rsidRDefault="00AB2EEC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186932">
              <w:rPr>
                <w:lang w:val="ru-RU"/>
              </w:rPr>
              <w:t>EA-54648</w:t>
            </w:r>
            <w:r w:rsidRPr="00335A45">
              <w:rPr>
                <w:lang w:val="ru-RU"/>
              </w:rPr>
              <w:t xml:space="preserve">- </w:t>
            </w:r>
            <w:r w:rsidRPr="007508DF">
              <w:rPr>
                <w:lang w:val="ru-RU"/>
              </w:rPr>
              <w:t>ОБЩЕСТВО С ОГРАНИЧЕННОЙ ОТВЕТСТВЕННОСТЬЮ "МЕДИЦИНСКАЯ КОМПАНИЯ ПОЛИМЕД"</w:t>
            </w:r>
          </w:p>
        </w:tc>
        <w:tc>
          <w:tcPr>
            <w:tcW w:w="1700" w:type="dxa"/>
          </w:tcPr>
          <w:p w:rsidR="00AB2EEC" w:rsidRPr="00335A45" w:rsidRDefault="00AB2EEC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B2EEC" w:rsidRPr="00335A45" w:rsidRDefault="00AB2EEC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B2EEC" w:rsidRPr="00335A45" w:rsidRDefault="00AB2EEC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B2EEC" w:rsidRPr="00335A45" w:rsidRDefault="00AB2EEC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B2EEC" w:rsidRPr="00335A45" w:rsidRDefault="00AB2EEC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AB2EEC" w:rsidRPr="00335A45" w:rsidRDefault="00AB2EEC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186932">
        <w:rPr>
          <w:lang w:val="ru-RU"/>
        </w:rPr>
        <w:t>Лекарственные препараты разные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7508DF">
        <w:rPr>
          <w:lang w:val="ru-RU"/>
        </w:rPr>
        <w:t>ОБЩЕСТВО С ОГРАНИЧЕННОЙ ОТВЕТСТВЕННОСТЬЮ "СЕЛЕНИТ-МЕД"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186932">
        <w:rPr>
          <w:color w:val="000000"/>
          <w:lang w:val="ru-RU"/>
        </w:rPr>
        <w:t>436 586.30</w:t>
      </w:r>
      <w:r w:rsidRPr="00335A45">
        <w:rPr>
          <w:lang w:val="ru-RU"/>
        </w:rPr>
        <w:t xml:space="preserve"> рублей.  </w:t>
      </w:r>
    </w:p>
    <w:p w:rsidR="00AB2EEC" w:rsidRPr="00335A45" w:rsidRDefault="00AB2EEC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AB2EEC" w:rsidRPr="00335A45">
        <w:trPr>
          <w:trHeight w:val="206"/>
          <w:jc w:val="center"/>
        </w:trPr>
        <w:tc>
          <w:tcPr>
            <w:tcW w:w="7338" w:type="dxa"/>
          </w:tcPr>
          <w:p w:rsidR="00AB2EEC" w:rsidRPr="00335A45" w:rsidRDefault="00AB2EE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B2EEC" w:rsidRPr="00335A45" w:rsidRDefault="00AB2EEC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AB2EEC" w:rsidRPr="00335A45" w:rsidRDefault="00AB2EE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B2EEC" w:rsidRPr="00335A45" w:rsidRDefault="00AB2EEC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AB2EEC" w:rsidRPr="00335A45" w:rsidRDefault="00AB2EE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AB2EEC" w:rsidRPr="00335A45">
        <w:trPr>
          <w:trHeight w:val="206"/>
          <w:jc w:val="center"/>
        </w:trPr>
        <w:tc>
          <w:tcPr>
            <w:tcW w:w="7338" w:type="dxa"/>
          </w:tcPr>
          <w:p w:rsidR="00AB2EEC" w:rsidRPr="00335A45" w:rsidRDefault="00AB2EEC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B2EEC" w:rsidRPr="00335A45" w:rsidRDefault="00AB2EEC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AB2EEC" w:rsidRPr="00335A45" w:rsidRDefault="00AB2EEC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AB2EEC" w:rsidRPr="00335A45" w:rsidRDefault="00AB2EE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B2EEC" w:rsidRPr="00335A45" w:rsidRDefault="00AB2EEC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AB2EEC" w:rsidRPr="00335A45" w:rsidRDefault="00AB2EE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B2EEC" w:rsidRPr="00335A45" w:rsidRDefault="00AB2EEC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AB2EEC" w:rsidRPr="00335A45" w:rsidRDefault="00AB2EE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AB2EEC" w:rsidRPr="00335A45">
        <w:trPr>
          <w:trHeight w:val="206"/>
          <w:jc w:val="center"/>
        </w:trPr>
        <w:tc>
          <w:tcPr>
            <w:tcW w:w="7338" w:type="dxa"/>
          </w:tcPr>
          <w:p w:rsidR="00AB2EEC" w:rsidRPr="00335A45" w:rsidRDefault="00AB2EEC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AB2EEC" w:rsidRPr="00335A45" w:rsidRDefault="00AB2EEC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AB2EEC" w:rsidRPr="00335A45" w:rsidRDefault="00AB2EEC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AB2EEC" w:rsidRPr="00335A45" w:rsidRDefault="00AB2EEC" w:rsidP="006465AE">
      <w:pPr>
        <w:jc w:val="both"/>
        <w:rPr>
          <w:lang w:val="ru-RU" w:eastAsia="ru-RU"/>
        </w:rPr>
      </w:pPr>
    </w:p>
    <w:sectPr w:rsidR="00AB2EEC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2EEC" w:rsidRDefault="00AB2EEC">
      <w:r>
        <w:separator/>
      </w:r>
    </w:p>
  </w:endnote>
  <w:endnote w:type="continuationSeparator" w:id="1">
    <w:p w:rsidR="00AB2EEC" w:rsidRDefault="00AB2E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2EEC" w:rsidRDefault="00AB2EEC">
      <w:r>
        <w:separator/>
      </w:r>
    </w:p>
  </w:footnote>
  <w:footnote w:type="continuationSeparator" w:id="1">
    <w:p w:rsidR="00AB2EEC" w:rsidRDefault="00AB2E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EEC" w:rsidRDefault="00AB2EEC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B2EEC" w:rsidRDefault="00AB2EE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4CFB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32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610C"/>
    <w:rsid w:val="00216B60"/>
    <w:rsid w:val="00217D58"/>
    <w:rsid w:val="00220101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300F6"/>
    <w:rsid w:val="00231417"/>
    <w:rsid w:val="002321B5"/>
    <w:rsid w:val="00232C76"/>
    <w:rsid w:val="00237AD7"/>
    <w:rsid w:val="002401C8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0065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5FE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1C53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18C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3D60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3AD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3AB0"/>
    <w:rsid w:val="007447DD"/>
    <w:rsid w:val="00745D77"/>
    <w:rsid w:val="00746569"/>
    <w:rsid w:val="00746B92"/>
    <w:rsid w:val="00747D3C"/>
    <w:rsid w:val="00750289"/>
    <w:rsid w:val="007508DF"/>
    <w:rsid w:val="00750CAD"/>
    <w:rsid w:val="007520F3"/>
    <w:rsid w:val="007530EB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088F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5445"/>
    <w:rsid w:val="00956689"/>
    <w:rsid w:val="00956E1A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25CB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67BE0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2EEC"/>
    <w:rsid w:val="00AB35A3"/>
    <w:rsid w:val="00AB4824"/>
    <w:rsid w:val="00AB5910"/>
    <w:rsid w:val="00AB5EF9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45C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40F8"/>
    <w:rsid w:val="00E25145"/>
    <w:rsid w:val="00E25F9C"/>
    <w:rsid w:val="00E2609F"/>
    <w:rsid w:val="00E273F0"/>
    <w:rsid w:val="00E30071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CEF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5478"/>
    <w:rsid w:val="00EC6A40"/>
    <w:rsid w:val="00EC6BAF"/>
    <w:rsid w:val="00EC7101"/>
    <w:rsid w:val="00EC761A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0161"/>
    <w:rsid w:val="00FB3AF9"/>
    <w:rsid w:val="00FB4371"/>
    <w:rsid w:val="00FB44B9"/>
    <w:rsid w:val="00FB45AA"/>
    <w:rsid w:val="00FB4C2E"/>
    <w:rsid w:val="00FB59BB"/>
    <w:rsid w:val="00FB60F1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E7C0E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1869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70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0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0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0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0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0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0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0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0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0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0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0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0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0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0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0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771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0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091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0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71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771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771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70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70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0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0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70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0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71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0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0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771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71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1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10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1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771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7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1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00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0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770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0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70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1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71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0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09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0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771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71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1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71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04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09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77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71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1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71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0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1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0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0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771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71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1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02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1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771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71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1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0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0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771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71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1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07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0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771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70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1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099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1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771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0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71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1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03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1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771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70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1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0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09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771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71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1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0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0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1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71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13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1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771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71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771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771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771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1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1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1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1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1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1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1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1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771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771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1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771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1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771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771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771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771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1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771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1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1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771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771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0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0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0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770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0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0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0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0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0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0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0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0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0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0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0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1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33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70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771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770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1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0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0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0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0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0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0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0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0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0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0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0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771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0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1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0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0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0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0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0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770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0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0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0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0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0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0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77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0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1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71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771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1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1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1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71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71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1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4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5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6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6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6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6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6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6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6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6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6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6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6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6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1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6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1172</Words>
  <Characters>6684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2020-07-27T13:54:00Z</cp:lastPrinted>
  <dcterms:created xsi:type="dcterms:W3CDTF">2020-08-07T07:27:00Z</dcterms:created>
  <dcterms:modified xsi:type="dcterms:W3CDTF">2020-08-07T07:30:00Z</dcterms:modified>
</cp:coreProperties>
</file>