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968" w:rsidRDefault="006A3968" w:rsidP="00B40F86">
      <w:pPr>
        <w:jc w:val="center"/>
        <w:rPr>
          <w:b/>
          <w:bCs/>
          <w:color w:val="000000"/>
          <w:lang w:val="ru-RU"/>
        </w:rPr>
      </w:pPr>
    </w:p>
    <w:p w:rsidR="006A3968" w:rsidRDefault="006A3968" w:rsidP="00B40F86">
      <w:pPr>
        <w:jc w:val="center"/>
        <w:rPr>
          <w:b/>
          <w:bCs/>
          <w:color w:val="000000"/>
          <w:lang w:val="ru-RU"/>
        </w:rPr>
      </w:pPr>
    </w:p>
    <w:p w:rsidR="006A3968" w:rsidRPr="00335A45" w:rsidRDefault="006A396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215</w:t>
      </w:r>
    </w:p>
    <w:p w:rsidR="006A3968" w:rsidRPr="00335A45" w:rsidRDefault="006A396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6A3968" w:rsidRPr="00335A45" w:rsidRDefault="006A396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A3968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A3968" w:rsidRPr="00335A45" w:rsidRDefault="006A3968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A3968" w:rsidRPr="00335A45" w:rsidRDefault="006A3968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сентября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6A3968" w:rsidRDefault="006A396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6A3968" w:rsidRPr="00976F07" w:rsidRDefault="006A3968" w:rsidP="001E319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 xml:space="preserve">Информация о государственном заказчике: </w:t>
      </w:r>
      <w:r w:rsidRPr="00976F0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976F07">
          <w:rPr>
            <w:rStyle w:val="Hyperlink"/>
          </w:rPr>
          <w:t>crbzak</w:t>
        </w:r>
        <w:r w:rsidRPr="00976F07">
          <w:rPr>
            <w:rStyle w:val="Hyperlink"/>
            <w:lang w:val="ru-RU"/>
          </w:rPr>
          <w:t>@</w:t>
        </w:r>
        <w:r w:rsidRPr="00976F07">
          <w:rPr>
            <w:rStyle w:val="Hyperlink"/>
          </w:rPr>
          <w:t>mail</w:t>
        </w:r>
        <w:r w:rsidRPr="00976F07">
          <w:rPr>
            <w:rStyle w:val="Hyperlink"/>
            <w:lang w:val="ru-RU"/>
          </w:rPr>
          <w:t>.</w:t>
        </w:r>
        <w:r w:rsidRPr="00976F07">
          <w:rPr>
            <w:rStyle w:val="Hyperlink"/>
          </w:rPr>
          <w:t>ru</w:t>
        </w:r>
      </w:hyperlink>
      <w:r w:rsidRPr="00976F07">
        <w:rPr>
          <w:lang w:val="ru-RU"/>
        </w:rPr>
        <w:t>. Контрактный управляющий: Дехтерев Юрий Сергеевич.</w:t>
      </w:r>
    </w:p>
    <w:p w:rsidR="006A3968" w:rsidRPr="00976F07" w:rsidRDefault="006A3968" w:rsidP="001E319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Предмет контракта: «</w:t>
      </w:r>
      <w:r w:rsidRPr="00EB1217">
        <w:rPr>
          <w:lang w:val="ru-RU"/>
        </w:rPr>
        <w:t>Инструменты и приспособления, применяемые в медицинских целях</w:t>
      </w:r>
      <w:r w:rsidRPr="00976F07">
        <w:rPr>
          <w:lang w:val="ru-RU"/>
        </w:rPr>
        <w:t xml:space="preserve">».  </w:t>
      </w:r>
    </w:p>
    <w:p w:rsidR="006A3968" w:rsidRPr="00EB1217" w:rsidRDefault="006A3968" w:rsidP="001E319D">
      <w:pPr>
        <w:autoSpaceDE w:val="0"/>
        <w:autoSpaceDN w:val="0"/>
        <w:adjustRightInd w:val="0"/>
        <w:rPr>
          <w:color w:val="000000"/>
          <w:lang w:val="ru-RU"/>
        </w:rPr>
      </w:pPr>
      <w:r w:rsidRPr="00976F07">
        <w:rPr>
          <w:b/>
          <w:bCs/>
          <w:noProof/>
          <w:lang w:val="ru-RU"/>
        </w:rPr>
        <w:t>Идентификационный код закупки:</w:t>
      </w:r>
      <w:r w:rsidRPr="00976F07">
        <w:rPr>
          <w:color w:val="000000"/>
          <w:lang w:val="ru-RU"/>
        </w:rPr>
        <w:t xml:space="preserve"> </w:t>
      </w:r>
      <w:r w:rsidRPr="00EB1217">
        <w:rPr>
          <w:color w:val="000000"/>
          <w:lang w:val="ru-RU"/>
        </w:rPr>
        <w:t>203234901331923490100102570013250244</w:t>
      </w:r>
    </w:p>
    <w:p w:rsidR="006A3968" w:rsidRPr="00976F07" w:rsidRDefault="006A3968" w:rsidP="001E319D">
      <w:pPr>
        <w:autoSpaceDE w:val="0"/>
        <w:autoSpaceDN w:val="0"/>
        <w:adjustRightInd w:val="0"/>
        <w:rPr>
          <w:lang w:val="ru-RU"/>
        </w:rPr>
      </w:pPr>
      <w:r w:rsidRPr="00976F07">
        <w:rPr>
          <w:b/>
          <w:bCs/>
          <w:noProof/>
          <w:lang w:val="ru-RU"/>
        </w:rPr>
        <w:t>Начальная (максимальная) цена контракта</w:t>
      </w:r>
      <w:r w:rsidRPr="00976F07">
        <w:rPr>
          <w:b/>
          <w:bCs/>
          <w:lang w:val="ru-RU"/>
        </w:rPr>
        <w:t>:</w:t>
      </w:r>
      <w:r w:rsidRPr="00976F07">
        <w:rPr>
          <w:lang w:val="ru-RU"/>
        </w:rPr>
        <w:t xml:space="preserve"> </w:t>
      </w:r>
      <w:r>
        <w:rPr>
          <w:lang w:val="ru-RU"/>
        </w:rPr>
        <w:t>149 491</w:t>
      </w:r>
      <w:r w:rsidRPr="00976F07">
        <w:rPr>
          <w:lang w:val="ru-RU"/>
        </w:rPr>
        <w:t xml:space="preserve"> руб. </w:t>
      </w:r>
      <w:r>
        <w:rPr>
          <w:lang w:val="ru-RU"/>
        </w:rPr>
        <w:t>92</w:t>
      </w:r>
      <w:r w:rsidRPr="00976F07">
        <w:rPr>
          <w:lang w:val="ru-RU"/>
        </w:rPr>
        <w:t xml:space="preserve"> коп. (</w:t>
      </w:r>
      <w:r>
        <w:rPr>
          <w:lang w:val="ru-RU"/>
        </w:rPr>
        <w:t>сто сорок девять</w:t>
      </w:r>
      <w:r w:rsidRPr="00976F07">
        <w:rPr>
          <w:lang w:val="ru-RU"/>
        </w:rPr>
        <w:t xml:space="preserve"> тысяч </w:t>
      </w:r>
      <w:r>
        <w:rPr>
          <w:lang w:val="ru-RU"/>
        </w:rPr>
        <w:t>четыреста девяносто один</w:t>
      </w:r>
      <w:r w:rsidRPr="00976F07">
        <w:rPr>
          <w:lang w:val="ru-RU"/>
        </w:rPr>
        <w:t xml:space="preserve"> рубл</w:t>
      </w:r>
      <w:r>
        <w:rPr>
          <w:lang w:val="ru-RU"/>
        </w:rPr>
        <w:t>ь</w:t>
      </w:r>
      <w:r w:rsidRPr="00976F07">
        <w:rPr>
          <w:lang w:val="ru-RU"/>
        </w:rPr>
        <w:t xml:space="preserve"> </w:t>
      </w:r>
      <w:r>
        <w:rPr>
          <w:lang w:val="ru-RU"/>
        </w:rPr>
        <w:t>92</w:t>
      </w:r>
      <w:r w:rsidRPr="00976F07">
        <w:rPr>
          <w:lang w:val="ru-RU"/>
        </w:rPr>
        <w:t xml:space="preserve"> копе</w:t>
      </w:r>
      <w:r>
        <w:rPr>
          <w:lang w:val="ru-RU"/>
        </w:rPr>
        <w:t>йки</w:t>
      </w:r>
      <w:r w:rsidRPr="00976F07">
        <w:rPr>
          <w:lang w:val="ru-RU"/>
        </w:rPr>
        <w:t>).</w:t>
      </w:r>
    </w:p>
    <w:p w:rsidR="006A3968" w:rsidRPr="00EB1217" w:rsidRDefault="006A3968" w:rsidP="001E319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76F07">
        <w:rPr>
          <w:lang w:val="ru-RU"/>
        </w:rPr>
        <w:t xml:space="preserve"> </w:t>
      </w:r>
      <w:r w:rsidRPr="00EB1217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6A3968" w:rsidRPr="00EB1217" w:rsidRDefault="006A3968" w:rsidP="001E319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76F07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>
        <w:rPr>
          <w:lang w:val="ru-RU"/>
        </w:rPr>
        <w:t>П</w:t>
      </w:r>
      <w:r w:rsidRPr="00EB1217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</w:p>
    <w:p w:rsidR="006A3968" w:rsidRPr="00976F07" w:rsidRDefault="006A3968" w:rsidP="001E319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Источник финансирования:</w:t>
      </w:r>
      <w:r w:rsidRPr="00976F07">
        <w:rPr>
          <w:lang w:val="ru-RU"/>
        </w:rPr>
        <w:t xml:space="preserve"> Внебюджетные фонды (ОМС), краевой бюджет.</w:t>
      </w:r>
    </w:p>
    <w:p w:rsidR="006A3968" w:rsidRPr="00976F07" w:rsidRDefault="006A3968" w:rsidP="001E319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976F07">
        <w:rPr>
          <w:lang w:val="ru-RU"/>
        </w:rPr>
        <w:t xml:space="preserve">  </w:t>
      </w:r>
      <w:r w:rsidRPr="00976F07">
        <w:rPr>
          <w:b/>
          <w:bCs/>
          <w:lang w:val="ru-RU"/>
        </w:rPr>
        <w:t>Размер обеспечения заявки на участие в аукционе:</w:t>
      </w:r>
      <w:r w:rsidRPr="00976F07">
        <w:rPr>
          <w:lang w:val="ru-RU"/>
        </w:rPr>
        <w:t xml:space="preserve"> Не установлен</w:t>
      </w:r>
      <w:r w:rsidRPr="00976F07">
        <w:rPr>
          <w:spacing w:val="-2"/>
          <w:lang w:val="ru-RU"/>
        </w:rPr>
        <w:t>.</w:t>
      </w:r>
    </w:p>
    <w:p w:rsidR="006A3968" w:rsidRPr="00976F07" w:rsidRDefault="006A3968" w:rsidP="001E319D">
      <w:pPr>
        <w:jc w:val="both"/>
        <w:rPr>
          <w:spacing w:val="-2"/>
          <w:lang w:val="ru-RU"/>
        </w:rPr>
      </w:pPr>
      <w:r w:rsidRPr="00976F07">
        <w:rPr>
          <w:b/>
          <w:bCs/>
          <w:lang w:val="ru-RU"/>
        </w:rPr>
        <w:t xml:space="preserve">       </w:t>
      </w:r>
      <w:r w:rsidRPr="00976F07">
        <w:rPr>
          <w:b/>
          <w:bCs/>
          <w:lang w:val="ru-RU"/>
        </w:rPr>
        <w:tab/>
        <w:t xml:space="preserve">Размер обеспечения исполнения контракта: </w:t>
      </w:r>
      <w:r w:rsidRPr="00976F07">
        <w:rPr>
          <w:lang w:val="ru-RU"/>
        </w:rPr>
        <w:t xml:space="preserve">5 </w:t>
      </w:r>
      <w:r w:rsidRPr="00976F0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A3968" w:rsidRPr="00976F07" w:rsidRDefault="006A3968" w:rsidP="001E319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76F0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EB1217">
        <w:rPr>
          <w:color w:val="000000"/>
          <w:sz w:val="24"/>
          <w:szCs w:val="24"/>
        </w:rPr>
        <w:t>25.08.2020 14:30</w:t>
      </w:r>
      <w:r w:rsidRPr="00976F07">
        <w:rPr>
          <w:color w:val="000000"/>
          <w:sz w:val="24"/>
          <w:szCs w:val="24"/>
        </w:rPr>
        <w:t xml:space="preserve"> </w:t>
      </w:r>
      <w:r w:rsidRPr="00976F07">
        <w:rPr>
          <w:sz w:val="24"/>
          <w:szCs w:val="24"/>
        </w:rPr>
        <w:t xml:space="preserve"> (московское время).</w:t>
      </w:r>
    </w:p>
    <w:p w:rsidR="006A3968" w:rsidRPr="00976F07" w:rsidRDefault="006A3968" w:rsidP="001E319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76F07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976F07">
        <w:rPr>
          <w:sz w:val="24"/>
          <w:szCs w:val="24"/>
        </w:rPr>
        <w:t xml:space="preserve"> </w:t>
      </w:r>
    </w:p>
    <w:p w:rsidR="006A3968" w:rsidRDefault="006A396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A3968" w:rsidRPr="00335A45">
        <w:trPr>
          <w:jc w:val="center"/>
        </w:trPr>
        <w:tc>
          <w:tcPr>
            <w:tcW w:w="9828" w:type="dxa"/>
            <w:gridSpan w:val="5"/>
          </w:tcPr>
          <w:p w:rsidR="006A3968" w:rsidRPr="00335A45" w:rsidRDefault="006A396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6A3968" w:rsidRPr="001E319D">
        <w:trPr>
          <w:jc w:val="center"/>
        </w:trPr>
        <w:tc>
          <w:tcPr>
            <w:tcW w:w="2820" w:type="dxa"/>
          </w:tcPr>
          <w:p w:rsidR="006A3968" w:rsidRPr="00335A45" w:rsidRDefault="006A396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A3968" w:rsidRPr="00335A45" w:rsidRDefault="006A396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6A3968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6A3968" w:rsidRPr="00335A45" w:rsidRDefault="006A3968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6A3968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6A3968" w:rsidRPr="00335A45" w:rsidRDefault="006A3968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A3968" w:rsidRPr="00335A45" w:rsidRDefault="006A396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6A3968" w:rsidRPr="00335A45">
        <w:trPr>
          <w:jc w:val="center"/>
        </w:trPr>
        <w:tc>
          <w:tcPr>
            <w:tcW w:w="9828" w:type="dxa"/>
            <w:gridSpan w:val="5"/>
          </w:tcPr>
          <w:p w:rsidR="006A3968" w:rsidRPr="00335A45" w:rsidRDefault="006A3968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6A3968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A3968" w:rsidRPr="00335A45" w:rsidRDefault="006A396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6A3968" w:rsidRPr="00335A45" w:rsidRDefault="006A396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6A3968" w:rsidRPr="00335A45" w:rsidRDefault="006A3968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A3968" w:rsidRPr="00335A45" w:rsidRDefault="006A3968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6A3968" w:rsidRPr="00335A45" w:rsidRDefault="006A396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6A3968" w:rsidRPr="00335A45" w:rsidRDefault="006A396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6A3968" w:rsidRPr="00335A45" w:rsidRDefault="006A3968" w:rsidP="00A841CC">
            <w:pPr>
              <w:ind w:right="-80"/>
              <w:jc w:val="both"/>
              <w:rPr>
                <w:lang w:val="ru-RU"/>
              </w:rPr>
            </w:pPr>
          </w:p>
          <w:p w:rsidR="006A3968" w:rsidRPr="00335A45" w:rsidRDefault="006A396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6A3968" w:rsidRPr="00335A45" w:rsidRDefault="006A396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6A3968" w:rsidRPr="00335A45" w:rsidRDefault="006A396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6A3968" w:rsidRPr="00335A45" w:rsidRDefault="006A3968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6A396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335A45" w:rsidRDefault="006A396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335A45" w:rsidRDefault="006A396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335A45" w:rsidRDefault="006A396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335A45" w:rsidRDefault="006A396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335A45" w:rsidRDefault="006A396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6A396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335A45" w:rsidRDefault="006A396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DE5057" w:rsidRDefault="006A3968" w:rsidP="00DE50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83 715.44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335A45" w:rsidRDefault="006A396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7879DF" w:rsidRDefault="006A3968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04.09.2020 11:37:12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957C4E" w:rsidRDefault="006A3968" w:rsidP="002B052D">
            <w:pPr>
              <w:jc w:val="center"/>
              <w:rPr>
                <w:lang w:val="ru-RU"/>
              </w:rPr>
            </w:pPr>
            <w:r w:rsidRPr="00DB6B4F">
              <w:rPr>
                <w:lang w:val="ru-RU"/>
              </w:rPr>
              <w:t>EA-56912</w:t>
            </w:r>
          </w:p>
        </w:tc>
      </w:tr>
      <w:tr w:rsidR="006A396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335A45" w:rsidRDefault="006A396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7508DF" w:rsidRDefault="006A3968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84 462.90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335A45" w:rsidRDefault="006A396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E51CEF" w:rsidRDefault="006A3968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04.09.2020 11:36:44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968" w:rsidRPr="00DB6B4F" w:rsidRDefault="006A3968" w:rsidP="00055A0D">
            <w:pPr>
              <w:jc w:val="center"/>
              <w:rPr>
                <w:lang w:val="ru-RU"/>
              </w:rPr>
            </w:pPr>
            <w:r w:rsidRPr="00DB6B4F">
              <w:rPr>
                <w:lang w:val="ru-RU"/>
              </w:rPr>
              <w:t>EA-56682</w:t>
            </w:r>
          </w:p>
        </w:tc>
      </w:tr>
    </w:tbl>
    <w:p w:rsidR="006A3968" w:rsidRPr="00335A45" w:rsidRDefault="006A3968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A3968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A3968" w:rsidRPr="00335A45" w:rsidRDefault="006A396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6A3968" w:rsidRPr="00335A45" w:rsidRDefault="006A396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A3968" w:rsidRPr="00335A45" w:rsidRDefault="006A396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6A3968" w:rsidRPr="00335A45" w:rsidRDefault="006A396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968" w:rsidRPr="00335A45" w:rsidRDefault="006A396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6A3968" w:rsidRPr="00DC2AD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A3968" w:rsidRPr="00DB6B4F" w:rsidRDefault="006A3968" w:rsidP="00FF7882">
            <w:pPr>
              <w:jc w:val="center"/>
              <w:rPr>
                <w:lang w:val="ru-RU"/>
              </w:rPr>
            </w:pPr>
            <w:r w:rsidRPr="00DB6B4F">
              <w:rPr>
                <w:lang w:val="ru-RU"/>
              </w:rPr>
              <w:t>EA-56912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A3968" w:rsidRPr="003D7C43" w:rsidRDefault="006A3968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7B5958">
              <w:rPr>
                <w:rFonts w:ascii="Roboto" w:hAnsi="Roboto" w:cs="Roboto"/>
                <w:color w:val="000000"/>
                <w:shd w:val="clear" w:color="auto" w:fill="FFFFFF"/>
              </w:rPr>
              <w:t>01.09.2020 18:56:11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ОБЩЕСТВО С ОГРАНИЧЕННОЙ ОТВЕТСТВЕННОСТЬЮ ТОРГОВЫЙ ДОМ "РУСМЕД"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ИНН5252042135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ОГРН1175275052908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КПП525201001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Место нахождения (жительства)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606108, ОБЛ НИЖЕГОРОДСКАЯ52, Г ПАВЛОВО, УЛ 3-Я СЕВЕРНАЯ, ДОМ 7Б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Почтовый адрес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606108, Нижегородская обл., г. Павлово, ул. 3-я Северная д. 7б</w:t>
            </w:r>
          </w:p>
          <w:p w:rsidR="006A3968" w:rsidRDefault="006A3968" w:rsidP="007E735A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6A3968" w:rsidRPr="007E735A" w:rsidRDefault="006A3968" w:rsidP="00DE5057">
            <w:pPr>
              <w:rPr>
                <w:lang w:val="ru-RU"/>
              </w:rPr>
            </w:pPr>
            <w:r>
              <w:t>Телефон 8317137712</w:t>
            </w:r>
          </w:p>
        </w:tc>
      </w:tr>
      <w:tr w:rsidR="006A3968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A3968" w:rsidRPr="00DB6B4F" w:rsidRDefault="006A3968" w:rsidP="00FF7882">
            <w:pPr>
              <w:jc w:val="center"/>
              <w:rPr>
                <w:lang w:val="ru-RU"/>
              </w:rPr>
            </w:pPr>
            <w:r w:rsidRPr="00DB6B4F">
              <w:rPr>
                <w:lang w:val="ru-RU"/>
              </w:rPr>
              <w:t>EA-56682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A3968" w:rsidRPr="00976F07" w:rsidRDefault="006A3968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7B5958">
              <w:rPr>
                <w:rFonts w:ascii="Roboto" w:hAnsi="Roboto" w:cs="Roboto"/>
                <w:color w:val="000000"/>
                <w:shd w:val="clear" w:color="auto" w:fill="F9F9F9"/>
              </w:rPr>
              <w:t>31.08.2020 15:02:18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ОБЩЕСТВО С ОГРАНИЧЕННОЙ ОТВЕТСТВЕННОСТЬЮ "МЕДЦЕНТР НН"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ИНН5250060033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ОГРН1145250000796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КПП525001001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Место нахождения (жительства)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607680, ОБЛ НИЖЕГОРОДСКАЯ, Р-Н КСТОВСКИЙ, Д АФОНИНО, УЛ ШКОЛЬНАЯ, 50,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Почтовый адрес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607680, НИЖЕГОРОДСКАЯ ОБЛ., Д. АФОНИНО, УЛ. ШКОЛЬНАЯ, Д. 50</w:t>
            </w:r>
          </w:p>
          <w:p w:rsidR="006A3968" w:rsidRPr="007E735A" w:rsidRDefault="006A3968" w:rsidP="007E735A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E735A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6A3968" w:rsidRPr="007E735A" w:rsidRDefault="006A3968" w:rsidP="007E735A">
            <w:pPr>
              <w:rPr>
                <w:lang w:val="ru-RU"/>
              </w:rPr>
            </w:pPr>
            <w:r w:rsidRPr="007E735A">
              <w:rPr>
                <w:lang w:val="ru-RU"/>
              </w:rPr>
              <w:t>Шабанова Кристина Александровна</w:t>
            </w:r>
          </w:p>
          <w:p w:rsidR="006A3968" w:rsidRPr="007E735A" w:rsidRDefault="006A3968" w:rsidP="007508DF">
            <w:pPr>
              <w:rPr>
                <w:lang w:val="ru-RU"/>
              </w:rPr>
            </w:pPr>
            <w:r w:rsidRPr="007E735A">
              <w:rPr>
                <w:lang w:val="ru-RU"/>
              </w:rPr>
              <w:t>Телефон 79200151545</w:t>
            </w:r>
          </w:p>
        </w:tc>
      </w:tr>
    </w:tbl>
    <w:p w:rsidR="006A3968" w:rsidRPr="00335A45" w:rsidRDefault="006A3968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6A3968" w:rsidRPr="00335A45" w:rsidRDefault="006A3968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DB6B4F">
        <w:rPr>
          <w:lang w:val="ru-RU"/>
        </w:rPr>
        <w:t xml:space="preserve">EA-56912 </w:t>
      </w:r>
      <w:r w:rsidRPr="00335A45">
        <w:rPr>
          <w:lang w:val="ru-RU"/>
        </w:rPr>
        <w:t xml:space="preserve">- </w:t>
      </w:r>
      <w:r w:rsidRPr="007E735A">
        <w:rPr>
          <w:lang w:val="ru-RU"/>
        </w:rPr>
        <w:t>ОБЩЕСТВО С ОГРАНИЧЕННОЙ ОТВЕТСТВЕННОСТЬЮ ТОРГОВЫЙ ДОМ "РУСМЕД"</w:t>
      </w:r>
      <w:r>
        <w:rPr>
          <w:lang w:val="ru-RU"/>
        </w:rPr>
        <w:t xml:space="preserve">, </w:t>
      </w:r>
      <w:r w:rsidRPr="00DB6B4F">
        <w:rPr>
          <w:lang w:val="ru-RU"/>
        </w:rPr>
        <w:t xml:space="preserve">EA-56682 </w:t>
      </w:r>
      <w:r w:rsidRPr="00335A45">
        <w:rPr>
          <w:lang w:val="ru-RU"/>
        </w:rPr>
        <w:t xml:space="preserve">- </w:t>
      </w:r>
      <w:r w:rsidRPr="007E735A">
        <w:rPr>
          <w:lang w:val="ru-RU"/>
        </w:rPr>
        <w:t>ОБЩЕСТВО С ОГРАНИЧЕННОЙ ОТВЕТСТВЕННОСТЬЮ "МЕДЦЕНТР НН"</w:t>
      </w:r>
      <w:r>
        <w:rPr>
          <w:lang w:val="ru-RU"/>
        </w:rPr>
        <w:t>.</w:t>
      </w:r>
    </w:p>
    <w:p w:rsidR="006A3968" w:rsidRPr="00335A45" w:rsidRDefault="006A3968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A3968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6A3968" w:rsidRPr="00335A45" w:rsidRDefault="006A3968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6A3968" w:rsidRPr="00335A45" w:rsidRDefault="006A3968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6A3968" w:rsidRPr="00335A45">
        <w:trPr>
          <w:trHeight w:val="274"/>
        </w:trPr>
        <w:tc>
          <w:tcPr>
            <w:tcW w:w="2204" w:type="dxa"/>
            <w:vMerge/>
          </w:tcPr>
          <w:p w:rsidR="006A3968" w:rsidRPr="00335A45" w:rsidRDefault="006A396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6A3968" w:rsidRPr="00335A45" w:rsidRDefault="006A3968" w:rsidP="00AA4A97">
            <w:pPr>
              <w:jc w:val="center"/>
              <w:rPr>
                <w:lang w:val="ru-RU"/>
              </w:rPr>
            </w:pPr>
          </w:p>
          <w:p w:rsidR="006A3968" w:rsidRPr="00335A45" w:rsidRDefault="006A3968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A3968" w:rsidRPr="00335A45" w:rsidRDefault="006A3968" w:rsidP="00AA4A97">
            <w:pPr>
              <w:ind w:right="-21"/>
              <w:jc w:val="center"/>
              <w:rPr>
                <w:lang w:val="ru-RU"/>
              </w:rPr>
            </w:pPr>
          </w:p>
          <w:p w:rsidR="006A3968" w:rsidRPr="00335A45" w:rsidRDefault="006A3968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A3968" w:rsidRPr="00335A45" w:rsidRDefault="006A3968" w:rsidP="0056026D">
            <w:pPr>
              <w:jc w:val="center"/>
              <w:rPr>
                <w:lang w:val="ru-RU"/>
              </w:rPr>
            </w:pPr>
          </w:p>
          <w:p w:rsidR="006A3968" w:rsidRPr="00335A45" w:rsidRDefault="006A3968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6A3968" w:rsidRPr="00335A45" w:rsidRDefault="006A3968" w:rsidP="00AA4A97">
            <w:pPr>
              <w:jc w:val="center"/>
              <w:rPr>
                <w:lang w:val="ru-RU"/>
              </w:rPr>
            </w:pPr>
          </w:p>
          <w:p w:rsidR="006A3968" w:rsidRPr="00335A45" w:rsidRDefault="006A396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6A3968" w:rsidRPr="00335A45" w:rsidRDefault="006A3968" w:rsidP="0056026D">
            <w:pPr>
              <w:jc w:val="center"/>
              <w:rPr>
                <w:lang w:val="ru-RU"/>
              </w:rPr>
            </w:pPr>
          </w:p>
          <w:p w:rsidR="006A3968" w:rsidRPr="00335A45" w:rsidRDefault="006A396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6A3968" w:rsidRPr="001E319D">
        <w:trPr>
          <w:trHeight w:val="938"/>
        </w:trPr>
        <w:tc>
          <w:tcPr>
            <w:tcW w:w="2204" w:type="dxa"/>
            <w:vAlign w:val="center"/>
          </w:tcPr>
          <w:p w:rsidR="006A3968" w:rsidRPr="00335A45" w:rsidRDefault="006A396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DB6B4F">
              <w:rPr>
                <w:lang w:val="ru-RU"/>
              </w:rPr>
              <w:t xml:space="preserve">EA-56912 </w:t>
            </w:r>
            <w:r w:rsidRPr="00335A45">
              <w:rPr>
                <w:lang w:val="ru-RU"/>
              </w:rPr>
              <w:t xml:space="preserve">- </w:t>
            </w:r>
            <w:r w:rsidRPr="007E735A">
              <w:rPr>
                <w:lang w:val="ru-RU"/>
              </w:rPr>
              <w:t>ОБЩЕСТВО С ОГРАНИЧЕННОЙ ОТВЕТСТВЕННОСТЬЮ ТОРГОВЫЙ ДОМ "РУСМЕД"</w:t>
            </w:r>
          </w:p>
        </w:tc>
        <w:tc>
          <w:tcPr>
            <w:tcW w:w="1700" w:type="dxa"/>
          </w:tcPr>
          <w:p w:rsidR="006A3968" w:rsidRPr="00335A45" w:rsidRDefault="006A396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A3968" w:rsidRPr="00335A45" w:rsidRDefault="006A396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A3968" w:rsidRPr="00335A45" w:rsidRDefault="006A396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A3968" w:rsidRPr="00335A45" w:rsidRDefault="006A396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A3968" w:rsidRPr="00335A45" w:rsidRDefault="006A396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A3968" w:rsidRPr="001E319D">
        <w:trPr>
          <w:trHeight w:val="938"/>
        </w:trPr>
        <w:tc>
          <w:tcPr>
            <w:tcW w:w="2204" w:type="dxa"/>
            <w:vAlign w:val="center"/>
          </w:tcPr>
          <w:p w:rsidR="006A3968" w:rsidRPr="00335A45" w:rsidRDefault="006A3968" w:rsidP="00055A0D">
            <w:pPr>
              <w:jc w:val="center"/>
              <w:rPr>
                <w:lang w:val="ru-RU"/>
              </w:rPr>
            </w:pPr>
            <w:r w:rsidRPr="00DB6B4F">
              <w:rPr>
                <w:lang w:val="ru-RU"/>
              </w:rPr>
              <w:t xml:space="preserve">EA-56682 </w:t>
            </w:r>
            <w:r w:rsidRPr="00335A45">
              <w:rPr>
                <w:lang w:val="ru-RU"/>
              </w:rPr>
              <w:t xml:space="preserve">- </w:t>
            </w:r>
            <w:r w:rsidRPr="007E735A">
              <w:rPr>
                <w:lang w:val="ru-RU"/>
              </w:rPr>
              <w:t>ОБЩЕСТВО С ОГРАНИЧЕННОЙ ОТВЕТСТВЕННОСТЬЮ "МЕДЦЕНТР НН"</w:t>
            </w:r>
          </w:p>
        </w:tc>
        <w:tc>
          <w:tcPr>
            <w:tcW w:w="1700" w:type="dxa"/>
          </w:tcPr>
          <w:p w:rsidR="006A3968" w:rsidRPr="00335A45" w:rsidRDefault="006A396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A3968" w:rsidRPr="00335A45" w:rsidRDefault="006A396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A3968" w:rsidRPr="00335A45" w:rsidRDefault="006A396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A3968" w:rsidRPr="00335A45" w:rsidRDefault="006A396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A3968" w:rsidRPr="00335A45" w:rsidRDefault="006A396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6A3968" w:rsidRPr="00335A45" w:rsidRDefault="006A3968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EB1217">
        <w:rPr>
          <w:lang w:val="ru-RU"/>
        </w:rPr>
        <w:t>Инструменты и приспособления, применяемые в медицинских целях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E735A">
        <w:rPr>
          <w:lang w:val="ru-RU"/>
        </w:rPr>
        <w:t>ОБЩЕСТВО С ОГРАНИЧЕННОЙ ОТВЕТСТВЕННОСТЬЮ ТОРГОВЫЙ ДОМ "РУСМЕД"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7E735A">
        <w:rPr>
          <w:color w:val="000000"/>
          <w:lang w:val="ru-RU"/>
        </w:rPr>
        <w:t>83 715.44</w:t>
      </w:r>
      <w:r w:rsidRPr="00335A45">
        <w:rPr>
          <w:lang w:val="ru-RU"/>
        </w:rPr>
        <w:t xml:space="preserve"> рублей.  </w:t>
      </w:r>
    </w:p>
    <w:p w:rsidR="006A3968" w:rsidRPr="00335A45" w:rsidRDefault="006A3968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A3968" w:rsidRPr="00335A45">
        <w:trPr>
          <w:trHeight w:val="206"/>
          <w:jc w:val="center"/>
        </w:trPr>
        <w:tc>
          <w:tcPr>
            <w:tcW w:w="7338" w:type="dxa"/>
          </w:tcPr>
          <w:p w:rsidR="006A3968" w:rsidRPr="00335A45" w:rsidRDefault="006A396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A3968" w:rsidRPr="00335A45" w:rsidRDefault="006A396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6A3968" w:rsidRPr="00335A45" w:rsidRDefault="006A396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A3968" w:rsidRPr="00335A45" w:rsidRDefault="006A396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6A3968" w:rsidRPr="00335A45" w:rsidRDefault="006A396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A3968" w:rsidRPr="00335A45">
        <w:trPr>
          <w:trHeight w:val="206"/>
          <w:jc w:val="center"/>
        </w:trPr>
        <w:tc>
          <w:tcPr>
            <w:tcW w:w="7338" w:type="dxa"/>
          </w:tcPr>
          <w:p w:rsidR="006A3968" w:rsidRPr="00335A45" w:rsidRDefault="006A396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A3968" w:rsidRPr="00335A45" w:rsidRDefault="006A396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6A3968" w:rsidRPr="00335A45" w:rsidRDefault="006A396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6A3968" w:rsidRPr="00335A45" w:rsidRDefault="006A396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A3968" w:rsidRPr="00335A45" w:rsidRDefault="006A3968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6A3968" w:rsidRPr="00335A45" w:rsidRDefault="006A396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A3968" w:rsidRPr="00335A45" w:rsidRDefault="006A396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6A3968" w:rsidRPr="00335A45" w:rsidRDefault="006A396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A3968" w:rsidRPr="00335A45">
        <w:trPr>
          <w:trHeight w:val="206"/>
          <w:jc w:val="center"/>
        </w:trPr>
        <w:tc>
          <w:tcPr>
            <w:tcW w:w="7338" w:type="dxa"/>
          </w:tcPr>
          <w:p w:rsidR="006A3968" w:rsidRPr="00335A45" w:rsidRDefault="006A396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6A3968" w:rsidRPr="00335A45" w:rsidRDefault="006A396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6A3968" w:rsidRPr="00335A45" w:rsidRDefault="006A396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6A3968" w:rsidRPr="00335A45" w:rsidRDefault="006A3968" w:rsidP="006465AE">
      <w:pPr>
        <w:jc w:val="both"/>
        <w:rPr>
          <w:lang w:val="ru-RU" w:eastAsia="ru-RU"/>
        </w:rPr>
      </w:pPr>
    </w:p>
    <w:sectPr w:rsidR="006A3968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968" w:rsidRDefault="006A3968">
      <w:r>
        <w:separator/>
      </w:r>
    </w:p>
  </w:endnote>
  <w:endnote w:type="continuationSeparator" w:id="1">
    <w:p w:rsidR="006A3968" w:rsidRDefault="006A39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968" w:rsidRDefault="006A3968">
      <w:r>
        <w:separator/>
      </w:r>
    </w:p>
  </w:footnote>
  <w:footnote w:type="continuationSeparator" w:id="1">
    <w:p w:rsidR="006A3968" w:rsidRDefault="006A39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968" w:rsidRDefault="006A396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A3968" w:rsidRDefault="006A396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3AB0"/>
    <w:rsid w:val="007447DD"/>
    <w:rsid w:val="00745D77"/>
    <w:rsid w:val="00746569"/>
    <w:rsid w:val="00746B92"/>
    <w:rsid w:val="00747D3C"/>
    <w:rsid w:val="00750289"/>
    <w:rsid w:val="007508DF"/>
    <w:rsid w:val="00750CAD"/>
    <w:rsid w:val="007520F3"/>
    <w:rsid w:val="007530EB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6AE"/>
    <w:rsid w:val="00DC2AD5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46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646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3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468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468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46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468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468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46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4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6468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5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5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6468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5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646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46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3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4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646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468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4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646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46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4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646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5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6468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4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646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4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646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5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6468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5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646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3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6468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46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54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5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646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468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468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6468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8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646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7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8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468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468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646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646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46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4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6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46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8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89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9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3</Pages>
  <Words>1147</Words>
  <Characters>6543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2020-07-27T13:54:00Z</cp:lastPrinted>
  <dcterms:created xsi:type="dcterms:W3CDTF">2020-09-07T06:40:00Z</dcterms:created>
  <dcterms:modified xsi:type="dcterms:W3CDTF">2020-09-07T06:51:00Z</dcterms:modified>
</cp:coreProperties>
</file>