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BD7" w:rsidRDefault="005F7BD7" w:rsidP="00B40F86">
      <w:pPr>
        <w:jc w:val="center"/>
        <w:rPr>
          <w:b/>
          <w:bCs/>
          <w:color w:val="000000"/>
          <w:lang w:val="ru-RU"/>
        </w:rPr>
      </w:pPr>
    </w:p>
    <w:p w:rsidR="005F7BD7" w:rsidRDefault="005F7BD7" w:rsidP="00B40F86">
      <w:pPr>
        <w:jc w:val="center"/>
        <w:rPr>
          <w:b/>
          <w:bCs/>
          <w:color w:val="000000"/>
          <w:lang w:val="ru-RU"/>
        </w:rPr>
      </w:pPr>
    </w:p>
    <w:p w:rsidR="005F7BD7" w:rsidRPr="00335A45" w:rsidRDefault="005F7BD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221</w:t>
      </w:r>
    </w:p>
    <w:p w:rsidR="005F7BD7" w:rsidRPr="00335A45" w:rsidRDefault="005F7BD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F7BD7" w:rsidRPr="00335A45" w:rsidRDefault="005F7BD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F7BD7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F7BD7" w:rsidRPr="00335A45" w:rsidRDefault="005F7BD7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F7BD7" w:rsidRPr="00335A45" w:rsidRDefault="005F7BD7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сентября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5F7BD7" w:rsidRDefault="005F7BD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F7BD7" w:rsidRDefault="005F7BD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F7BD7" w:rsidRPr="00976F07" w:rsidRDefault="005F7BD7" w:rsidP="0074118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 xml:space="preserve">Информация о государственном заказчике: </w:t>
      </w:r>
      <w:r w:rsidRPr="00976F0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976F07">
          <w:rPr>
            <w:rStyle w:val="Hyperlink"/>
          </w:rPr>
          <w:t>crbzak</w:t>
        </w:r>
        <w:r w:rsidRPr="00976F07">
          <w:rPr>
            <w:rStyle w:val="Hyperlink"/>
            <w:lang w:val="ru-RU"/>
          </w:rPr>
          <w:t>@</w:t>
        </w:r>
        <w:r w:rsidRPr="00976F07">
          <w:rPr>
            <w:rStyle w:val="Hyperlink"/>
          </w:rPr>
          <w:t>mail</w:t>
        </w:r>
        <w:r w:rsidRPr="00976F07">
          <w:rPr>
            <w:rStyle w:val="Hyperlink"/>
            <w:lang w:val="ru-RU"/>
          </w:rPr>
          <w:t>.</w:t>
        </w:r>
        <w:r w:rsidRPr="00976F07">
          <w:rPr>
            <w:rStyle w:val="Hyperlink"/>
          </w:rPr>
          <w:t>ru</w:t>
        </w:r>
      </w:hyperlink>
      <w:r w:rsidRPr="00976F07">
        <w:rPr>
          <w:lang w:val="ru-RU"/>
        </w:rPr>
        <w:t>. Контрактный управляющий: Дехтерев Юрий Сергеевич.</w:t>
      </w:r>
    </w:p>
    <w:p w:rsidR="005F7BD7" w:rsidRPr="00976F07" w:rsidRDefault="005F7BD7" w:rsidP="0074118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Предмет контракта: «</w:t>
      </w:r>
      <w:r w:rsidRPr="0094381A">
        <w:rPr>
          <w:lang w:val="ru-RU"/>
        </w:rPr>
        <w:t>Цефтриаксон</w:t>
      </w:r>
      <w:r w:rsidRPr="00976F07">
        <w:rPr>
          <w:lang w:val="ru-RU"/>
        </w:rPr>
        <w:t xml:space="preserve">».  </w:t>
      </w:r>
    </w:p>
    <w:p w:rsidR="005F7BD7" w:rsidRPr="0094381A" w:rsidRDefault="005F7BD7" w:rsidP="00741187">
      <w:pPr>
        <w:autoSpaceDE w:val="0"/>
        <w:autoSpaceDN w:val="0"/>
        <w:adjustRightInd w:val="0"/>
        <w:rPr>
          <w:color w:val="000000"/>
          <w:lang w:val="ru-RU"/>
        </w:rPr>
      </w:pPr>
      <w:r w:rsidRPr="00976F07">
        <w:rPr>
          <w:b/>
          <w:bCs/>
          <w:noProof/>
          <w:lang w:val="ru-RU"/>
        </w:rPr>
        <w:t>Идентификационный код закупки:</w:t>
      </w:r>
      <w:r w:rsidRPr="00976F07">
        <w:rPr>
          <w:color w:val="000000"/>
          <w:lang w:val="ru-RU"/>
        </w:rPr>
        <w:t xml:space="preserve"> </w:t>
      </w:r>
      <w:r w:rsidRPr="0094381A">
        <w:rPr>
          <w:color w:val="000000"/>
          <w:lang w:val="ru-RU"/>
        </w:rPr>
        <w:t>203234901331923490100101500012120000</w:t>
      </w:r>
    </w:p>
    <w:p w:rsidR="005F7BD7" w:rsidRPr="00976F07" w:rsidRDefault="005F7BD7" w:rsidP="00741187">
      <w:pPr>
        <w:autoSpaceDE w:val="0"/>
        <w:autoSpaceDN w:val="0"/>
        <w:adjustRightInd w:val="0"/>
        <w:rPr>
          <w:lang w:val="ru-RU"/>
        </w:rPr>
      </w:pPr>
      <w:r w:rsidRPr="00976F07">
        <w:rPr>
          <w:b/>
          <w:bCs/>
          <w:noProof/>
          <w:lang w:val="ru-RU"/>
        </w:rPr>
        <w:t>Начальная (максимальная) цена контракта</w:t>
      </w:r>
      <w:r w:rsidRPr="00976F07">
        <w:rPr>
          <w:b/>
          <w:bCs/>
          <w:lang w:val="ru-RU"/>
        </w:rPr>
        <w:t>:</w:t>
      </w:r>
      <w:r w:rsidRPr="00976F07">
        <w:rPr>
          <w:lang w:val="ru-RU"/>
        </w:rPr>
        <w:t xml:space="preserve"> </w:t>
      </w:r>
      <w:r>
        <w:rPr>
          <w:lang w:val="ru-RU"/>
        </w:rPr>
        <w:t>499 986</w:t>
      </w:r>
      <w:r w:rsidRPr="00976F07">
        <w:rPr>
          <w:lang w:val="ru-RU"/>
        </w:rPr>
        <w:t xml:space="preserve"> руб. </w:t>
      </w:r>
      <w:r>
        <w:rPr>
          <w:lang w:val="ru-RU"/>
        </w:rPr>
        <w:t>0</w:t>
      </w:r>
      <w:r w:rsidRPr="00976F07">
        <w:rPr>
          <w:lang w:val="ru-RU"/>
        </w:rPr>
        <w:t xml:space="preserve">0 коп. (четыреста девяносто </w:t>
      </w:r>
      <w:r>
        <w:rPr>
          <w:lang w:val="ru-RU"/>
        </w:rPr>
        <w:t>девять</w:t>
      </w:r>
      <w:r w:rsidRPr="00976F07">
        <w:rPr>
          <w:lang w:val="ru-RU"/>
        </w:rPr>
        <w:t xml:space="preserve"> тысяч </w:t>
      </w:r>
      <w:r>
        <w:rPr>
          <w:lang w:val="ru-RU"/>
        </w:rPr>
        <w:t>девятьсот восемьдесят шесть</w:t>
      </w:r>
      <w:r w:rsidRPr="00976F07">
        <w:rPr>
          <w:lang w:val="ru-RU"/>
        </w:rPr>
        <w:t xml:space="preserve"> рубл</w:t>
      </w:r>
      <w:r>
        <w:rPr>
          <w:lang w:val="ru-RU"/>
        </w:rPr>
        <w:t>ей</w:t>
      </w:r>
      <w:r w:rsidRPr="00976F07">
        <w:rPr>
          <w:lang w:val="ru-RU"/>
        </w:rPr>
        <w:t xml:space="preserve"> </w:t>
      </w:r>
      <w:r>
        <w:rPr>
          <w:lang w:val="ru-RU"/>
        </w:rPr>
        <w:t>0</w:t>
      </w:r>
      <w:r w:rsidRPr="00976F07">
        <w:rPr>
          <w:lang w:val="ru-RU"/>
        </w:rPr>
        <w:t>0 копеек).</w:t>
      </w:r>
    </w:p>
    <w:p w:rsidR="005F7BD7" w:rsidRPr="00976F07" w:rsidRDefault="005F7BD7" w:rsidP="0074118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6F07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Контракта.</w:t>
      </w:r>
    </w:p>
    <w:p w:rsidR="005F7BD7" w:rsidRPr="0094381A" w:rsidRDefault="005F7BD7" w:rsidP="0074118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6F07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94381A">
        <w:rPr>
          <w:lang w:val="ru-RU"/>
        </w:rPr>
        <w:t>Поставщик производит первую поставку медицинской продукции в количестве 1/3 от объемов, указанных в спецификации,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5F7BD7" w:rsidRPr="00976F07" w:rsidRDefault="005F7BD7" w:rsidP="0074118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Источник финансирования:</w:t>
      </w:r>
      <w:r w:rsidRPr="00976F07">
        <w:rPr>
          <w:lang w:val="ru-RU"/>
        </w:rPr>
        <w:t xml:space="preserve"> </w:t>
      </w:r>
      <w:r w:rsidRPr="0094381A">
        <w:rPr>
          <w:lang w:val="ru-RU"/>
        </w:rPr>
        <w:t>Внебюджетные фонды (ОМС)</w:t>
      </w:r>
      <w:r w:rsidRPr="00976F07">
        <w:rPr>
          <w:lang w:val="ru-RU"/>
        </w:rPr>
        <w:t>.</w:t>
      </w:r>
    </w:p>
    <w:p w:rsidR="005F7BD7" w:rsidRPr="00976F07" w:rsidRDefault="005F7BD7" w:rsidP="0074118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976F07">
        <w:rPr>
          <w:lang w:val="ru-RU"/>
        </w:rPr>
        <w:t xml:space="preserve">  </w:t>
      </w:r>
      <w:r w:rsidRPr="00976F07">
        <w:rPr>
          <w:b/>
          <w:bCs/>
          <w:lang w:val="ru-RU"/>
        </w:rPr>
        <w:t>Размер обеспечения заявки на участие в аукционе:</w:t>
      </w:r>
      <w:r w:rsidRPr="00976F07">
        <w:rPr>
          <w:lang w:val="ru-RU"/>
        </w:rPr>
        <w:t xml:space="preserve"> Не установлен</w:t>
      </w:r>
      <w:r w:rsidRPr="00976F07">
        <w:rPr>
          <w:spacing w:val="-2"/>
          <w:lang w:val="ru-RU"/>
        </w:rPr>
        <w:t>.</w:t>
      </w:r>
    </w:p>
    <w:p w:rsidR="005F7BD7" w:rsidRPr="00976F07" w:rsidRDefault="005F7BD7" w:rsidP="00741187">
      <w:pPr>
        <w:jc w:val="both"/>
        <w:rPr>
          <w:spacing w:val="-2"/>
          <w:lang w:val="ru-RU"/>
        </w:rPr>
      </w:pPr>
      <w:r w:rsidRPr="00976F07">
        <w:rPr>
          <w:b/>
          <w:bCs/>
          <w:lang w:val="ru-RU"/>
        </w:rPr>
        <w:t xml:space="preserve">       </w:t>
      </w:r>
      <w:r w:rsidRPr="00976F07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6F07">
        <w:rPr>
          <w:lang w:val="ru-RU"/>
        </w:rPr>
        <w:t xml:space="preserve">5 </w:t>
      </w:r>
      <w:r w:rsidRPr="00976F0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F7BD7" w:rsidRPr="00976F07" w:rsidRDefault="005F7BD7" w:rsidP="0074118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6F0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4381A">
        <w:rPr>
          <w:color w:val="000000"/>
          <w:sz w:val="24"/>
          <w:szCs w:val="24"/>
        </w:rPr>
        <w:t>27.08.2020 11:23</w:t>
      </w:r>
      <w:r w:rsidRPr="00976F07">
        <w:rPr>
          <w:color w:val="000000"/>
          <w:sz w:val="24"/>
          <w:szCs w:val="24"/>
        </w:rPr>
        <w:t xml:space="preserve"> </w:t>
      </w:r>
      <w:r w:rsidRPr="00976F07">
        <w:rPr>
          <w:sz w:val="24"/>
          <w:szCs w:val="24"/>
        </w:rPr>
        <w:t xml:space="preserve"> (московское время).</w:t>
      </w:r>
    </w:p>
    <w:p w:rsidR="005F7BD7" w:rsidRPr="00976F07" w:rsidRDefault="005F7BD7" w:rsidP="0074118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76F0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976F07">
        <w:rPr>
          <w:sz w:val="24"/>
          <w:szCs w:val="24"/>
        </w:rPr>
        <w:t xml:space="preserve"> </w:t>
      </w:r>
    </w:p>
    <w:p w:rsidR="005F7BD7" w:rsidRDefault="005F7BD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F7BD7" w:rsidRPr="00335A45">
        <w:trPr>
          <w:jc w:val="center"/>
        </w:trPr>
        <w:tc>
          <w:tcPr>
            <w:tcW w:w="9828" w:type="dxa"/>
            <w:gridSpan w:val="5"/>
          </w:tcPr>
          <w:p w:rsidR="005F7BD7" w:rsidRPr="00335A45" w:rsidRDefault="005F7BD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5F7BD7" w:rsidRPr="00741187">
        <w:trPr>
          <w:jc w:val="center"/>
        </w:trPr>
        <w:tc>
          <w:tcPr>
            <w:tcW w:w="2820" w:type="dxa"/>
          </w:tcPr>
          <w:p w:rsidR="005F7BD7" w:rsidRPr="00335A45" w:rsidRDefault="005F7BD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5F7BD7" w:rsidRPr="00335A45" w:rsidRDefault="005F7BD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5F7BD7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5F7BD7" w:rsidRPr="00335A45" w:rsidRDefault="005F7BD7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5F7BD7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5F7BD7" w:rsidRPr="00335A45" w:rsidRDefault="005F7BD7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F7BD7" w:rsidRPr="00335A45" w:rsidRDefault="005F7BD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5F7BD7" w:rsidRPr="00335A45">
        <w:trPr>
          <w:jc w:val="center"/>
        </w:trPr>
        <w:tc>
          <w:tcPr>
            <w:tcW w:w="9828" w:type="dxa"/>
            <w:gridSpan w:val="5"/>
          </w:tcPr>
          <w:p w:rsidR="005F7BD7" w:rsidRPr="00335A45" w:rsidRDefault="005F7BD7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5F7BD7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F7BD7" w:rsidRPr="00335A45" w:rsidRDefault="005F7BD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5F7BD7" w:rsidRPr="00335A45" w:rsidRDefault="005F7BD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5F7BD7" w:rsidRPr="00335A45" w:rsidRDefault="005F7BD7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F7BD7" w:rsidRPr="00335A45" w:rsidRDefault="005F7BD7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5F7BD7" w:rsidRPr="00335A45" w:rsidRDefault="005F7BD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5F7BD7" w:rsidRPr="00335A45" w:rsidRDefault="005F7BD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5F7BD7" w:rsidRPr="00335A45" w:rsidRDefault="005F7BD7" w:rsidP="00A841CC">
            <w:pPr>
              <w:ind w:right="-80"/>
              <w:jc w:val="both"/>
              <w:rPr>
                <w:lang w:val="ru-RU"/>
              </w:rPr>
            </w:pPr>
          </w:p>
          <w:p w:rsidR="005F7BD7" w:rsidRPr="00335A45" w:rsidRDefault="005F7BD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5F7BD7" w:rsidRPr="00335A45" w:rsidRDefault="005F7BD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5F7BD7" w:rsidRPr="00335A45" w:rsidRDefault="005F7BD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5F7BD7" w:rsidRPr="00335A45" w:rsidRDefault="005F7BD7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5F7BD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335A45" w:rsidRDefault="005F7BD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335A45" w:rsidRDefault="005F7BD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335A45" w:rsidRDefault="005F7BD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335A45" w:rsidRDefault="005F7BD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335A45" w:rsidRDefault="005F7BD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F7BD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335A45" w:rsidRDefault="005F7BD7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DE5057" w:rsidRDefault="005F7BD7" w:rsidP="00DE50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459 987.12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335A45" w:rsidRDefault="005F7BD7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7879DF" w:rsidRDefault="005F7BD7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08.09.2020 11:40:58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957C4E" w:rsidRDefault="005F7BD7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EA-56992</w:t>
            </w:r>
          </w:p>
        </w:tc>
      </w:tr>
      <w:tr w:rsidR="005F7BD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335A45" w:rsidRDefault="005F7BD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7508DF" w:rsidRDefault="005F7BD7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462 487.05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335A45" w:rsidRDefault="005F7BD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E51CEF" w:rsidRDefault="005F7BD7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08.09.2020 11:40:19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F7BD7" w:rsidRPr="00DB6B4F" w:rsidRDefault="005F7BD7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EA-56969</w:t>
            </w:r>
          </w:p>
        </w:tc>
      </w:tr>
    </w:tbl>
    <w:p w:rsidR="005F7BD7" w:rsidRPr="00335A45" w:rsidRDefault="005F7BD7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F7BD7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F7BD7" w:rsidRPr="00335A45" w:rsidRDefault="005F7BD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5F7BD7" w:rsidRPr="00335A45" w:rsidRDefault="005F7BD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F7BD7" w:rsidRPr="00335A45" w:rsidRDefault="005F7BD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5F7BD7" w:rsidRPr="00335A45" w:rsidRDefault="005F7BD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7BD7" w:rsidRPr="00335A45" w:rsidRDefault="005F7BD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F7BD7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F7BD7" w:rsidRPr="00CC06A7" w:rsidRDefault="005F7BD7" w:rsidP="00FF7882">
            <w:pPr>
              <w:jc w:val="center"/>
              <w:rPr>
                <w:lang w:val="ru-RU"/>
              </w:rPr>
            </w:pPr>
            <w:r w:rsidRPr="00CC06A7">
              <w:rPr>
                <w:lang w:val="ru-RU"/>
              </w:rPr>
              <w:t>EA-56992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F7BD7" w:rsidRPr="003D7C43" w:rsidRDefault="005F7BD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4381A">
              <w:rPr>
                <w:rFonts w:ascii="Roboto" w:hAnsi="Roboto" w:cs="Roboto"/>
                <w:color w:val="000000"/>
                <w:shd w:val="clear" w:color="auto" w:fill="F9F9F9"/>
              </w:rPr>
              <w:t>03.09.2020 10:08:52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ОБЩЕСТВО С ОГРАНИЧЕННОЙ ОТВЕТСТВЕННОСТЬЮ "ФАРМСЕРВИС"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ИНН 2312178145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ОГРН 1112312000393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КПП 231201001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Место нахождения (жительства)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Почтовый адрес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5F7BD7" w:rsidRPr="00CC06A7" w:rsidRDefault="005F7BD7" w:rsidP="00CC06A7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CC06A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5F7BD7" w:rsidRDefault="005F7BD7" w:rsidP="00CC06A7">
            <w:r>
              <w:t>Паренькова Ирина Борисовна</w:t>
            </w:r>
          </w:p>
          <w:p w:rsidR="005F7BD7" w:rsidRPr="00CC06A7" w:rsidRDefault="005F7BD7" w:rsidP="00DE5057">
            <w:pPr>
              <w:rPr>
                <w:lang w:val="ru-RU"/>
              </w:rPr>
            </w:pPr>
            <w:r>
              <w:t>Телефон 79184481221</w:t>
            </w:r>
          </w:p>
        </w:tc>
      </w:tr>
      <w:tr w:rsidR="005F7BD7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F7BD7" w:rsidRPr="00CC06A7" w:rsidRDefault="005F7BD7" w:rsidP="00FF7882">
            <w:pPr>
              <w:jc w:val="center"/>
              <w:rPr>
                <w:lang w:val="ru-RU"/>
              </w:rPr>
            </w:pPr>
            <w:r w:rsidRPr="00CC06A7">
              <w:rPr>
                <w:lang w:val="ru-RU"/>
              </w:rPr>
              <w:t>EA-56969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F7BD7" w:rsidRPr="00976F07" w:rsidRDefault="005F7BD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4381A">
              <w:rPr>
                <w:rFonts w:ascii="Roboto" w:hAnsi="Roboto" w:cs="Roboto"/>
                <w:color w:val="000000"/>
                <w:shd w:val="clear" w:color="auto" w:fill="F9F9F9"/>
              </w:rPr>
              <w:t>02.09.2020 17:33:56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ОБЩЕСТВО С ОГРАНИЧЕННОЙ ОТВЕТСТВЕННОСТЬЮ «КОМПАНИЯ «ОРГАНИКА»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ИНН 6165196363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ОГРН 1156196061251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КПП 616501001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Место нахождения (жительства)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344064, ОБЛ РОСТОВСКАЯ, Г РОСТОВ-НА-ДОНУ, УЛ ВАВИЛОВА, ДОМ 59Д,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Почтовый адрес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344064, Ростовская область, г. Ростов-на-Дону, ул. Вавилова, д. 59д</w:t>
            </w:r>
          </w:p>
          <w:p w:rsidR="005F7BD7" w:rsidRPr="00CC06A7" w:rsidRDefault="005F7BD7" w:rsidP="00CC06A7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CC06A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5F7BD7" w:rsidRPr="00CC06A7" w:rsidRDefault="005F7BD7" w:rsidP="00CC06A7">
            <w:pPr>
              <w:rPr>
                <w:lang w:val="ru-RU"/>
              </w:rPr>
            </w:pPr>
            <w:r w:rsidRPr="00CC06A7">
              <w:rPr>
                <w:lang w:val="ru-RU"/>
              </w:rPr>
              <w:t>Корнилова Светлана Викторовна</w:t>
            </w:r>
          </w:p>
          <w:p w:rsidR="005F7BD7" w:rsidRPr="00CC06A7" w:rsidRDefault="005F7BD7" w:rsidP="007508DF">
            <w:pPr>
              <w:rPr>
                <w:lang w:val="ru-RU"/>
              </w:rPr>
            </w:pPr>
            <w:r>
              <w:t>Телефон 79185543162</w:t>
            </w:r>
          </w:p>
        </w:tc>
      </w:tr>
    </w:tbl>
    <w:p w:rsidR="005F7BD7" w:rsidRPr="00335A45" w:rsidRDefault="005F7BD7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F7BD7" w:rsidRPr="00335A45" w:rsidRDefault="005F7BD7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CC06A7">
        <w:rPr>
          <w:lang w:val="ru-RU"/>
        </w:rPr>
        <w:t>EA-56992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CC06A7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, №</w:t>
      </w:r>
      <w:r w:rsidRPr="00CC06A7">
        <w:rPr>
          <w:lang w:val="ru-RU"/>
        </w:rPr>
        <w:t>EA-56969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CC06A7">
        <w:rPr>
          <w:lang w:val="ru-RU"/>
        </w:rPr>
        <w:t>ОБЩЕСТВО С ОГРАНИЧЕННОЙ ОТВЕТСТВЕННОСТЬЮ «КОМПАНИЯ «ОРГАНИКА»</w:t>
      </w:r>
      <w:r>
        <w:rPr>
          <w:lang w:val="ru-RU"/>
        </w:rPr>
        <w:t>.</w:t>
      </w:r>
    </w:p>
    <w:p w:rsidR="005F7BD7" w:rsidRPr="00335A45" w:rsidRDefault="005F7BD7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F7BD7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5F7BD7" w:rsidRPr="00335A45" w:rsidRDefault="005F7BD7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F7BD7" w:rsidRPr="00335A45" w:rsidRDefault="005F7BD7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F7BD7" w:rsidRPr="00335A45">
        <w:trPr>
          <w:trHeight w:val="274"/>
        </w:trPr>
        <w:tc>
          <w:tcPr>
            <w:tcW w:w="2204" w:type="dxa"/>
            <w:vMerge/>
          </w:tcPr>
          <w:p w:rsidR="005F7BD7" w:rsidRPr="00335A45" w:rsidRDefault="005F7BD7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F7BD7" w:rsidRPr="00335A45" w:rsidRDefault="005F7BD7" w:rsidP="00AA4A97">
            <w:pPr>
              <w:jc w:val="center"/>
              <w:rPr>
                <w:lang w:val="ru-RU"/>
              </w:rPr>
            </w:pPr>
          </w:p>
          <w:p w:rsidR="005F7BD7" w:rsidRPr="00335A45" w:rsidRDefault="005F7BD7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5F7BD7" w:rsidRPr="00335A45" w:rsidRDefault="005F7BD7" w:rsidP="00AA4A97">
            <w:pPr>
              <w:ind w:right="-21"/>
              <w:jc w:val="center"/>
              <w:rPr>
                <w:lang w:val="ru-RU"/>
              </w:rPr>
            </w:pPr>
          </w:p>
          <w:p w:rsidR="005F7BD7" w:rsidRPr="00335A45" w:rsidRDefault="005F7BD7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F7BD7" w:rsidRPr="00335A45" w:rsidRDefault="005F7BD7" w:rsidP="0056026D">
            <w:pPr>
              <w:jc w:val="center"/>
              <w:rPr>
                <w:lang w:val="ru-RU"/>
              </w:rPr>
            </w:pPr>
          </w:p>
          <w:p w:rsidR="005F7BD7" w:rsidRPr="00335A45" w:rsidRDefault="005F7BD7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5F7BD7" w:rsidRPr="00335A45" w:rsidRDefault="005F7BD7" w:rsidP="00AA4A97">
            <w:pPr>
              <w:jc w:val="center"/>
              <w:rPr>
                <w:lang w:val="ru-RU"/>
              </w:rPr>
            </w:pPr>
          </w:p>
          <w:p w:rsidR="005F7BD7" w:rsidRPr="00335A45" w:rsidRDefault="005F7BD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F7BD7" w:rsidRPr="00335A45" w:rsidRDefault="005F7BD7" w:rsidP="0056026D">
            <w:pPr>
              <w:jc w:val="center"/>
              <w:rPr>
                <w:lang w:val="ru-RU"/>
              </w:rPr>
            </w:pPr>
          </w:p>
          <w:p w:rsidR="005F7BD7" w:rsidRPr="00335A45" w:rsidRDefault="005F7BD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5F7BD7" w:rsidRPr="00741187">
        <w:trPr>
          <w:trHeight w:val="938"/>
        </w:trPr>
        <w:tc>
          <w:tcPr>
            <w:tcW w:w="2204" w:type="dxa"/>
            <w:vAlign w:val="center"/>
          </w:tcPr>
          <w:p w:rsidR="005F7BD7" w:rsidRPr="00335A45" w:rsidRDefault="005F7BD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CC06A7">
              <w:rPr>
                <w:lang w:val="ru-RU"/>
              </w:rPr>
              <w:t>EA-56992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CC06A7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5F7BD7" w:rsidRPr="00335A45" w:rsidRDefault="005F7BD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F7BD7" w:rsidRPr="00335A45" w:rsidRDefault="005F7BD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F7BD7" w:rsidRPr="00335A45" w:rsidRDefault="005F7BD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F7BD7" w:rsidRPr="00335A45" w:rsidRDefault="005F7BD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F7BD7" w:rsidRPr="00335A45" w:rsidRDefault="005F7BD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F7BD7" w:rsidRPr="00741187">
        <w:trPr>
          <w:trHeight w:val="938"/>
        </w:trPr>
        <w:tc>
          <w:tcPr>
            <w:tcW w:w="2204" w:type="dxa"/>
            <w:vAlign w:val="center"/>
          </w:tcPr>
          <w:p w:rsidR="005F7BD7" w:rsidRPr="00335A45" w:rsidRDefault="005F7BD7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CC06A7">
              <w:rPr>
                <w:lang w:val="ru-RU"/>
              </w:rPr>
              <w:t>EA-56969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CC06A7">
              <w:rPr>
                <w:lang w:val="ru-RU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5F7BD7" w:rsidRPr="00335A45" w:rsidRDefault="005F7BD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F7BD7" w:rsidRPr="00335A45" w:rsidRDefault="005F7BD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F7BD7" w:rsidRPr="00335A45" w:rsidRDefault="005F7BD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F7BD7" w:rsidRPr="00335A45" w:rsidRDefault="005F7BD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F7BD7" w:rsidRPr="00335A45" w:rsidRDefault="005F7BD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F7BD7" w:rsidRPr="00335A45" w:rsidRDefault="005F7BD7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4381A">
        <w:rPr>
          <w:lang w:val="ru-RU"/>
        </w:rPr>
        <w:t>Цефтриаксон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C06A7">
        <w:rPr>
          <w:lang w:val="ru-RU"/>
        </w:rPr>
        <w:t>ОБЩЕСТВО С ОГРАНИЧЕННОЙ ОТВЕТСТВЕННОСТЬЮ "ФАРМСЕРВИС"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CC06A7">
        <w:rPr>
          <w:color w:val="000000"/>
          <w:lang w:val="ru-RU"/>
        </w:rPr>
        <w:t>459 987.12</w:t>
      </w:r>
      <w:r w:rsidRPr="00335A45">
        <w:rPr>
          <w:lang w:val="ru-RU"/>
        </w:rPr>
        <w:t xml:space="preserve"> рублей.  </w:t>
      </w:r>
    </w:p>
    <w:p w:rsidR="005F7BD7" w:rsidRPr="00335A45" w:rsidRDefault="005F7BD7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F7BD7" w:rsidRPr="00335A45">
        <w:trPr>
          <w:trHeight w:val="206"/>
          <w:jc w:val="center"/>
        </w:trPr>
        <w:tc>
          <w:tcPr>
            <w:tcW w:w="7338" w:type="dxa"/>
          </w:tcPr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F7BD7" w:rsidRPr="00335A45">
        <w:trPr>
          <w:trHeight w:val="206"/>
          <w:jc w:val="center"/>
        </w:trPr>
        <w:tc>
          <w:tcPr>
            <w:tcW w:w="7338" w:type="dxa"/>
          </w:tcPr>
          <w:p w:rsidR="005F7BD7" w:rsidRPr="00335A45" w:rsidRDefault="005F7BD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F7BD7" w:rsidRPr="00335A45" w:rsidRDefault="005F7BD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5F7BD7" w:rsidRPr="00335A45" w:rsidRDefault="005F7BD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F7BD7" w:rsidRPr="00335A45">
        <w:trPr>
          <w:trHeight w:val="206"/>
          <w:jc w:val="center"/>
        </w:trPr>
        <w:tc>
          <w:tcPr>
            <w:tcW w:w="7338" w:type="dxa"/>
          </w:tcPr>
          <w:p w:rsidR="005F7BD7" w:rsidRPr="00335A45" w:rsidRDefault="005F7BD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5F7BD7" w:rsidRPr="00335A45" w:rsidRDefault="005F7BD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F7BD7" w:rsidRPr="00335A45" w:rsidRDefault="005F7BD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5F7BD7" w:rsidRPr="00335A45" w:rsidRDefault="005F7BD7" w:rsidP="006465AE">
      <w:pPr>
        <w:jc w:val="both"/>
        <w:rPr>
          <w:lang w:val="ru-RU" w:eastAsia="ru-RU"/>
        </w:rPr>
      </w:pPr>
    </w:p>
    <w:sectPr w:rsidR="005F7BD7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BD7" w:rsidRDefault="005F7BD7">
      <w:r>
        <w:separator/>
      </w:r>
    </w:p>
  </w:endnote>
  <w:endnote w:type="continuationSeparator" w:id="1">
    <w:p w:rsidR="005F7BD7" w:rsidRDefault="005F7B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BD7" w:rsidRDefault="005F7BD7">
      <w:r>
        <w:separator/>
      </w:r>
    </w:p>
  </w:footnote>
  <w:footnote w:type="continuationSeparator" w:id="1">
    <w:p w:rsidR="005F7BD7" w:rsidRDefault="005F7B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D7" w:rsidRDefault="005F7BD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F7BD7" w:rsidRDefault="005F7BD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B92"/>
    <w:rsid w:val="00747D3C"/>
    <w:rsid w:val="00750289"/>
    <w:rsid w:val="007508DF"/>
    <w:rsid w:val="00750CAD"/>
    <w:rsid w:val="007520F3"/>
    <w:rsid w:val="007530EB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6A7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6AE"/>
    <w:rsid w:val="00DC2AD5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3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73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7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7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7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37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3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3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3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3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8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9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9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8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36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7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8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3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8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3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8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9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8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8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9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9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7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3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94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9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73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6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3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36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73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1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7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36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73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73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3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3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4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1159</Words>
  <Characters>6611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2020-07-27T13:54:00Z</cp:lastPrinted>
  <dcterms:created xsi:type="dcterms:W3CDTF">2020-09-09T06:03:00Z</dcterms:created>
  <dcterms:modified xsi:type="dcterms:W3CDTF">2020-09-09T06:07:00Z</dcterms:modified>
</cp:coreProperties>
</file>