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8B0" w:rsidRDefault="007648B0" w:rsidP="00B40F86">
      <w:pPr>
        <w:jc w:val="center"/>
        <w:rPr>
          <w:b/>
          <w:bCs/>
          <w:color w:val="000000"/>
          <w:lang w:val="ru-RU"/>
        </w:rPr>
      </w:pPr>
    </w:p>
    <w:p w:rsidR="007648B0" w:rsidRDefault="007648B0" w:rsidP="00B40F86">
      <w:pPr>
        <w:jc w:val="center"/>
        <w:rPr>
          <w:b/>
          <w:bCs/>
          <w:color w:val="000000"/>
          <w:lang w:val="ru-RU"/>
        </w:rPr>
      </w:pPr>
    </w:p>
    <w:p w:rsidR="007648B0" w:rsidRPr="00335A45" w:rsidRDefault="007648B0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217</w:t>
      </w:r>
    </w:p>
    <w:p w:rsidR="007648B0" w:rsidRPr="00335A45" w:rsidRDefault="007648B0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7648B0" w:rsidRPr="00335A45" w:rsidRDefault="007648B0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7648B0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648B0" w:rsidRPr="00335A45" w:rsidRDefault="007648B0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648B0" w:rsidRPr="00335A45" w:rsidRDefault="007648B0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09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сентября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7648B0" w:rsidRDefault="007648B0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7648B0" w:rsidRPr="00976F07" w:rsidRDefault="007648B0" w:rsidP="004979B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76F07">
        <w:rPr>
          <w:b/>
          <w:bCs/>
          <w:lang w:val="ru-RU"/>
        </w:rPr>
        <w:t xml:space="preserve">Информация о государственном заказчике: </w:t>
      </w:r>
      <w:r w:rsidRPr="00976F07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976F07">
          <w:rPr>
            <w:rStyle w:val="Hyperlink"/>
          </w:rPr>
          <w:t>crbzak</w:t>
        </w:r>
        <w:r w:rsidRPr="00976F07">
          <w:rPr>
            <w:rStyle w:val="Hyperlink"/>
            <w:lang w:val="ru-RU"/>
          </w:rPr>
          <w:t>@</w:t>
        </w:r>
        <w:r w:rsidRPr="00976F07">
          <w:rPr>
            <w:rStyle w:val="Hyperlink"/>
          </w:rPr>
          <w:t>mail</w:t>
        </w:r>
        <w:r w:rsidRPr="00976F07">
          <w:rPr>
            <w:rStyle w:val="Hyperlink"/>
            <w:lang w:val="ru-RU"/>
          </w:rPr>
          <w:t>.</w:t>
        </w:r>
        <w:r w:rsidRPr="00976F07">
          <w:rPr>
            <w:rStyle w:val="Hyperlink"/>
          </w:rPr>
          <w:t>ru</w:t>
        </w:r>
      </w:hyperlink>
      <w:r w:rsidRPr="00976F07">
        <w:rPr>
          <w:lang w:val="ru-RU"/>
        </w:rPr>
        <w:t>. Контрактный управляющий: Дехтерев Юрий Сергеевич.</w:t>
      </w:r>
    </w:p>
    <w:p w:rsidR="007648B0" w:rsidRPr="00976F07" w:rsidRDefault="007648B0" w:rsidP="004979B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76F07">
        <w:rPr>
          <w:b/>
          <w:bCs/>
          <w:lang w:val="ru-RU"/>
        </w:rPr>
        <w:t>Предмет контракта: «</w:t>
      </w:r>
      <w:r w:rsidRPr="00615C87">
        <w:rPr>
          <w:lang w:val="ru-RU"/>
        </w:rPr>
        <w:t>Инструменты и приспособления, применяемые в медицинских целях</w:t>
      </w:r>
      <w:r w:rsidRPr="00976F07">
        <w:rPr>
          <w:lang w:val="ru-RU"/>
        </w:rPr>
        <w:t xml:space="preserve">».  </w:t>
      </w:r>
    </w:p>
    <w:p w:rsidR="007648B0" w:rsidRPr="00615C87" w:rsidRDefault="007648B0" w:rsidP="004979BD">
      <w:pPr>
        <w:autoSpaceDE w:val="0"/>
        <w:autoSpaceDN w:val="0"/>
        <w:adjustRightInd w:val="0"/>
        <w:rPr>
          <w:color w:val="000000"/>
          <w:lang w:val="ru-RU"/>
        </w:rPr>
      </w:pPr>
      <w:r w:rsidRPr="00976F07">
        <w:rPr>
          <w:b/>
          <w:bCs/>
          <w:noProof/>
          <w:lang w:val="ru-RU"/>
        </w:rPr>
        <w:t>Идентификационный код закупки:</w:t>
      </w:r>
      <w:r w:rsidRPr="00976F07">
        <w:rPr>
          <w:color w:val="000000"/>
          <w:lang w:val="ru-RU"/>
        </w:rPr>
        <w:t xml:space="preserve"> </w:t>
      </w:r>
      <w:r w:rsidRPr="00615C87">
        <w:rPr>
          <w:color w:val="000000"/>
          <w:lang w:val="ru-RU"/>
        </w:rPr>
        <w:t>203234901331923490100102580013250244</w:t>
      </w:r>
    </w:p>
    <w:p w:rsidR="007648B0" w:rsidRPr="00976F07" w:rsidRDefault="007648B0" w:rsidP="004979BD">
      <w:pPr>
        <w:autoSpaceDE w:val="0"/>
        <w:autoSpaceDN w:val="0"/>
        <w:adjustRightInd w:val="0"/>
        <w:rPr>
          <w:lang w:val="ru-RU"/>
        </w:rPr>
      </w:pPr>
      <w:r w:rsidRPr="00976F07">
        <w:rPr>
          <w:b/>
          <w:bCs/>
          <w:noProof/>
          <w:lang w:val="ru-RU"/>
        </w:rPr>
        <w:t>Начальная (максимальная) цена контракта</w:t>
      </w:r>
      <w:r w:rsidRPr="00976F07">
        <w:rPr>
          <w:b/>
          <w:bCs/>
          <w:lang w:val="ru-RU"/>
        </w:rPr>
        <w:t>:</w:t>
      </w:r>
      <w:r w:rsidRPr="00976F07">
        <w:rPr>
          <w:lang w:val="ru-RU"/>
        </w:rPr>
        <w:t xml:space="preserve"> </w:t>
      </w:r>
      <w:r>
        <w:rPr>
          <w:lang w:val="ru-RU"/>
        </w:rPr>
        <w:t>305890</w:t>
      </w:r>
      <w:r w:rsidRPr="00976F07">
        <w:rPr>
          <w:lang w:val="ru-RU"/>
        </w:rPr>
        <w:t xml:space="preserve"> руб. </w:t>
      </w:r>
      <w:r>
        <w:rPr>
          <w:lang w:val="ru-RU"/>
        </w:rPr>
        <w:t>74</w:t>
      </w:r>
      <w:r w:rsidRPr="00976F07">
        <w:rPr>
          <w:lang w:val="ru-RU"/>
        </w:rPr>
        <w:t xml:space="preserve"> коп. (</w:t>
      </w:r>
      <w:r>
        <w:rPr>
          <w:lang w:val="ru-RU"/>
        </w:rPr>
        <w:t>триста пять</w:t>
      </w:r>
      <w:r w:rsidRPr="00976F07">
        <w:rPr>
          <w:lang w:val="ru-RU"/>
        </w:rPr>
        <w:t xml:space="preserve"> тысяч </w:t>
      </w:r>
      <w:r>
        <w:rPr>
          <w:lang w:val="ru-RU"/>
        </w:rPr>
        <w:t>восемьсот девяносто</w:t>
      </w:r>
      <w:r w:rsidRPr="00976F07">
        <w:rPr>
          <w:lang w:val="ru-RU"/>
        </w:rPr>
        <w:t xml:space="preserve"> рубл</w:t>
      </w:r>
      <w:r>
        <w:rPr>
          <w:lang w:val="ru-RU"/>
        </w:rPr>
        <w:t>ей</w:t>
      </w:r>
      <w:r w:rsidRPr="00976F07">
        <w:rPr>
          <w:lang w:val="ru-RU"/>
        </w:rPr>
        <w:t xml:space="preserve"> </w:t>
      </w:r>
      <w:r>
        <w:rPr>
          <w:lang w:val="ru-RU"/>
        </w:rPr>
        <w:t>74</w:t>
      </w:r>
      <w:r w:rsidRPr="00976F07">
        <w:rPr>
          <w:lang w:val="ru-RU"/>
        </w:rPr>
        <w:t xml:space="preserve"> копе</w:t>
      </w:r>
      <w:r>
        <w:rPr>
          <w:lang w:val="ru-RU"/>
        </w:rPr>
        <w:t>йки</w:t>
      </w:r>
      <w:r w:rsidRPr="00976F07">
        <w:rPr>
          <w:lang w:val="ru-RU"/>
        </w:rPr>
        <w:t>).</w:t>
      </w:r>
    </w:p>
    <w:p w:rsidR="007648B0" w:rsidRPr="00EB1217" w:rsidRDefault="007648B0" w:rsidP="004979B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76F07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976F07">
        <w:rPr>
          <w:lang w:val="ru-RU"/>
        </w:rPr>
        <w:t xml:space="preserve"> </w:t>
      </w:r>
      <w:r w:rsidRPr="00EB1217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7648B0" w:rsidRPr="00EB1217" w:rsidRDefault="007648B0" w:rsidP="004979B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76F07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976F07">
        <w:rPr>
          <w:lang w:val="ru-RU"/>
        </w:rPr>
        <w:t xml:space="preserve"> </w:t>
      </w:r>
      <w:r w:rsidRPr="00615C87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976F07">
        <w:rPr>
          <w:lang w:val="ru-RU"/>
        </w:rPr>
        <w:t xml:space="preserve">. </w:t>
      </w:r>
      <w:r>
        <w:rPr>
          <w:lang w:val="ru-RU"/>
        </w:rPr>
        <w:t>П</w:t>
      </w:r>
      <w:r w:rsidRPr="00615C87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ноября 2020 г.</w:t>
      </w:r>
      <w:r w:rsidRPr="00EB1217">
        <w:rPr>
          <w:lang w:val="ru-RU"/>
        </w:rPr>
        <w:t>.</w:t>
      </w:r>
    </w:p>
    <w:p w:rsidR="007648B0" w:rsidRPr="00976F07" w:rsidRDefault="007648B0" w:rsidP="004979B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76F07">
        <w:rPr>
          <w:b/>
          <w:bCs/>
          <w:lang w:val="ru-RU"/>
        </w:rPr>
        <w:t>Источник финансирования:</w:t>
      </w:r>
      <w:r w:rsidRPr="00976F07">
        <w:rPr>
          <w:lang w:val="ru-RU"/>
        </w:rPr>
        <w:t xml:space="preserve"> </w:t>
      </w:r>
      <w:r w:rsidRPr="00615C87">
        <w:rPr>
          <w:lang w:val="ru-RU"/>
        </w:rPr>
        <w:t>Внебюджетные фонды (ОМС)</w:t>
      </w:r>
      <w:r w:rsidRPr="00976F07">
        <w:rPr>
          <w:lang w:val="ru-RU"/>
        </w:rPr>
        <w:t>.</w:t>
      </w:r>
    </w:p>
    <w:p w:rsidR="007648B0" w:rsidRPr="00976F07" w:rsidRDefault="007648B0" w:rsidP="004979BD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976F07">
        <w:rPr>
          <w:lang w:val="ru-RU"/>
        </w:rPr>
        <w:t xml:space="preserve">  </w:t>
      </w:r>
      <w:r w:rsidRPr="00976F07">
        <w:rPr>
          <w:b/>
          <w:bCs/>
          <w:lang w:val="ru-RU"/>
        </w:rPr>
        <w:t>Размер обеспечения заявки на участие в аукционе:</w:t>
      </w:r>
      <w:r w:rsidRPr="00976F07">
        <w:rPr>
          <w:lang w:val="ru-RU"/>
        </w:rPr>
        <w:t xml:space="preserve"> Не установлен</w:t>
      </w:r>
      <w:r w:rsidRPr="00976F07">
        <w:rPr>
          <w:spacing w:val="-2"/>
          <w:lang w:val="ru-RU"/>
        </w:rPr>
        <w:t>.</w:t>
      </w:r>
    </w:p>
    <w:p w:rsidR="007648B0" w:rsidRPr="00976F07" w:rsidRDefault="007648B0" w:rsidP="004979BD">
      <w:pPr>
        <w:jc w:val="both"/>
        <w:rPr>
          <w:spacing w:val="-2"/>
          <w:lang w:val="ru-RU"/>
        </w:rPr>
      </w:pPr>
      <w:r w:rsidRPr="00976F07">
        <w:rPr>
          <w:b/>
          <w:bCs/>
          <w:lang w:val="ru-RU"/>
        </w:rPr>
        <w:t xml:space="preserve">       </w:t>
      </w:r>
      <w:r w:rsidRPr="00976F07">
        <w:rPr>
          <w:b/>
          <w:bCs/>
          <w:lang w:val="ru-RU"/>
        </w:rPr>
        <w:tab/>
        <w:t xml:space="preserve">Размер обеспечения исполнения контракта: </w:t>
      </w:r>
      <w:r w:rsidRPr="00976F07">
        <w:rPr>
          <w:lang w:val="ru-RU"/>
        </w:rPr>
        <w:t xml:space="preserve">5 </w:t>
      </w:r>
      <w:r w:rsidRPr="00976F07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7648B0" w:rsidRPr="00976F07" w:rsidRDefault="007648B0" w:rsidP="004979BD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976F07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615C87">
        <w:rPr>
          <w:color w:val="000000"/>
          <w:sz w:val="24"/>
          <w:szCs w:val="24"/>
        </w:rPr>
        <w:t>27.08.2020 09:02</w:t>
      </w:r>
      <w:r w:rsidRPr="00976F07">
        <w:rPr>
          <w:color w:val="000000"/>
          <w:sz w:val="24"/>
          <w:szCs w:val="24"/>
        </w:rPr>
        <w:t xml:space="preserve"> </w:t>
      </w:r>
      <w:r w:rsidRPr="00976F07">
        <w:rPr>
          <w:sz w:val="24"/>
          <w:szCs w:val="24"/>
        </w:rPr>
        <w:t xml:space="preserve"> (московское время).</w:t>
      </w:r>
    </w:p>
    <w:p w:rsidR="007648B0" w:rsidRPr="00976F07" w:rsidRDefault="007648B0" w:rsidP="004979BD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976F07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976F07">
        <w:rPr>
          <w:sz w:val="24"/>
          <w:szCs w:val="24"/>
        </w:rPr>
        <w:t xml:space="preserve"> </w:t>
      </w:r>
    </w:p>
    <w:p w:rsidR="007648B0" w:rsidRDefault="007648B0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7648B0" w:rsidRPr="00335A45">
        <w:trPr>
          <w:jc w:val="center"/>
        </w:trPr>
        <w:tc>
          <w:tcPr>
            <w:tcW w:w="9828" w:type="dxa"/>
            <w:gridSpan w:val="5"/>
          </w:tcPr>
          <w:p w:rsidR="007648B0" w:rsidRPr="00335A45" w:rsidRDefault="007648B0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7648B0" w:rsidRPr="00071790">
        <w:trPr>
          <w:jc w:val="center"/>
        </w:trPr>
        <w:tc>
          <w:tcPr>
            <w:tcW w:w="2820" w:type="dxa"/>
          </w:tcPr>
          <w:p w:rsidR="007648B0" w:rsidRPr="00335A45" w:rsidRDefault="007648B0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7648B0" w:rsidRPr="00335A45" w:rsidRDefault="007648B0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7648B0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7648B0" w:rsidRPr="00335A45" w:rsidRDefault="007648B0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7648B0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7648B0" w:rsidRPr="00335A45" w:rsidRDefault="007648B0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7648B0" w:rsidRPr="00335A45" w:rsidRDefault="007648B0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7648B0" w:rsidRPr="00335A45">
        <w:trPr>
          <w:jc w:val="center"/>
        </w:trPr>
        <w:tc>
          <w:tcPr>
            <w:tcW w:w="9828" w:type="dxa"/>
            <w:gridSpan w:val="5"/>
          </w:tcPr>
          <w:p w:rsidR="007648B0" w:rsidRPr="00335A45" w:rsidRDefault="007648B0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7648B0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7648B0" w:rsidRPr="00335A45" w:rsidRDefault="007648B0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7648B0" w:rsidRPr="00335A45" w:rsidRDefault="007648B0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7648B0" w:rsidRPr="00335A45" w:rsidRDefault="007648B0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7648B0" w:rsidRPr="00335A45" w:rsidRDefault="007648B0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7648B0" w:rsidRPr="00335A45" w:rsidRDefault="007648B0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7648B0" w:rsidRPr="00335A45" w:rsidRDefault="007648B0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7648B0" w:rsidRPr="00335A45" w:rsidRDefault="007648B0" w:rsidP="00A841CC">
            <w:pPr>
              <w:ind w:right="-80"/>
              <w:jc w:val="both"/>
              <w:rPr>
                <w:lang w:val="ru-RU"/>
              </w:rPr>
            </w:pPr>
          </w:p>
          <w:p w:rsidR="007648B0" w:rsidRPr="00335A45" w:rsidRDefault="007648B0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7648B0" w:rsidRPr="00335A45" w:rsidRDefault="007648B0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7648B0" w:rsidRPr="00335A45" w:rsidRDefault="007648B0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09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сентября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4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7648B0" w:rsidRPr="00335A45" w:rsidRDefault="007648B0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7648B0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335A45" w:rsidRDefault="007648B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335A45" w:rsidRDefault="007648B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335A45" w:rsidRDefault="007648B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335A45" w:rsidRDefault="007648B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335A45" w:rsidRDefault="007648B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7648B0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335A45" w:rsidRDefault="007648B0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EC49C3" w:rsidRDefault="007648B0" w:rsidP="00EC49C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172 828.55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335A45" w:rsidRDefault="007648B0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7879DF" w:rsidRDefault="007648B0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08.09.2020 12:00:59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957C4E" w:rsidRDefault="007648B0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EA-57039</w:t>
            </w:r>
          </w:p>
        </w:tc>
      </w:tr>
      <w:tr w:rsidR="007648B0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335A45" w:rsidRDefault="007648B0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7508DF" w:rsidRDefault="007648B0" w:rsidP="001E7AB6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174 358.00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335A45" w:rsidRDefault="007648B0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E51CEF" w:rsidRDefault="007648B0" w:rsidP="001E7AB6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08.09.2020 12:00:39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DB6B4F" w:rsidRDefault="007648B0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EA-56851</w:t>
            </w:r>
          </w:p>
        </w:tc>
      </w:tr>
      <w:tr w:rsidR="007648B0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335A45" w:rsidRDefault="007648B0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F22D6F" w:rsidRDefault="007648B0" w:rsidP="00F22D6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201 888.10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335A45" w:rsidRDefault="007648B0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E51CEF" w:rsidRDefault="007648B0" w:rsidP="00540BD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08.09.2020 11:52:42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DB6B4F" w:rsidRDefault="007648B0" w:rsidP="00540BDE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EA-57038</w:t>
            </w:r>
          </w:p>
        </w:tc>
      </w:tr>
      <w:tr w:rsidR="007648B0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335A45" w:rsidRDefault="007648B0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F22D6F" w:rsidRDefault="007648B0" w:rsidP="00F22D6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214 123.70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335A45" w:rsidRDefault="007648B0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E51CEF" w:rsidRDefault="007648B0" w:rsidP="00540BD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08.09.2020 11:48:37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DB6B4F" w:rsidRDefault="007648B0" w:rsidP="00540BDE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EA-56879</w:t>
            </w:r>
          </w:p>
        </w:tc>
      </w:tr>
      <w:tr w:rsidR="007648B0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335A45" w:rsidRDefault="007648B0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F22D6F" w:rsidRDefault="007648B0" w:rsidP="00F22D6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226 359.30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335A45" w:rsidRDefault="007648B0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E51CEF" w:rsidRDefault="007648B0" w:rsidP="00540BD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08.09.2020 11:46:01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DB6B4F" w:rsidRDefault="007648B0" w:rsidP="00540BDE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EA-56739</w:t>
            </w:r>
          </w:p>
        </w:tc>
      </w:tr>
      <w:tr w:rsidR="007648B0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335A45" w:rsidRDefault="007648B0" w:rsidP="00055A0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EC49C3" w:rsidRDefault="007648B0" w:rsidP="00EC49C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301 302.39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335A45" w:rsidRDefault="007648B0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E51CEF" w:rsidRDefault="007648B0" w:rsidP="00055A0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08.09.2020 11:32:04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48B0" w:rsidRPr="00DB6B4F" w:rsidRDefault="007648B0" w:rsidP="00055A0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EA-56968</w:t>
            </w:r>
          </w:p>
        </w:tc>
      </w:tr>
    </w:tbl>
    <w:p w:rsidR="007648B0" w:rsidRPr="00335A45" w:rsidRDefault="007648B0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7648B0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7648B0" w:rsidRPr="00335A45" w:rsidRDefault="007648B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7648B0" w:rsidRPr="00335A45" w:rsidRDefault="007648B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648B0" w:rsidRPr="00335A45" w:rsidRDefault="007648B0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7648B0" w:rsidRPr="00335A45" w:rsidRDefault="007648B0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648B0" w:rsidRPr="00335A45" w:rsidRDefault="007648B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7648B0" w:rsidRPr="00DC2AD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648B0" w:rsidRPr="00F22D6F" w:rsidRDefault="007648B0" w:rsidP="00FF7882">
            <w:pPr>
              <w:jc w:val="center"/>
              <w:rPr>
                <w:lang w:val="ru-RU"/>
              </w:rPr>
            </w:pPr>
            <w:r w:rsidRPr="00F22D6F">
              <w:rPr>
                <w:lang w:val="ru-RU"/>
              </w:rPr>
              <w:t>EA-57039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648B0" w:rsidRPr="003D7C43" w:rsidRDefault="007648B0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BE0F45">
              <w:rPr>
                <w:rFonts w:ascii="Roboto" w:hAnsi="Roboto" w:cs="Roboto"/>
                <w:color w:val="000000"/>
                <w:shd w:val="clear" w:color="auto" w:fill="FFFFFF"/>
              </w:rPr>
              <w:t>04.09.2020 09:27:24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48B0" w:rsidRPr="00F22D6F" w:rsidRDefault="007648B0" w:rsidP="00F22D6F">
            <w:pPr>
              <w:rPr>
                <w:lang w:val="ru-RU"/>
              </w:rPr>
            </w:pPr>
            <w:r w:rsidRPr="00F22D6F">
              <w:rPr>
                <w:lang w:val="ru-RU"/>
              </w:rPr>
              <w:t>ОБЩЕСТВО С ОГРАНИЧЕННОЙ ОТВЕТСТВЕННОСТЬЮ "КРИТ"</w:t>
            </w:r>
          </w:p>
          <w:p w:rsidR="007648B0" w:rsidRPr="00F22D6F" w:rsidRDefault="007648B0" w:rsidP="00F22D6F">
            <w:pPr>
              <w:rPr>
                <w:lang w:val="ru-RU"/>
              </w:rPr>
            </w:pPr>
            <w:r w:rsidRPr="00F22D6F">
              <w:rPr>
                <w:lang w:val="ru-RU"/>
              </w:rPr>
              <w:t>ИНН 5252040635</w:t>
            </w:r>
          </w:p>
          <w:p w:rsidR="007648B0" w:rsidRPr="00F22D6F" w:rsidRDefault="007648B0" w:rsidP="00F22D6F">
            <w:pPr>
              <w:rPr>
                <w:lang w:val="ru-RU"/>
              </w:rPr>
            </w:pPr>
            <w:r w:rsidRPr="00F22D6F">
              <w:rPr>
                <w:lang w:val="ru-RU"/>
              </w:rPr>
              <w:t>ОГРН 1165275058772</w:t>
            </w:r>
          </w:p>
          <w:p w:rsidR="007648B0" w:rsidRPr="00F22D6F" w:rsidRDefault="007648B0" w:rsidP="00F22D6F">
            <w:pPr>
              <w:rPr>
                <w:lang w:val="ru-RU"/>
              </w:rPr>
            </w:pPr>
            <w:r w:rsidRPr="00F22D6F">
              <w:rPr>
                <w:lang w:val="ru-RU"/>
              </w:rPr>
              <w:t>КПП 525201001</w:t>
            </w:r>
          </w:p>
          <w:p w:rsidR="007648B0" w:rsidRPr="00F22D6F" w:rsidRDefault="007648B0" w:rsidP="00F22D6F">
            <w:pPr>
              <w:rPr>
                <w:lang w:val="ru-RU"/>
              </w:rPr>
            </w:pPr>
            <w:r w:rsidRPr="00F22D6F">
              <w:rPr>
                <w:lang w:val="ru-RU"/>
              </w:rPr>
              <w:t>Место нахождения (жительства)</w:t>
            </w:r>
          </w:p>
          <w:p w:rsidR="007648B0" w:rsidRPr="00F22D6F" w:rsidRDefault="007648B0" w:rsidP="00F22D6F">
            <w:pPr>
              <w:rPr>
                <w:lang w:val="ru-RU"/>
              </w:rPr>
            </w:pPr>
            <w:r w:rsidRPr="00F22D6F">
              <w:rPr>
                <w:lang w:val="ru-RU"/>
              </w:rPr>
              <w:t>606107, ОБЛ НИЖЕГОРОДСКАЯ, Г ПАВЛОВО, УЛ 1-Я СЕВЕРНАЯ, ДОМ 39, ОФИС 4</w:t>
            </w:r>
          </w:p>
          <w:p w:rsidR="007648B0" w:rsidRPr="00F22D6F" w:rsidRDefault="007648B0" w:rsidP="00F22D6F">
            <w:pPr>
              <w:rPr>
                <w:lang w:val="ru-RU"/>
              </w:rPr>
            </w:pPr>
            <w:r w:rsidRPr="00F22D6F">
              <w:rPr>
                <w:lang w:val="ru-RU"/>
              </w:rPr>
              <w:t>Почтовый адрес</w:t>
            </w:r>
          </w:p>
          <w:p w:rsidR="007648B0" w:rsidRPr="00F22D6F" w:rsidRDefault="007648B0" w:rsidP="00F22D6F">
            <w:pPr>
              <w:rPr>
                <w:lang w:val="ru-RU"/>
              </w:rPr>
            </w:pPr>
            <w:r w:rsidRPr="00F22D6F">
              <w:rPr>
                <w:lang w:val="ru-RU"/>
              </w:rPr>
              <w:t>606120, Нижегородская область, г. Ворсма, ул. Строителей, д.1, кв. 9</w:t>
            </w:r>
          </w:p>
          <w:p w:rsidR="007648B0" w:rsidRPr="00F22D6F" w:rsidRDefault="007648B0" w:rsidP="00F22D6F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F22D6F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7648B0" w:rsidRPr="00F22D6F" w:rsidRDefault="007648B0" w:rsidP="00F22D6F">
            <w:pPr>
              <w:rPr>
                <w:lang w:val="ru-RU"/>
              </w:rPr>
            </w:pPr>
            <w:r w:rsidRPr="00F22D6F">
              <w:rPr>
                <w:lang w:val="ru-RU"/>
              </w:rPr>
              <w:t>Силантьева Алена Андреевна</w:t>
            </w:r>
          </w:p>
          <w:p w:rsidR="007648B0" w:rsidRPr="00F22D6F" w:rsidRDefault="007648B0" w:rsidP="00DE5057">
            <w:pPr>
              <w:rPr>
                <w:lang w:val="ru-RU"/>
              </w:rPr>
            </w:pPr>
            <w:r>
              <w:t>Телефон 79107962502</w:t>
            </w:r>
          </w:p>
        </w:tc>
      </w:tr>
      <w:tr w:rsidR="007648B0" w:rsidRPr="001E319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648B0" w:rsidRPr="00F22D6F" w:rsidRDefault="007648B0" w:rsidP="00FF7882">
            <w:pPr>
              <w:jc w:val="center"/>
              <w:rPr>
                <w:lang w:val="ru-RU"/>
              </w:rPr>
            </w:pPr>
            <w:r w:rsidRPr="00F22D6F">
              <w:rPr>
                <w:lang w:val="ru-RU"/>
              </w:rPr>
              <w:t>EA-56851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648B0" w:rsidRPr="0094381A" w:rsidRDefault="007648B0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BE0F45">
              <w:rPr>
                <w:rFonts w:ascii="Roboto" w:hAnsi="Roboto" w:cs="Roboto"/>
                <w:color w:val="000000"/>
                <w:shd w:val="clear" w:color="auto" w:fill="F9F9F9"/>
              </w:rPr>
              <w:t>01.09.2020 11:02:46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48B0" w:rsidRPr="00F22D6F" w:rsidRDefault="007648B0" w:rsidP="00F22D6F">
            <w:pPr>
              <w:rPr>
                <w:lang w:val="ru-RU"/>
              </w:rPr>
            </w:pPr>
            <w:r w:rsidRPr="00F22D6F">
              <w:rPr>
                <w:lang w:val="ru-RU"/>
              </w:rPr>
              <w:t>ОБЩЕСТВО С ОГРАНИЧЕННОЙ ОТВЕТСТВЕННОСТЬЮ "МЕДЦЕНТР НН"</w:t>
            </w:r>
          </w:p>
          <w:p w:rsidR="007648B0" w:rsidRPr="00F22D6F" w:rsidRDefault="007648B0" w:rsidP="00F22D6F">
            <w:pPr>
              <w:rPr>
                <w:lang w:val="ru-RU"/>
              </w:rPr>
            </w:pPr>
            <w:r w:rsidRPr="00F22D6F">
              <w:rPr>
                <w:lang w:val="ru-RU"/>
              </w:rPr>
              <w:t>ИНН 5250060033</w:t>
            </w:r>
          </w:p>
          <w:p w:rsidR="007648B0" w:rsidRPr="00F22D6F" w:rsidRDefault="007648B0" w:rsidP="00F22D6F">
            <w:pPr>
              <w:rPr>
                <w:lang w:val="ru-RU"/>
              </w:rPr>
            </w:pPr>
            <w:r w:rsidRPr="00F22D6F">
              <w:rPr>
                <w:lang w:val="ru-RU"/>
              </w:rPr>
              <w:t>ОГРН 1145250000796</w:t>
            </w:r>
          </w:p>
          <w:p w:rsidR="007648B0" w:rsidRPr="00F22D6F" w:rsidRDefault="007648B0" w:rsidP="00F22D6F">
            <w:pPr>
              <w:rPr>
                <w:lang w:val="ru-RU"/>
              </w:rPr>
            </w:pPr>
            <w:r w:rsidRPr="00F22D6F">
              <w:rPr>
                <w:lang w:val="ru-RU"/>
              </w:rPr>
              <w:t>КПП 525001001</w:t>
            </w:r>
          </w:p>
          <w:p w:rsidR="007648B0" w:rsidRPr="00F22D6F" w:rsidRDefault="007648B0" w:rsidP="00F22D6F">
            <w:pPr>
              <w:rPr>
                <w:lang w:val="ru-RU"/>
              </w:rPr>
            </w:pPr>
            <w:r w:rsidRPr="00F22D6F">
              <w:rPr>
                <w:lang w:val="ru-RU"/>
              </w:rPr>
              <w:t>Место нахождения (жительства)</w:t>
            </w:r>
          </w:p>
          <w:p w:rsidR="007648B0" w:rsidRPr="00F22D6F" w:rsidRDefault="007648B0" w:rsidP="00F22D6F">
            <w:pPr>
              <w:rPr>
                <w:lang w:val="ru-RU"/>
              </w:rPr>
            </w:pPr>
            <w:r w:rsidRPr="00F22D6F">
              <w:rPr>
                <w:lang w:val="ru-RU"/>
              </w:rPr>
              <w:t>607680, ОБЛ НИЖЕГОРОДСКАЯ, Р-Н КСТОВСКИЙ, Д АФОНИНО, УЛ ШКОЛЬНАЯ, 50,</w:t>
            </w:r>
          </w:p>
          <w:p w:rsidR="007648B0" w:rsidRPr="00F22D6F" w:rsidRDefault="007648B0" w:rsidP="00F22D6F">
            <w:pPr>
              <w:rPr>
                <w:lang w:val="ru-RU"/>
              </w:rPr>
            </w:pPr>
            <w:r w:rsidRPr="00F22D6F">
              <w:rPr>
                <w:lang w:val="ru-RU"/>
              </w:rPr>
              <w:t>Почтовый адрес</w:t>
            </w:r>
          </w:p>
          <w:p w:rsidR="007648B0" w:rsidRPr="00F22D6F" w:rsidRDefault="007648B0" w:rsidP="00F22D6F">
            <w:pPr>
              <w:rPr>
                <w:lang w:val="ru-RU"/>
              </w:rPr>
            </w:pPr>
            <w:r w:rsidRPr="00F22D6F">
              <w:rPr>
                <w:lang w:val="ru-RU"/>
              </w:rPr>
              <w:t>607680, НИЖЕГОРОДСКАЯ ОБЛ., Д. АФОНИНО, УЛ. ШКОЛЬНАЯ, Д. 50</w:t>
            </w:r>
          </w:p>
          <w:p w:rsidR="007648B0" w:rsidRPr="00F22D6F" w:rsidRDefault="007648B0" w:rsidP="00F22D6F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F22D6F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7648B0" w:rsidRPr="00F22D6F" w:rsidRDefault="007648B0" w:rsidP="00F22D6F">
            <w:pPr>
              <w:rPr>
                <w:lang w:val="ru-RU"/>
              </w:rPr>
            </w:pPr>
            <w:r w:rsidRPr="00F22D6F">
              <w:rPr>
                <w:lang w:val="ru-RU"/>
              </w:rPr>
              <w:t>Шабанова Кристина Александровна</w:t>
            </w:r>
          </w:p>
          <w:p w:rsidR="007648B0" w:rsidRPr="00F22D6F" w:rsidRDefault="007648B0" w:rsidP="00CC06A7">
            <w:pPr>
              <w:rPr>
                <w:lang w:val="ru-RU"/>
              </w:rPr>
            </w:pPr>
            <w:r>
              <w:t>Телефон 79200151545</w:t>
            </w:r>
          </w:p>
        </w:tc>
      </w:tr>
      <w:tr w:rsidR="007648B0" w:rsidRPr="001E319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648B0" w:rsidRPr="00F22D6F" w:rsidRDefault="007648B0" w:rsidP="00FF7882">
            <w:pPr>
              <w:jc w:val="center"/>
              <w:rPr>
                <w:lang w:val="ru-RU"/>
              </w:rPr>
            </w:pPr>
            <w:r w:rsidRPr="00F22D6F">
              <w:rPr>
                <w:lang w:val="ru-RU"/>
              </w:rPr>
              <w:t>EA-57038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648B0" w:rsidRPr="00976F07" w:rsidRDefault="007648B0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BE0F45">
              <w:rPr>
                <w:rFonts w:ascii="Roboto" w:hAnsi="Roboto" w:cs="Roboto"/>
                <w:color w:val="000000"/>
                <w:shd w:val="clear" w:color="auto" w:fill="FFFFFF"/>
              </w:rPr>
              <w:t>04.09.2020 09:24:33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ОБЩЕСТВО С ОГРАНИЧЕННОЙ ОТВЕТСТВЕННОСТЬЮ ТОРГОВЫЙ ДОМ "РУСМЕД"</w:t>
            </w:r>
          </w:p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ИНН 5252042135</w:t>
            </w:r>
          </w:p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ОГРН 1175275052908</w:t>
            </w:r>
          </w:p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КПП 525201001</w:t>
            </w:r>
          </w:p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Место нахождения (жительства)</w:t>
            </w:r>
          </w:p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606108, ОБЛ НИЖЕГОРОДСКАЯ52, Г ПАВЛОВО, УЛ 3-Я СЕВЕРНАЯ, ДОМ 7Б</w:t>
            </w:r>
          </w:p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Почтовый адрес</w:t>
            </w:r>
          </w:p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606108, Нижегородская обл., г. Павлово, ул. 3-я Северная д. 7б</w:t>
            </w:r>
          </w:p>
          <w:p w:rsidR="007648B0" w:rsidRDefault="007648B0" w:rsidP="001B2721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7648B0" w:rsidRPr="001B2721" w:rsidRDefault="007648B0" w:rsidP="007508DF">
            <w:pPr>
              <w:rPr>
                <w:lang w:val="ru-RU"/>
              </w:rPr>
            </w:pPr>
            <w:r>
              <w:t>Телефон 8317137712</w:t>
            </w:r>
          </w:p>
        </w:tc>
      </w:tr>
      <w:tr w:rsidR="007648B0" w:rsidRPr="001B272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648B0" w:rsidRPr="00F22D6F" w:rsidRDefault="007648B0" w:rsidP="00FF7882">
            <w:pPr>
              <w:jc w:val="center"/>
              <w:rPr>
                <w:lang w:val="ru-RU"/>
              </w:rPr>
            </w:pPr>
            <w:r w:rsidRPr="00F22D6F">
              <w:rPr>
                <w:lang w:val="ru-RU"/>
              </w:rPr>
              <w:t>EA-56879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648B0" w:rsidRPr="00976F07" w:rsidRDefault="007648B0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BE0F45">
              <w:rPr>
                <w:rFonts w:ascii="Roboto" w:hAnsi="Roboto" w:cs="Roboto"/>
                <w:color w:val="000000"/>
                <w:shd w:val="clear" w:color="auto" w:fill="F9F9F9"/>
              </w:rPr>
              <w:t>01.09.2020 12:45:43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Индивидуальный предприниматель Голдстейн Илья Олегович</w:t>
            </w:r>
          </w:p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ИНН 290122761541</w:t>
            </w:r>
          </w:p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ОГРНИП 312290101800062</w:t>
            </w:r>
          </w:p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Место нахождения (жительства)</w:t>
            </w:r>
          </w:p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Область Архангельская, Район Холмогорский, Деревня Канзово, Д. 7</w:t>
            </w:r>
          </w:p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Почтовый адрес</w:t>
            </w:r>
          </w:p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163013, АРХАНГЕЛЬСКАЯ ОБЛ., Р-Н ХОЛМОГОРСКИЙ, Д. КАНЗОВО, Д. 7</w:t>
            </w:r>
          </w:p>
          <w:p w:rsidR="007648B0" w:rsidRPr="001B2721" w:rsidRDefault="007648B0" w:rsidP="001B2721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1B2721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Голдстейн Илья Олегович</w:t>
            </w:r>
          </w:p>
          <w:p w:rsidR="007648B0" w:rsidRPr="00B52403" w:rsidRDefault="007648B0" w:rsidP="007508DF">
            <w:pPr>
              <w:rPr>
                <w:lang w:val="ru-RU"/>
              </w:rPr>
            </w:pPr>
            <w:r w:rsidRPr="001B2721">
              <w:rPr>
                <w:lang w:val="ru-RU"/>
              </w:rPr>
              <w:t>Телефон 74951907576</w:t>
            </w:r>
          </w:p>
        </w:tc>
      </w:tr>
      <w:tr w:rsidR="007648B0" w:rsidRPr="001B272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648B0" w:rsidRPr="00F22D6F" w:rsidRDefault="007648B0" w:rsidP="00FF7882">
            <w:pPr>
              <w:jc w:val="center"/>
              <w:rPr>
                <w:lang w:val="ru-RU"/>
              </w:rPr>
            </w:pPr>
            <w:r w:rsidRPr="00F22D6F">
              <w:rPr>
                <w:lang w:val="ru-RU"/>
              </w:rPr>
              <w:t>EA-56739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648B0" w:rsidRPr="00976F07" w:rsidRDefault="007648B0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BE0F45">
              <w:rPr>
                <w:rFonts w:ascii="Roboto" w:hAnsi="Roboto" w:cs="Roboto"/>
                <w:color w:val="000000"/>
                <w:shd w:val="clear" w:color="auto" w:fill="FFFFFF"/>
              </w:rPr>
              <w:t>02.09.2020 15:02:34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Индивидуальный предприниматель ЧУБАРОВ БОРИС БОРИСОВИЧ</w:t>
            </w:r>
          </w:p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ИНН 773312066278</w:t>
            </w:r>
          </w:p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ОГРНИП 309774604100987</w:t>
            </w:r>
          </w:p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Место нахождения (жительства)</w:t>
            </w:r>
          </w:p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Город Москва, бул. Яна Райниса, д.19, корп.1, кв.39</w:t>
            </w:r>
          </w:p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Почтовый адрес</w:t>
            </w:r>
          </w:p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125458, г.Москва, бул. Яна Райниса, д.19, корп.1, кв.39</w:t>
            </w:r>
          </w:p>
          <w:p w:rsidR="007648B0" w:rsidRPr="001B2721" w:rsidRDefault="007648B0" w:rsidP="001B2721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1B2721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Чубаров Борис Борисович</w:t>
            </w:r>
          </w:p>
          <w:p w:rsidR="007648B0" w:rsidRPr="00B52403" w:rsidRDefault="007648B0" w:rsidP="007508DF">
            <w:pPr>
              <w:rPr>
                <w:lang w:val="ru-RU"/>
              </w:rPr>
            </w:pPr>
            <w:r w:rsidRPr="001B2721">
              <w:rPr>
                <w:lang w:val="ru-RU"/>
              </w:rPr>
              <w:t>Телефон 74955101572</w:t>
            </w:r>
          </w:p>
        </w:tc>
      </w:tr>
      <w:tr w:rsidR="007648B0" w:rsidRPr="001E319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648B0" w:rsidRPr="00F22D6F" w:rsidRDefault="007648B0" w:rsidP="00FF7882">
            <w:pPr>
              <w:jc w:val="center"/>
              <w:rPr>
                <w:lang w:val="ru-RU"/>
              </w:rPr>
            </w:pPr>
            <w:r w:rsidRPr="00F22D6F">
              <w:rPr>
                <w:lang w:val="ru-RU"/>
              </w:rPr>
              <w:t>EA-56968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648B0" w:rsidRPr="00976F07" w:rsidRDefault="007648B0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BE0F45">
              <w:rPr>
                <w:rFonts w:ascii="Roboto" w:hAnsi="Roboto" w:cs="Roboto"/>
                <w:color w:val="000000"/>
                <w:shd w:val="clear" w:color="auto" w:fill="FFFFFF"/>
              </w:rPr>
              <w:t>02.09.2020 17:33:40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ОБЩЕСТВО С ОГРАНИЧЕННОЙ ОТВЕТСТВЕННОСТЬЮ "СОЮЗ"</w:t>
            </w:r>
          </w:p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ИНН 5252028356</w:t>
            </w:r>
          </w:p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ОГРН 1115252000588</w:t>
            </w:r>
          </w:p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КПП 525201001</w:t>
            </w:r>
          </w:p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Место нахождения (жительства)</w:t>
            </w:r>
          </w:p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606117, ОБЛ НИЖЕГОРОДСКАЯ, Р-Н ПАВЛОВСКИЙ, Д ЯСЕНЦЫ, УЛ ШКОЛЬНАЯ, ДОМ 19, КВАРТИРА 19</w:t>
            </w:r>
          </w:p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Почтовый адрес</w:t>
            </w:r>
          </w:p>
          <w:p w:rsidR="007648B0" w:rsidRPr="001B2721" w:rsidRDefault="007648B0" w:rsidP="001B2721">
            <w:pPr>
              <w:rPr>
                <w:lang w:val="ru-RU"/>
              </w:rPr>
            </w:pPr>
            <w:r w:rsidRPr="001B2721">
              <w:rPr>
                <w:lang w:val="ru-RU"/>
              </w:rPr>
              <w:t>606117, ОБЛ НИЖЕГОРОДСКАЯ, Р-Н ПАВЛОВСКИЙ, Д ЯСЕНЦЫ, УЛ ШКОЛЬНАЯ, ДОМ 19, КВАРТИРА 19</w:t>
            </w:r>
          </w:p>
          <w:p w:rsidR="007648B0" w:rsidRDefault="007648B0" w:rsidP="001B2721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7648B0" w:rsidRPr="001B2721" w:rsidRDefault="007648B0" w:rsidP="007508DF">
            <w:pPr>
              <w:rPr>
                <w:lang w:val="ru-RU"/>
              </w:rPr>
            </w:pPr>
            <w:r>
              <w:t>Телефон 78317166250</w:t>
            </w:r>
          </w:p>
        </w:tc>
      </w:tr>
    </w:tbl>
    <w:p w:rsidR="007648B0" w:rsidRPr="00335A45" w:rsidRDefault="007648B0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7648B0" w:rsidRPr="00335A45" w:rsidRDefault="007648B0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F22D6F">
        <w:rPr>
          <w:lang w:val="ru-RU"/>
        </w:rPr>
        <w:t>EA-57039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F22D6F">
        <w:rPr>
          <w:lang w:val="ru-RU"/>
        </w:rPr>
        <w:t>ОБЩЕСТВО С ОГРАНИЧЕННОЙ ОТВЕТСТВЕННОСТЬЮ "КРИТ"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F22D6F">
        <w:rPr>
          <w:lang w:val="ru-RU"/>
        </w:rPr>
        <w:t>EA-56851</w:t>
      </w:r>
      <w:r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F22D6F">
        <w:rPr>
          <w:lang w:val="ru-RU"/>
        </w:rPr>
        <w:t>ОБЩЕСТВО С ОГРАНИЧЕННОЙ ОТВЕТСТВЕННОСТЬЮ "МЕДЦЕНТР НН"</w:t>
      </w:r>
      <w:r>
        <w:rPr>
          <w:lang w:val="ru-RU"/>
        </w:rPr>
        <w:t>,</w:t>
      </w:r>
      <w:r w:rsidRPr="00EC49C3">
        <w:rPr>
          <w:lang w:val="ru-RU"/>
        </w:rPr>
        <w:t xml:space="preserve"> </w:t>
      </w:r>
      <w:r>
        <w:rPr>
          <w:lang w:val="ru-RU"/>
        </w:rPr>
        <w:t>№</w:t>
      </w:r>
      <w:r w:rsidRPr="00B52403">
        <w:rPr>
          <w:lang w:val="ru-RU"/>
        </w:rPr>
        <w:t xml:space="preserve"> </w:t>
      </w:r>
      <w:r w:rsidRPr="00F22D6F">
        <w:rPr>
          <w:lang w:val="ru-RU"/>
        </w:rPr>
        <w:t>EA-57038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1B2721">
        <w:rPr>
          <w:lang w:val="ru-RU"/>
        </w:rPr>
        <w:t>ОБЩЕСТВО С ОГРАНИЧЕННОЙ ОТВЕТСТВЕННОСТЬЮ ТОРГОВЫЙ ДОМ "РУСМЕД"</w:t>
      </w:r>
      <w:r>
        <w:rPr>
          <w:lang w:val="ru-RU"/>
        </w:rPr>
        <w:t>,</w:t>
      </w:r>
      <w:r w:rsidRPr="00335A45">
        <w:rPr>
          <w:lang w:val="ru-RU"/>
        </w:rPr>
        <w:t xml:space="preserve">№ </w:t>
      </w:r>
      <w:r w:rsidRPr="00F22D6F">
        <w:rPr>
          <w:lang w:val="ru-RU"/>
        </w:rPr>
        <w:t>EA-56879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1B2721">
        <w:rPr>
          <w:lang w:val="ru-RU"/>
        </w:rPr>
        <w:t>Индивидуальный предприниматель Голдстейн Илья Олегович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F22D6F">
        <w:rPr>
          <w:lang w:val="ru-RU"/>
        </w:rPr>
        <w:t>EA-56739</w:t>
      </w:r>
      <w:r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1B2721">
        <w:rPr>
          <w:lang w:val="ru-RU"/>
        </w:rPr>
        <w:t>Индивидуальный предприниматель ЧУБАРОВ БОРИС БОРИСОВИЧ</w:t>
      </w:r>
      <w:r>
        <w:rPr>
          <w:lang w:val="ru-RU"/>
        </w:rPr>
        <w:t>,</w:t>
      </w:r>
      <w:r w:rsidRPr="00EC49C3">
        <w:rPr>
          <w:lang w:val="ru-RU"/>
        </w:rPr>
        <w:t xml:space="preserve"> </w:t>
      </w:r>
      <w:r>
        <w:rPr>
          <w:lang w:val="ru-RU"/>
        </w:rPr>
        <w:t>№</w:t>
      </w:r>
      <w:r w:rsidRPr="00B52403">
        <w:rPr>
          <w:lang w:val="ru-RU"/>
        </w:rPr>
        <w:t xml:space="preserve"> </w:t>
      </w:r>
      <w:r w:rsidRPr="00F22D6F">
        <w:rPr>
          <w:lang w:val="ru-RU"/>
        </w:rPr>
        <w:t>EA-56968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1B2721">
        <w:rPr>
          <w:lang w:val="ru-RU"/>
        </w:rPr>
        <w:t>ОБЩЕСТВО С ОГРАНИЧЕННОЙ ОТВЕТСТВЕННОСТЬЮ "СОЮЗ"</w:t>
      </w:r>
      <w:r>
        <w:rPr>
          <w:lang w:val="ru-RU"/>
        </w:rPr>
        <w:t>.</w:t>
      </w:r>
    </w:p>
    <w:p w:rsidR="007648B0" w:rsidRPr="00335A45" w:rsidRDefault="007648B0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7648B0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7648B0" w:rsidRPr="00335A45" w:rsidRDefault="007648B0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7648B0" w:rsidRPr="00335A45" w:rsidRDefault="007648B0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7648B0" w:rsidRPr="00335A45">
        <w:trPr>
          <w:trHeight w:val="274"/>
        </w:trPr>
        <w:tc>
          <w:tcPr>
            <w:tcW w:w="2204" w:type="dxa"/>
            <w:vMerge/>
          </w:tcPr>
          <w:p w:rsidR="007648B0" w:rsidRPr="00335A45" w:rsidRDefault="007648B0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7648B0" w:rsidRPr="00335A45" w:rsidRDefault="007648B0" w:rsidP="00AA4A97">
            <w:pPr>
              <w:jc w:val="center"/>
              <w:rPr>
                <w:lang w:val="ru-RU"/>
              </w:rPr>
            </w:pPr>
          </w:p>
          <w:p w:rsidR="007648B0" w:rsidRPr="00335A45" w:rsidRDefault="007648B0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7648B0" w:rsidRPr="00335A45" w:rsidRDefault="007648B0" w:rsidP="00AA4A97">
            <w:pPr>
              <w:ind w:right="-21"/>
              <w:jc w:val="center"/>
              <w:rPr>
                <w:lang w:val="ru-RU"/>
              </w:rPr>
            </w:pPr>
          </w:p>
          <w:p w:rsidR="007648B0" w:rsidRPr="00335A45" w:rsidRDefault="007648B0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7648B0" w:rsidRPr="00335A45" w:rsidRDefault="007648B0" w:rsidP="0056026D">
            <w:pPr>
              <w:jc w:val="center"/>
              <w:rPr>
                <w:lang w:val="ru-RU"/>
              </w:rPr>
            </w:pPr>
          </w:p>
          <w:p w:rsidR="007648B0" w:rsidRPr="00335A45" w:rsidRDefault="007648B0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7648B0" w:rsidRPr="00335A45" w:rsidRDefault="007648B0" w:rsidP="00AA4A97">
            <w:pPr>
              <w:jc w:val="center"/>
              <w:rPr>
                <w:lang w:val="ru-RU"/>
              </w:rPr>
            </w:pPr>
          </w:p>
          <w:p w:rsidR="007648B0" w:rsidRPr="00335A45" w:rsidRDefault="007648B0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7648B0" w:rsidRPr="00335A45" w:rsidRDefault="007648B0" w:rsidP="0056026D">
            <w:pPr>
              <w:jc w:val="center"/>
              <w:rPr>
                <w:lang w:val="ru-RU"/>
              </w:rPr>
            </w:pPr>
          </w:p>
          <w:p w:rsidR="007648B0" w:rsidRPr="00335A45" w:rsidRDefault="007648B0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7648B0" w:rsidRPr="00071790">
        <w:trPr>
          <w:trHeight w:val="938"/>
        </w:trPr>
        <w:tc>
          <w:tcPr>
            <w:tcW w:w="2204" w:type="dxa"/>
            <w:vAlign w:val="center"/>
          </w:tcPr>
          <w:p w:rsidR="007648B0" w:rsidRPr="00335A45" w:rsidRDefault="007648B0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F22D6F">
              <w:rPr>
                <w:lang w:val="ru-RU"/>
              </w:rPr>
              <w:t>EA-57039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F22D6F">
              <w:rPr>
                <w:lang w:val="ru-RU"/>
              </w:rPr>
              <w:t>ОБЩЕСТВО С ОГРАНИЧЕННОЙ ОТВЕТСТВЕННОСТЬЮ "КРИТ"</w:t>
            </w:r>
          </w:p>
        </w:tc>
        <w:tc>
          <w:tcPr>
            <w:tcW w:w="1700" w:type="dxa"/>
          </w:tcPr>
          <w:p w:rsidR="007648B0" w:rsidRPr="00335A45" w:rsidRDefault="007648B0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648B0" w:rsidRPr="00335A45" w:rsidRDefault="007648B0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648B0" w:rsidRPr="00335A45" w:rsidRDefault="007648B0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648B0" w:rsidRPr="00335A45" w:rsidRDefault="007648B0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648B0" w:rsidRPr="00335A45" w:rsidRDefault="007648B0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7648B0" w:rsidRPr="004979BD">
        <w:trPr>
          <w:trHeight w:val="938"/>
        </w:trPr>
        <w:tc>
          <w:tcPr>
            <w:tcW w:w="2204" w:type="dxa"/>
            <w:vAlign w:val="center"/>
          </w:tcPr>
          <w:p w:rsidR="007648B0" w:rsidRPr="00335A45" w:rsidRDefault="007648B0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F22D6F">
              <w:rPr>
                <w:lang w:val="ru-RU"/>
              </w:rPr>
              <w:t>EA-56851</w:t>
            </w:r>
            <w:r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F22D6F">
              <w:rPr>
                <w:lang w:val="ru-RU"/>
              </w:rPr>
              <w:t>ОБЩЕСТВО С ОГРАНИЧЕННОЙ ОТВЕТСТВЕННОСТЬЮ "МЕДЦЕНТР НН"</w:t>
            </w:r>
          </w:p>
        </w:tc>
        <w:tc>
          <w:tcPr>
            <w:tcW w:w="1700" w:type="dxa"/>
          </w:tcPr>
          <w:p w:rsidR="007648B0" w:rsidRPr="00335A45" w:rsidRDefault="007648B0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648B0" w:rsidRPr="00335A45" w:rsidRDefault="007648B0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648B0" w:rsidRPr="00335A45" w:rsidRDefault="007648B0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648B0" w:rsidRPr="00335A45" w:rsidRDefault="007648B0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648B0" w:rsidRPr="00335A45" w:rsidRDefault="007648B0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7648B0" w:rsidRPr="004979BD">
        <w:trPr>
          <w:trHeight w:val="938"/>
        </w:trPr>
        <w:tc>
          <w:tcPr>
            <w:tcW w:w="2204" w:type="dxa"/>
            <w:vAlign w:val="center"/>
          </w:tcPr>
          <w:p w:rsidR="007648B0" w:rsidRPr="00335A45" w:rsidRDefault="007648B0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F22D6F">
              <w:rPr>
                <w:lang w:val="ru-RU"/>
              </w:rPr>
              <w:t>EA-57038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1B2721">
              <w:rPr>
                <w:lang w:val="ru-RU"/>
              </w:rPr>
              <w:t>ОБЩЕСТВО С ОГРАНИЧЕННОЙ ОТВЕТСТВЕННОСТЬЮ ТОРГОВЫЙ ДОМ "РУСМЕД"</w:t>
            </w:r>
          </w:p>
        </w:tc>
        <w:tc>
          <w:tcPr>
            <w:tcW w:w="1700" w:type="dxa"/>
          </w:tcPr>
          <w:p w:rsidR="007648B0" w:rsidRPr="00335A45" w:rsidRDefault="007648B0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648B0" w:rsidRPr="00335A45" w:rsidRDefault="007648B0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648B0" w:rsidRPr="00335A45" w:rsidRDefault="007648B0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648B0" w:rsidRPr="00335A45" w:rsidRDefault="007648B0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648B0" w:rsidRPr="00335A45" w:rsidRDefault="007648B0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7648B0" w:rsidRPr="004979BD">
        <w:trPr>
          <w:trHeight w:val="938"/>
        </w:trPr>
        <w:tc>
          <w:tcPr>
            <w:tcW w:w="2204" w:type="dxa"/>
            <w:vAlign w:val="center"/>
          </w:tcPr>
          <w:p w:rsidR="007648B0" w:rsidRPr="00335A45" w:rsidRDefault="007648B0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F22D6F">
              <w:rPr>
                <w:lang w:val="ru-RU"/>
              </w:rPr>
              <w:t>EA-56879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1B2721">
              <w:rPr>
                <w:lang w:val="ru-RU"/>
              </w:rPr>
              <w:t>Индивидуальный предприниматель Голдстейн Илья Олегович</w:t>
            </w:r>
          </w:p>
        </w:tc>
        <w:tc>
          <w:tcPr>
            <w:tcW w:w="1700" w:type="dxa"/>
          </w:tcPr>
          <w:p w:rsidR="007648B0" w:rsidRPr="00335A45" w:rsidRDefault="007648B0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648B0" w:rsidRPr="00335A45" w:rsidRDefault="007648B0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648B0" w:rsidRPr="00335A45" w:rsidRDefault="007648B0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648B0" w:rsidRPr="00335A45" w:rsidRDefault="007648B0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648B0" w:rsidRPr="00335A45" w:rsidRDefault="007648B0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7648B0" w:rsidRPr="004979BD">
        <w:trPr>
          <w:trHeight w:val="938"/>
        </w:trPr>
        <w:tc>
          <w:tcPr>
            <w:tcW w:w="2204" w:type="dxa"/>
            <w:vAlign w:val="center"/>
          </w:tcPr>
          <w:p w:rsidR="007648B0" w:rsidRPr="00335A45" w:rsidRDefault="007648B0" w:rsidP="001E7AB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F22D6F">
              <w:rPr>
                <w:lang w:val="ru-RU"/>
              </w:rPr>
              <w:t>EA-56739</w:t>
            </w:r>
            <w:r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1B2721">
              <w:rPr>
                <w:lang w:val="ru-RU"/>
              </w:rPr>
              <w:t>Индивидуальный предприниматель ЧУБАРОВ БОРИС БОРИСОВИЧ</w:t>
            </w:r>
          </w:p>
        </w:tc>
        <w:tc>
          <w:tcPr>
            <w:tcW w:w="1700" w:type="dxa"/>
          </w:tcPr>
          <w:p w:rsidR="007648B0" w:rsidRPr="00335A45" w:rsidRDefault="007648B0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648B0" w:rsidRPr="00335A45" w:rsidRDefault="007648B0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648B0" w:rsidRPr="00335A45" w:rsidRDefault="007648B0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648B0" w:rsidRPr="00335A45" w:rsidRDefault="007648B0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648B0" w:rsidRPr="00335A45" w:rsidRDefault="007648B0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7648B0" w:rsidRPr="004979BD">
        <w:trPr>
          <w:trHeight w:val="938"/>
        </w:trPr>
        <w:tc>
          <w:tcPr>
            <w:tcW w:w="2204" w:type="dxa"/>
            <w:vAlign w:val="center"/>
          </w:tcPr>
          <w:p w:rsidR="007648B0" w:rsidRPr="00335A45" w:rsidRDefault="007648B0" w:rsidP="00055A0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F22D6F">
              <w:rPr>
                <w:lang w:val="ru-RU"/>
              </w:rPr>
              <w:t>EA-56968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1B2721">
              <w:rPr>
                <w:lang w:val="ru-RU"/>
              </w:rPr>
              <w:t>ОБЩЕСТВО С ОГРАНИЧЕННОЙ ОТВЕТСТВЕННОСТЬЮ "СОЮЗ"</w:t>
            </w:r>
          </w:p>
        </w:tc>
        <w:tc>
          <w:tcPr>
            <w:tcW w:w="1700" w:type="dxa"/>
          </w:tcPr>
          <w:p w:rsidR="007648B0" w:rsidRPr="00335A45" w:rsidRDefault="007648B0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648B0" w:rsidRPr="00335A45" w:rsidRDefault="007648B0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648B0" w:rsidRPr="00335A45" w:rsidRDefault="007648B0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648B0" w:rsidRPr="00335A45" w:rsidRDefault="007648B0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648B0" w:rsidRPr="00335A45" w:rsidRDefault="007648B0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7648B0" w:rsidRPr="00335A45" w:rsidRDefault="007648B0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615C87">
        <w:rPr>
          <w:lang w:val="ru-RU"/>
        </w:rPr>
        <w:t>Инструменты и приспособления, применяемые в медицинских целях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F22D6F">
        <w:rPr>
          <w:lang w:val="ru-RU"/>
        </w:rPr>
        <w:t>ОБЩЕСТВО С ОГРАНИЧЕННОЙ ОТВЕТСТВЕННОСТЬЮ "КРИТ"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F341D0">
        <w:rPr>
          <w:color w:val="000000"/>
          <w:lang w:val="ru-RU"/>
        </w:rPr>
        <w:t>172 828.55</w:t>
      </w:r>
      <w:r w:rsidRPr="00335A45">
        <w:rPr>
          <w:lang w:val="ru-RU"/>
        </w:rPr>
        <w:t xml:space="preserve"> рублей.  </w:t>
      </w:r>
    </w:p>
    <w:p w:rsidR="007648B0" w:rsidRPr="00335A45" w:rsidRDefault="007648B0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7648B0" w:rsidRPr="00335A45">
        <w:trPr>
          <w:trHeight w:val="206"/>
          <w:jc w:val="center"/>
        </w:trPr>
        <w:tc>
          <w:tcPr>
            <w:tcW w:w="7338" w:type="dxa"/>
          </w:tcPr>
          <w:p w:rsidR="007648B0" w:rsidRPr="00335A45" w:rsidRDefault="007648B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648B0" w:rsidRPr="00335A45" w:rsidRDefault="007648B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7648B0" w:rsidRPr="00335A45" w:rsidRDefault="007648B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648B0" w:rsidRPr="00335A45" w:rsidRDefault="007648B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7648B0" w:rsidRPr="00335A45" w:rsidRDefault="007648B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7648B0" w:rsidRPr="00335A45">
        <w:trPr>
          <w:trHeight w:val="206"/>
          <w:jc w:val="center"/>
        </w:trPr>
        <w:tc>
          <w:tcPr>
            <w:tcW w:w="7338" w:type="dxa"/>
          </w:tcPr>
          <w:p w:rsidR="007648B0" w:rsidRPr="00335A45" w:rsidRDefault="007648B0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648B0" w:rsidRPr="00335A45" w:rsidRDefault="007648B0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7648B0" w:rsidRPr="00335A45" w:rsidRDefault="007648B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7648B0" w:rsidRPr="00335A45" w:rsidRDefault="007648B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648B0" w:rsidRPr="00335A45" w:rsidRDefault="007648B0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7648B0" w:rsidRPr="00335A45" w:rsidRDefault="007648B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648B0" w:rsidRPr="00335A45" w:rsidRDefault="007648B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7648B0" w:rsidRPr="00335A45" w:rsidRDefault="007648B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7648B0" w:rsidRPr="00335A45">
        <w:trPr>
          <w:trHeight w:val="206"/>
          <w:jc w:val="center"/>
        </w:trPr>
        <w:tc>
          <w:tcPr>
            <w:tcW w:w="7338" w:type="dxa"/>
          </w:tcPr>
          <w:p w:rsidR="007648B0" w:rsidRPr="00335A45" w:rsidRDefault="007648B0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7648B0" w:rsidRPr="00335A45" w:rsidRDefault="007648B0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7648B0" w:rsidRPr="00335A45" w:rsidRDefault="007648B0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7648B0" w:rsidRPr="00335A45" w:rsidRDefault="007648B0" w:rsidP="006465AE">
      <w:pPr>
        <w:jc w:val="both"/>
        <w:rPr>
          <w:lang w:val="ru-RU" w:eastAsia="ru-RU"/>
        </w:rPr>
      </w:pPr>
    </w:p>
    <w:sectPr w:rsidR="007648B0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48B0" w:rsidRDefault="007648B0">
      <w:r>
        <w:separator/>
      </w:r>
    </w:p>
  </w:endnote>
  <w:endnote w:type="continuationSeparator" w:id="1">
    <w:p w:rsidR="007648B0" w:rsidRDefault="0076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48B0" w:rsidRDefault="007648B0">
      <w:r>
        <w:separator/>
      </w:r>
    </w:p>
  </w:footnote>
  <w:footnote w:type="continuationSeparator" w:id="1">
    <w:p w:rsidR="007648B0" w:rsidRDefault="007648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8B0" w:rsidRDefault="007648B0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648B0" w:rsidRDefault="007648B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300F6"/>
    <w:rsid w:val="00231417"/>
    <w:rsid w:val="002321B5"/>
    <w:rsid w:val="00232C76"/>
    <w:rsid w:val="00237AD7"/>
    <w:rsid w:val="002401C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5C87"/>
    <w:rsid w:val="00616DFB"/>
    <w:rsid w:val="00617A93"/>
    <w:rsid w:val="006223BB"/>
    <w:rsid w:val="00623526"/>
    <w:rsid w:val="0062388F"/>
    <w:rsid w:val="006253AD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41FD"/>
    <w:rsid w:val="007546A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25CB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67BE0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6A7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6AE"/>
    <w:rsid w:val="00DC2AD5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49C3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3AF9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228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228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48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284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284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2284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2284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2284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4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4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228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2284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6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5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32284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284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4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6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6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32284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28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57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6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32284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284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2284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5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5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32284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284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2284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61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5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32284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284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28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5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6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32284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284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5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6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3228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284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64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5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32284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284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6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5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32284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284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56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6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32284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28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61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6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32284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284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4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5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5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32284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284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228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70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7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32284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284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284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2284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2284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2284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2284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2284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2284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2284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2284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2284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2284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228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228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228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90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284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284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2284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2284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2284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2284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284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2284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4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284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4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284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9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4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9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4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9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4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4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4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9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4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9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4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9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4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49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5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0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1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2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2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85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2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68</TotalTime>
  <Pages>5</Pages>
  <Words>1857</Words>
  <Characters>10587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7</cp:revision>
  <cp:lastPrinted>2020-07-27T13:54:00Z</cp:lastPrinted>
  <dcterms:created xsi:type="dcterms:W3CDTF">2020-09-09T06:46:00Z</dcterms:created>
  <dcterms:modified xsi:type="dcterms:W3CDTF">2020-09-09T07:58:00Z</dcterms:modified>
</cp:coreProperties>
</file>