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2E4" w:rsidRDefault="00A022E4" w:rsidP="00B40F86">
      <w:pPr>
        <w:jc w:val="center"/>
        <w:rPr>
          <w:b/>
          <w:bCs/>
          <w:color w:val="000000"/>
          <w:lang w:val="ru-RU"/>
        </w:rPr>
      </w:pPr>
    </w:p>
    <w:p w:rsidR="00A022E4" w:rsidRDefault="00A022E4" w:rsidP="00B40F86">
      <w:pPr>
        <w:jc w:val="center"/>
        <w:rPr>
          <w:b/>
          <w:bCs/>
          <w:color w:val="000000"/>
          <w:lang w:val="ru-RU"/>
        </w:rPr>
      </w:pPr>
    </w:p>
    <w:p w:rsidR="00A022E4" w:rsidRPr="00335A45" w:rsidRDefault="00A022E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229</w:t>
      </w:r>
    </w:p>
    <w:p w:rsidR="00A022E4" w:rsidRPr="00335A45" w:rsidRDefault="00A022E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022E4" w:rsidRPr="00335A45" w:rsidRDefault="00A022E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022E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22E4" w:rsidRPr="00335A45" w:rsidRDefault="00A022E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22E4" w:rsidRPr="00335A45" w:rsidRDefault="00A022E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05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A022E4" w:rsidRDefault="00A022E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022E4" w:rsidRPr="0077375B" w:rsidRDefault="00A022E4" w:rsidP="00753E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53EC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53EC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A022E4" w:rsidRPr="0077375B" w:rsidRDefault="00A022E4" w:rsidP="00753E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15FC4">
        <w:rPr>
          <w:lang w:val="ru-RU"/>
        </w:rPr>
        <w:t>Выполнение работ по монтажу автоматической пожарной сигнализации в ФАП х. Водный, ул. Терновая, 9</w:t>
      </w:r>
      <w:r w:rsidRPr="0077375B">
        <w:rPr>
          <w:lang w:val="ru-RU"/>
        </w:rPr>
        <w:t xml:space="preserve">».  </w:t>
      </w:r>
    </w:p>
    <w:p w:rsidR="00A022E4" w:rsidRPr="00B15FC4" w:rsidRDefault="00A022E4" w:rsidP="00753EC8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15FC4">
        <w:rPr>
          <w:color w:val="000000"/>
          <w:lang w:val="ru-RU"/>
        </w:rPr>
        <w:t>203234901331923490100102160024321244</w:t>
      </w:r>
    </w:p>
    <w:p w:rsidR="00A022E4" w:rsidRPr="0077375B" w:rsidRDefault="00A022E4" w:rsidP="00753EC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137 708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тридцать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семьсот восемь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A022E4" w:rsidRPr="00B15FC4" w:rsidRDefault="00A022E4" w:rsidP="00753E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15FC4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</w:p>
    <w:p w:rsidR="00A022E4" w:rsidRPr="0056227F" w:rsidRDefault="00A022E4" w:rsidP="00753E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Россия, Краснодарский край, Славянский район, ФАП х. Водный, ул. Терновая, 9</w:t>
      </w:r>
      <w:r w:rsidRPr="0077375B">
        <w:rPr>
          <w:lang w:val="ru-RU"/>
        </w:rPr>
        <w:t xml:space="preserve">. </w:t>
      </w:r>
      <w:r w:rsidRPr="00B15FC4">
        <w:rPr>
          <w:lang w:val="ru-RU"/>
        </w:rPr>
        <w:t>в течении 30 календарных дней со дня подписания контракта</w:t>
      </w:r>
      <w:r w:rsidRPr="0056227F">
        <w:rPr>
          <w:lang w:val="ru-RU"/>
        </w:rPr>
        <w:t>.</w:t>
      </w:r>
    </w:p>
    <w:p w:rsidR="00A022E4" w:rsidRPr="0077375B" w:rsidRDefault="00A022E4" w:rsidP="00753E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A022E4" w:rsidRPr="0077375B" w:rsidRDefault="00A022E4" w:rsidP="00753EC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A022E4" w:rsidRPr="0077375B" w:rsidRDefault="00A022E4" w:rsidP="00753EC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022E4" w:rsidRPr="0077375B" w:rsidRDefault="00A022E4" w:rsidP="00753EC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15FC4">
        <w:rPr>
          <w:color w:val="000000"/>
          <w:sz w:val="24"/>
          <w:szCs w:val="24"/>
        </w:rPr>
        <w:t>22.09.2020 13:36</w:t>
      </w:r>
      <w:r w:rsidRPr="0077375B">
        <w:rPr>
          <w:sz w:val="24"/>
          <w:szCs w:val="24"/>
        </w:rPr>
        <w:t xml:space="preserve"> (московское время).</w:t>
      </w:r>
    </w:p>
    <w:p w:rsidR="00A022E4" w:rsidRPr="0077375B" w:rsidRDefault="00A022E4" w:rsidP="00753EC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A022E4" w:rsidRDefault="00A022E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022E4" w:rsidRPr="00335A45">
        <w:trPr>
          <w:jc w:val="center"/>
        </w:trPr>
        <w:tc>
          <w:tcPr>
            <w:tcW w:w="9828" w:type="dxa"/>
            <w:gridSpan w:val="5"/>
          </w:tcPr>
          <w:p w:rsidR="00A022E4" w:rsidRPr="00335A45" w:rsidRDefault="00A022E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A022E4" w:rsidRPr="00FD315E">
        <w:trPr>
          <w:jc w:val="center"/>
        </w:trPr>
        <w:tc>
          <w:tcPr>
            <w:tcW w:w="2820" w:type="dxa"/>
          </w:tcPr>
          <w:p w:rsidR="00A022E4" w:rsidRPr="00335A45" w:rsidRDefault="00A022E4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A022E4" w:rsidRPr="00335A45" w:rsidRDefault="00A022E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A022E4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A022E4" w:rsidRPr="000D6284" w:rsidRDefault="00A022E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A022E4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A022E4" w:rsidRPr="00335A45" w:rsidRDefault="00A022E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022E4" w:rsidRPr="00335A45" w:rsidRDefault="00A022E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A022E4" w:rsidRPr="000D6284">
        <w:trPr>
          <w:jc w:val="center"/>
        </w:trPr>
        <w:tc>
          <w:tcPr>
            <w:tcW w:w="9828" w:type="dxa"/>
            <w:gridSpan w:val="5"/>
          </w:tcPr>
          <w:p w:rsidR="00A022E4" w:rsidRPr="000D6284" w:rsidRDefault="00A022E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A022E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022E4" w:rsidRPr="00335A45" w:rsidRDefault="00A022E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A022E4" w:rsidRPr="00335A45" w:rsidRDefault="00A022E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A022E4" w:rsidRPr="00335A45" w:rsidRDefault="00A022E4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022E4" w:rsidRPr="00335A45" w:rsidRDefault="00A022E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A022E4" w:rsidRPr="00335A45" w:rsidRDefault="00A022E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A022E4" w:rsidRPr="00335A45" w:rsidRDefault="00A022E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A022E4" w:rsidRPr="00335A45" w:rsidRDefault="00A022E4" w:rsidP="00A841CC">
            <w:pPr>
              <w:ind w:right="-80"/>
              <w:jc w:val="both"/>
              <w:rPr>
                <w:lang w:val="ru-RU"/>
              </w:rPr>
            </w:pPr>
          </w:p>
          <w:p w:rsidR="00A022E4" w:rsidRPr="00335A45" w:rsidRDefault="00A022E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A022E4" w:rsidRPr="00335A45" w:rsidRDefault="00A022E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A022E4" w:rsidRPr="00335A45" w:rsidRDefault="00A022E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05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022E4" w:rsidRPr="00335A45" w:rsidRDefault="00A022E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753EC8" w:rsidRDefault="00A022E4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49 574.88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7879DF" w:rsidRDefault="00A022E4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02.10.2020 10:47:38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957C4E" w:rsidRDefault="00A022E4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EA-58774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7508DF" w:rsidRDefault="00A022E4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56 460.28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51CEF" w:rsidRDefault="00A022E4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02.10.2020 10:46:59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DB6B4F" w:rsidRDefault="00A022E4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EA-58756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F22D6F" w:rsidRDefault="00A022E4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63 345.68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51CEF" w:rsidRDefault="00A022E4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02.10.2020 10:46:35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DB6B4F" w:rsidRDefault="00A022E4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EA-58715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F22D6F" w:rsidRDefault="00A022E4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64 034.22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51CEF" w:rsidRDefault="00A022E4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02.10.2020 10:46:04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DB6B4F" w:rsidRDefault="00A022E4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EA-58539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753EC8" w:rsidRDefault="00A022E4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87 444.58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51CEF" w:rsidRDefault="00A022E4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02.10.2020 10:41:04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DB6B4F" w:rsidRDefault="00A022E4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EA-58692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Default="00A022E4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753EC8" w:rsidRDefault="00A022E4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99 838.30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51CEF" w:rsidRDefault="00A022E4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02.10.2020 10:37:44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DB6B4F" w:rsidRDefault="00A022E4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EA-58746</w:t>
            </w:r>
          </w:p>
        </w:tc>
      </w:tr>
      <w:tr w:rsidR="00A022E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C49C3" w:rsidRDefault="00A022E4" w:rsidP="00EC49C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119 117.42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E51CEF" w:rsidRDefault="00A022E4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02.10.2020 10:34:30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022E4" w:rsidRPr="00DB6B4F" w:rsidRDefault="00A022E4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EA-58693</w:t>
            </w:r>
          </w:p>
        </w:tc>
      </w:tr>
    </w:tbl>
    <w:p w:rsidR="00A022E4" w:rsidRPr="00335A45" w:rsidRDefault="00A022E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022E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022E4" w:rsidRPr="00335A45" w:rsidRDefault="00A022E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A022E4" w:rsidRPr="00335A45" w:rsidRDefault="00A022E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335A45" w:rsidRDefault="00A022E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A022E4" w:rsidRPr="00335A45" w:rsidRDefault="00A022E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335A45" w:rsidRDefault="00A022E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022E4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EA-58774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3D7C43" w:rsidRDefault="00A022E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30.09.2020 08:20:02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ОБЩЕСТВО С ОГРАНИЧЕННОЙ ОТВЕТСТВЕННОСТЬЮ "ГРАНИТ"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ИНН2348020994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ОГРН1022304542270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КПП234801001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353241, КРАЙ КРАСНОДАРСКИЙ, Р-Н СЕВЕРСКИЙ, СТ-ЦА СЕВЕРСКАЯ, УЛ ЛЕНИНА, 67,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353240, Краснодарский кр., Северский р-н, ст-ца Северская, ул. Ленина, д. 67</w:t>
            </w:r>
          </w:p>
          <w:p w:rsidR="00A022E4" w:rsidRPr="00753EC8" w:rsidRDefault="00A022E4" w:rsidP="00753EC8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53EC8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Енина Наталья Викторовна</w:t>
            </w:r>
          </w:p>
          <w:p w:rsidR="00A022E4" w:rsidRPr="00753EC8" w:rsidRDefault="00A022E4" w:rsidP="00DE5057">
            <w:pPr>
              <w:rPr>
                <w:lang w:val="ru-RU"/>
              </w:rPr>
            </w:pPr>
            <w:r>
              <w:t>Телефон 8-918-232-61-02</w:t>
            </w:r>
          </w:p>
        </w:tc>
      </w:tr>
      <w:tr w:rsidR="00A022E4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EA-58756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94381A" w:rsidRDefault="00A022E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29.09.2020 18:27:19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ИНН 234909866381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ОГРНИП 306234908000030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КРАЙ КРАСНОДАРСКИЙ, Г СЛАВЯНСК-НА-КУБАНИ, ул. ПОБЕДЫ 198</w:t>
            </w:r>
          </w:p>
          <w:p w:rsidR="00A022E4" w:rsidRPr="00753EC8" w:rsidRDefault="00A022E4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A022E4" w:rsidRDefault="00A022E4" w:rsidP="00753EC8">
            <w:r w:rsidRPr="00753EC8">
              <w:rPr>
                <w:lang w:val="ru-RU"/>
              </w:rPr>
              <w:t xml:space="preserve">КРАЙ КРАСНОДАРСКИЙ, Г СЛАВЯНСК-НА-КУБАНИ, ул. </w:t>
            </w:r>
            <w:r>
              <w:t>ПОБЕДЫ 198</w:t>
            </w:r>
          </w:p>
          <w:p w:rsidR="00A022E4" w:rsidRDefault="00A022E4" w:rsidP="00753EC8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022E4" w:rsidRPr="00753EC8" w:rsidRDefault="00A022E4" w:rsidP="00CC06A7">
            <w:pPr>
              <w:rPr>
                <w:lang w:val="ru-RU"/>
              </w:rPr>
            </w:pPr>
            <w:r>
              <w:t>Телефон 79189376381</w:t>
            </w:r>
          </w:p>
        </w:tc>
      </w:tr>
      <w:tr w:rsidR="00A022E4" w:rsidRPr="003A08B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EA-58715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976F07" w:rsidRDefault="00A022E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29.09.2020 15:27:53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 2315213310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 1192375058270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 231501001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16,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</w:t>
            </w:r>
          </w:p>
          <w:p w:rsidR="00A022E4" w:rsidRPr="003A08B9" w:rsidRDefault="00A022E4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Веретенникова Алла Павловна</w:t>
            </w:r>
          </w:p>
          <w:p w:rsidR="00A022E4" w:rsidRPr="001B2721" w:rsidRDefault="00A022E4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89182954071</w:t>
            </w:r>
          </w:p>
        </w:tc>
      </w:tr>
      <w:tr w:rsidR="00A022E4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EA-58539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976F07" w:rsidRDefault="00A022E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27.09.2020 22:42:04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ИНН2308225554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ОГРН1152308011371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 КРАСНЫХ ПАРТИЗАН, ДОМ 4/4, ПОМЕЩЕНИЕ 40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УЛ. МОНТАЖНИКОВ 1/4 ОФ. 7</w:t>
            </w:r>
          </w:p>
          <w:p w:rsidR="00A022E4" w:rsidRPr="003A08B9" w:rsidRDefault="00A022E4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Костюченко Константин Михайлович</w:t>
            </w:r>
          </w:p>
          <w:p w:rsidR="00A022E4" w:rsidRPr="003A08B9" w:rsidRDefault="00A022E4" w:rsidP="007508DF">
            <w:pPr>
              <w:rPr>
                <w:lang w:val="ru-RU"/>
              </w:rPr>
            </w:pPr>
            <w:r>
              <w:t>Телефон 79186971305</w:t>
            </w:r>
          </w:p>
        </w:tc>
      </w:tr>
      <w:tr w:rsidR="00A022E4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EA-58692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976F07" w:rsidRDefault="00A022E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29.09.2020 14:21:45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ИНН2308104824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ОГРН1052303648495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КРАСНОДАРСКИЙ, Г КРАСНОДАР, УЛ РОЖДЕСТВЕНСКАЯ НАБЕРЕЖНАЯ, 51, 66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КРАСНОДАРСКИЙ23, Г КРАСНОДАР, УЛ РОЖДЕСТВЕНСКАЯ НАБЕРЕЖНАЯ, 51, 66</w:t>
            </w:r>
          </w:p>
          <w:p w:rsidR="00A022E4" w:rsidRPr="003A08B9" w:rsidRDefault="00A022E4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Егоров Николай Георгиевич</w:t>
            </w:r>
          </w:p>
          <w:p w:rsidR="00A022E4" w:rsidRPr="00B52403" w:rsidRDefault="00A022E4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79184259985</w:t>
            </w:r>
          </w:p>
        </w:tc>
      </w:tr>
      <w:tr w:rsidR="00A022E4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EA-58746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976F07" w:rsidRDefault="00A022E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29.09.2020 17:47:08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ИНН2635209369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ОГРН1152651009114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КПП263501001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КРАЙ СТАВРОПОЛЬСКИЙ, Г СТАВРОПОЛЬ, УЛ ЛЕНИНА, ДОМ 417,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г. Ставрополь, а/я № 2911, УЛ ЛЕНИНА, ДОМ 417,</w:t>
            </w:r>
          </w:p>
          <w:p w:rsidR="00A022E4" w:rsidRDefault="00A022E4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022E4" w:rsidRDefault="00A022E4" w:rsidP="003A08B9">
            <w:r>
              <w:t>Телефон</w:t>
            </w:r>
          </w:p>
          <w:p w:rsidR="00A022E4" w:rsidRPr="003A08B9" w:rsidRDefault="00A022E4" w:rsidP="007508DF">
            <w:pPr>
              <w:rPr>
                <w:lang w:val="ru-RU"/>
              </w:rPr>
            </w:pPr>
            <w:r>
              <w:t>79624496450</w:t>
            </w:r>
          </w:p>
        </w:tc>
      </w:tr>
      <w:tr w:rsidR="00A022E4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022E4" w:rsidRPr="00753EC8" w:rsidRDefault="00A022E4" w:rsidP="00FF7882">
            <w:pPr>
              <w:jc w:val="center"/>
              <w:rPr>
                <w:lang w:val="ru-RU"/>
              </w:rPr>
            </w:pPr>
            <w:r w:rsidRPr="00753EC8">
              <w:rPr>
                <w:lang w:val="ru-RU"/>
              </w:rPr>
              <w:t>EA-58693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022E4" w:rsidRPr="00976F07" w:rsidRDefault="00A022E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15FC4">
              <w:rPr>
                <w:rFonts w:ascii="Roboto" w:hAnsi="Roboto" w:cs="Roboto"/>
                <w:color w:val="000000"/>
                <w:shd w:val="clear" w:color="auto" w:fill="FFFFFF"/>
              </w:rPr>
              <w:t>29.09.2020 14:03:55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"ТЕХНОСТАРТ"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ИНН2308165739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ОГРН1102308002455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КПП231101001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350038, КРАЙ КРАСНОДАРСКИЙ, Г КРАСНОДАР, УЛ ПЕРЕДОВАЯ, ДОМ 78А, ОФИС 2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353560, г. Славянск-на-Кубани, ул. Полковая, д.259, оф.206</w:t>
            </w:r>
          </w:p>
          <w:p w:rsidR="00A022E4" w:rsidRPr="003A08B9" w:rsidRDefault="00A022E4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022E4" w:rsidRPr="003A08B9" w:rsidRDefault="00A022E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Колодезный Александр Юрьевич</w:t>
            </w:r>
          </w:p>
          <w:p w:rsidR="00A022E4" w:rsidRPr="003A08B9" w:rsidRDefault="00A022E4" w:rsidP="007508DF">
            <w:pPr>
              <w:rPr>
                <w:lang w:val="ru-RU"/>
              </w:rPr>
            </w:pPr>
            <w:r>
              <w:t>Телефон 79184556600</w:t>
            </w:r>
          </w:p>
        </w:tc>
      </w:tr>
    </w:tbl>
    <w:p w:rsidR="00A022E4" w:rsidRPr="00335A45" w:rsidRDefault="00A022E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022E4" w:rsidRPr="00335A45" w:rsidRDefault="00A022E4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53EC8">
        <w:rPr>
          <w:lang w:val="ru-RU"/>
        </w:rPr>
        <w:t>EA-58774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ОБЩЕСТВО С ОГРАНИЧЕННОЙ ОТВЕТСТВЕННОСТЬЮ "ГРАНИТ"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753EC8">
        <w:rPr>
          <w:lang w:val="ru-RU"/>
        </w:rPr>
        <w:t>EA-58756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Индивидуальный предприниматель Завгородний Василий Васильевич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753EC8">
        <w:rPr>
          <w:lang w:val="ru-RU"/>
        </w:rPr>
        <w:t>EA-58715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"СТАНДАРТ ПОЖАРНОЙ БЕЗОПАСНОСТИ"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753EC8">
        <w:rPr>
          <w:lang w:val="ru-RU"/>
        </w:rPr>
        <w:t>EA-58539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"СИСТЕМЫ БЕЗОПАСНОСТИ ЛИДЕР"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753EC8">
        <w:rPr>
          <w:lang w:val="ru-RU"/>
        </w:rPr>
        <w:t>EA-58692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"СЕТИ БЕЗОПАСНОСТИ"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753EC8">
        <w:rPr>
          <w:lang w:val="ru-RU"/>
        </w:rPr>
        <w:t>EA-58746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"АЛАРМ СЕРВИС"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753EC8">
        <w:rPr>
          <w:lang w:val="ru-RU"/>
        </w:rPr>
        <w:t>EA-58693</w:t>
      </w:r>
      <w:r w:rsidRPr="00DB6B4F">
        <w:rPr>
          <w:lang w:val="ru-RU"/>
        </w:rPr>
        <w:t xml:space="preserve"> </w:t>
      </w:r>
      <w:r w:rsidRPr="003A08B9">
        <w:rPr>
          <w:lang w:val="ru-RU"/>
        </w:rPr>
        <w:t>ОБЩЕСТВО С ОГРАНИЧЕННОЙ ОТВЕТСТВЕННОСТЬЮ "ТЕХНОСТАРТ"</w:t>
      </w:r>
      <w:r>
        <w:rPr>
          <w:lang w:val="ru-RU"/>
        </w:rPr>
        <w:t>.</w:t>
      </w:r>
    </w:p>
    <w:p w:rsidR="00A022E4" w:rsidRPr="00335A45" w:rsidRDefault="00A022E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022E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A022E4" w:rsidRPr="00335A45" w:rsidRDefault="00A022E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022E4" w:rsidRPr="00335A45" w:rsidRDefault="00A022E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022E4" w:rsidRPr="00335A45">
        <w:trPr>
          <w:trHeight w:val="274"/>
        </w:trPr>
        <w:tc>
          <w:tcPr>
            <w:tcW w:w="2204" w:type="dxa"/>
            <w:vMerge/>
          </w:tcPr>
          <w:p w:rsidR="00A022E4" w:rsidRPr="00335A45" w:rsidRDefault="00A022E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022E4" w:rsidRPr="00335A45" w:rsidRDefault="00A022E4" w:rsidP="00AA4A97">
            <w:pPr>
              <w:jc w:val="center"/>
              <w:rPr>
                <w:lang w:val="ru-RU"/>
              </w:rPr>
            </w:pPr>
          </w:p>
          <w:p w:rsidR="00A022E4" w:rsidRPr="00335A45" w:rsidRDefault="00A022E4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A022E4" w:rsidRPr="00335A45" w:rsidRDefault="00A022E4" w:rsidP="00AA4A97">
            <w:pPr>
              <w:ind w:right="-21"/>
              <w:jc w:val="center"/>
              <w:rPr>
                <w:lang w:val="ru-RU"/>
              </w:rPr>
            </w:pPr>
          </w:p>
          <w:p w:rsidR="00A022E4" w:rsidRPr="00335A45" w:rsidRDefault="00A022E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022E4" w:rsidRPr="00335A45" w:rsidRDefault="00A022E4" w:rsidP="0056026D">
            <w:pPr>
              <w:jc w:val="center"/>
              <w:rPr>
                <w:lang w:val="ru-RU"/>
              </w:rPr>
            </w:pPr>
          </w:p>
          <w:p w:rsidR="00A022E4" w:rsidRPr="00335A45" w:rsidRDefault="00A022E4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A022E4" w:rsidRPr="00335A45" w:rsidRDefault="00A022E4" w:rsidP="00AA4A97">
            <w:pPr>
              <w:jc w:val="center"/>
              <w:rPr>
                <w:lang w:val="ru-RU"/>
              </w:rPr>
            </w:pPr>
          </w:p>
          <w:p w:rsidR="00A022E4" w:rsidRPr="00335A45" w:rsidRDefault="00A022E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022E4" w:rsidRPr="00335A45" w:rsidRDefault="00A022E4" w:rsidP="0056026D">
            <w:pPr>
              <w:jc w:val="center"/>
              <w:rPr>
                <w:lang w:val="ru-RU"/>
              </w:rPr>
            </w:pPr>
          </w:p>
          <w:p w:rsidR="00A022E4" w:rsidRPr="00335A45" w:rsidRDefault="00A022E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53EC8">
              <w:rPr>
                <w:lang w:val="ru-RU"/>
              </w:rPr>
              <w:t>EA-58774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ОБЩЕСТВО С ОГРАНИЧЕННОЙ ОТВЕТСТВЕННОСТЬЮ "ГРАНИТ"</w:t>
            </w:r>
          </w:p>
        </w:tc>
        <w:tc>
          <w:tcPr>
            <w:tcW w:w="1700" w:type="dxa"/>
          </w:tcPr>
          <w:p w:rsidR="00A022E4" w:rsidRPr="00335A45" w:rsidRDefault="00A022E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53EC8">
              <w:rPr>
                <w:lang w:val="ru-RU"/>
              </w:rPr>
              <w:t>EA-58756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</w:tc>
        <w:tc>
          <w:tcPr>
            <w:tcW w:w="1700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53EC8">
              <w:rPr>
                <w:lang w:val="ru-RU"/>
              </w:rPr>
              <w:t>EA-58715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</w:tc>
        <w:tc>
          <w:tcPr>
            <w:tcW w:w="1700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53EC8">
              <w:rPr>
                <w:lang w:val="ru-RU"/>
              </w:rPr>
              <w:t>EA-58539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</w:tc>
        <w:tc>
          <w:tcPr>
            <w:tcW w:w="1700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53EC8">
              <w:rPr>
                <w:lang w:val="ru-RU"/>
              </w:rPr>
              <w:t>EA-58692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</w:tc>
        <w:tc>
          <w:tcPr>
            <w:tcW w:w="1700" w:type="dxa"/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CC402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53EC8">
              <w:rPr>
                <w:lang w:val="ru-RU"/>
              </w:rPr>
              <w:t>EA-58746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</w:tc>
        <w:tc>
          <w:tcPr>
            <w:tcW w:w="1700" w:type="dxa"/>
          </w:tcPr>
          <w:p w:rsidR="00A022E4" w:rsidRPr="00335A45" w:rsidRDefault="00A022E4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022E4" w:rsidRPr="00FD315E">
        <w:trPr>
          <w:trHeight w:val="938"/>
        </w:trPr>
        <w:tc>
          <w:tcPr>
            <w:tcW w:w="2204" w:type="dxa"/>
            <w:vAlign w:val="center"/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53EC8">
              <w:rPr>
                <w:lang w:val="ru-RU"/>
              </w:rPr>
              <w:t>EA-58693</w:t>
            </w:r>
            <w:r w:rsidRPr="00DB6B4F">
              <w:rPr>
                <w:lang w:val="ru-RU"/>
              </w:rPr>
              <w:t xml:space="preserve"> </w:t>
            </w:r>
            <w:r w:rsidRPr="003A08B9">
              <w:rPr>
                <w:lang w:val="ru-RU"/>
              </w:rPr>
              <w:t>ОБЩЕСТВО С ОГРАНИЧЕННОЙ ОТВЕТСТВЕННОСТЬЮ "ТЕХНОСТАРТ"</w:t>
            </w:r>
          </w:p>
        </w:tc>
        <w:tc>
          <w:tcPr>
            <w:tcW w:w="1700" w:type="dxa"/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022E4" w:rsidRPr="00335A45" w:rsidRDefault="00A022E4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022E4" w:rsidRPr="00335A45" w:rsidRDefault="00A022E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15FC4">
        <w:rPr>
          <w:lang w:val="ru-RU"/>
        </w:rPr>
        <w:t>Выполнение работ по монтажу автоматической пожарной сигнализации в ФАП х. Водный, ул. Терновая, 9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53EC8">
        <w:rPr>
          <w:lang w:val="ru-RU"/>
        </w:rPr>
        <w:t>ОБЩЕСТВО С ОГРАНИЧЕННОЙ ОТВЕТСТВЕННОСТЬЮ "ГРАНИТ"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D6284">
        <w:rPr>
          <w:color w:val="000000"/>
          <w:lang w:val="ru-RU"/>
        </w:rPr>
        <w:t>49 574.88</w:t>
      </w:r>
      <w:r w:rsidRPr="00335A45">
        <w:rPr>
          <w:lang w:val="ru-RU"/>
        </w:rPr>
        <w:t xml:space="preserve"> рублей.  </w:t>
      </w:r>
    </w:p>
    <w:p w:rsidR="00A022E4" w:rsidRPr="00335A45" w:rsidRDefault="00A022E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022E4" w:rsidRPr="00335A45">
        <w:trPr>
          <w:trHeight w:val="206"/>
          <w:jc w:val="center"/>
        </w:trPr>
        <w:tc>
          <w:tcPr>
            <w:tcW w:w="7338" w:type="dxa"/>
          </w:tcPr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022E4" w:rsidRPr="00335A45">
        <w:trPr>
          <w:trHeight w:val="206"/>
          <w:jc w:val="center"/>
        </w:trPr>
        <w:tc>
          <w:tcPr>
            <w:tcW w:w="7338" w:type="dxa"/>
          </w:tcPr>
          <w:p w:rsidR="00A022E4" w:rsidRPr="00335A45" w:rsidRDefault="00A022E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022E4" w:rsidRPr="00335A45" w:rsidRDefault="00A022E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A022E4" w:rsidRPr="00335A45" w:rsidRDefault="00A022E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022E4" w:rsidRPr="00335A45">
        <w:trPr>
          <w:trHeight w:val="206"/>
          <w:jc w:val="center"/>
        </w:trPr>
        <w:tc>
          <w:tcPr>
            <w:tcW w:w="7338" w:type="dxa"/>
          </w:tcPr>
          <w:p w:rsidR="00A022E4" w:rsidRPr="00335A45" w:rsidRDefault="00A022E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A022E4" w:rsidRPr="00335A45" w:rsidRDefault="00A022E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022E4" w:rsidRPr="00335A45" w:rsidRDefault="00A022E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A022E4" w:rsidRPr="00335A45" w:rsidRDefault="00A022E4" w:rsidP="006465AE">
      <w:pPr>
        <w:jc w:val="both"/>
        <w:rPr>
          <w:lang w:val="ru-RU" w:eastAsia="ru-RU"/>
        </w:rPr>
      </w:pPr>
    </w:p>
    <w:sectPr w:rsidR="00A022E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2E4" w:rsidRDefault="00A022E4">
      <w:r>
        <w:separator/>
      </w:r>
    </w:p>
  </w:endnote>
  <w:endnote w:type="continuationSeparator" w:id="1">
    <w:p w:rsidR="00A022E4" w:rsidRDefault="00A02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2E4" w:rsidRDefault="00A022E4">
      <w:r>
        <w:separator/>
      </w:r>
    </w:p>
  </w:footnote>
  <w:footnote w:type="continuationSeparator" w:id="1">
    <w:p w:rsidR="00A022E4" w:rsidRDefault="00A02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2E4" w:rsidRDefault="00A022E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022E4" w:rsidRDefault="00A022E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C87"/>
    <w:rsid w:val="00616DFB"/>
    <w:rsid w:val="00617A93"/>
    <w:rsid w:val="006223BB"/>
    <w:rsid w:val="00623526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58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58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7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58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87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8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8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058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58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86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586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58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86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587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86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58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58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05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8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8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8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8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7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6</Pages>
  <Words>2051</Words>
  <Characters>11694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2020-10-05T12:46:00Z</dcterms:created>
  <dcterms:modified xsi:type="dcterms:W3CDTF">2020-10-05T13:14:00Z</dcterms:modified>
</cp:coreProperties>
</file>