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37" w:rsidRDefault="00255F37" w:rsidP="00B40F86">
      <w:pPr>
        <w:jc w:val="center"/>
        <w:rPr>
          <w:b/>
          <w:bCs/>
          <w:color w:val="000000"/>
          <w:lang w:val="ru-RU"/>
        </w:rPr>
      </w:pPr>
    </w:p>
    <w:p w:rsidR="00255F37" w:rsidRDefault="00255F37" w:rsidP="00B40F86">
      <w:pPr>
        <w:jc w:val="center"/>
        <w:rPr>
          <w:b/>
          <w:bCs/>
          <w:color w:val="000000"/>
          <w:lang w:val="ru-RU"/>
        </w:rPr>
      </w:pPr>
    </w:p>
    <w:p w:rsidR="00255F37" w:rsidRPr="00335A45" w:rsidRDefault="00255F3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230</w:t>
      </w:r>
    </w:p>
    <w:p w:rsidR="00255F37" w:rsidRPr="00335A45" w:rsidRDefault="00255F3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55F37" w:rsidRPr="00335A45" w:rsidRDefault="00255F3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55F3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55F37" w:rsidRPr="00335A45" w:rsidRDefault="00255F3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55F37" w:rsidRPr="00335A45" w:rsidRDefault="00255F3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05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55F37" w:rsidRDefault="00255F3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55F37" w:rsidRPr="0077375B" w:rsidRDefault="00255F37" w:rsidP="00DC337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C337A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C337A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255F37" w:rsidRPr="0077375B" w:rsidRDefault="00255F37" w:rsidP="00DC337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B20B8">
        <w:rPr>
          <w:lang w:val="ru-RU"/>
        </w:rPr>
        <w:t>Выполнение работ по монтажу автоматической пожарной сигнализации в поликлинике ст. Анастасиевская, ул. Победы, 59</w:t>
      </w:r>
      <w:r w:rsidRPr="0077375B">
        <w:rPr>
          <w:lang w:val="ru-RU"/>
        </w:rPr>
        <w:t xml:space="preserve">».  </w:t>
      </w:r>
    </w:p>
    <w:p w:rsidR="00255F37" w:rsidRPr="008B20B8" w:rsidRDefault="00255F37" w:rsidP="00DC337A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B20B8">
        <w:rPr>
          <w:color w:val="000000"/>
          <w:lang w:val="ru-RU"/>
        </w:rPr>
        <w:t>203234901331923490100102170024321244</w:t>
      </w:r>
    </w:p>
    <w:p w:rsidR="00255F37" w:rsidRPr="0077375B" w:rsidRDefault="00255F37" w:rsidP="00DC337A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261 832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шестьдесят одна</w:t>
      </w:r>
      <w:r w:rsidRPr="0077375B">
        <w:rPr>
          <w:lang w:val="ru-RU"/>
        </w:rPr>
        <w:t xml:space="preserve"> тысяч</w:t>
      </w:r>
      <w:r>
        <w:rPr>
          <w:lang w:val="ru-RU"/>
        </w:rPr>
        <w:t>а</w:t>
      </w:r>
      <w:r w:rsidRPr="0077375B">
        <w:rPr>
          <w:lang w:val="ru-RU"/>
        </w:rPr>
        <w:t xml:space="preserve"> </w:t>
      </w:r>
      <w:r>
        <w:rPr>
          <w:lang w:val="ru-RU"/>
        </w:rPr>
        <w:t>восемьсот тридцать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255F37" w:rsidRPr="00B15FC4" w:rsidRDefault="00255F37" w:rsidP="00DC337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255F37" w:rsidRPr="0056227F" w:rsidRDefault="00255F37" w:rsidP="00DC337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8B20B8">
        <w:rPr>
          <w:lang w:val="ru-RU"/>
        </w:rPr>
        <w:t>Россия, Краснодарский край, Славянский район, ст. Анастасиевская, ул. Победы, 59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B15FC4">
        <w:rPr>
          <w:lang w:val="ru-RU"/>
        </w:rPr>
        <w:t xml:space="preserve">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255F37" w:rsidRPr="0077375B" w:rsidRDefault="00255F37" w:rsidP="00DC337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255F37" w:rsidRPr="0077375B" w:rsidRDefault="00255F37" w:rsidP="00DC337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255F37" w:rsidRPr="0077375B" w:rsidRDefault="00255F37" w:rsidP="00DC337A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55F37" w:rsidRPr="0077375B" w:rsidRDefault="00255F37" w:rsidP="00DC337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B20B8">
        <w:rPr>
          <w:color w:val="000000"/>
          <w:sz w:val="24"/>
          <w:szCs w:val="24"/>
        </w:rPr>
        <w:t>22.09.2020 13:56</w:t>
      </w:r>
      <w:r w:rsidRPr="0077375B">
        <w:rPr>
          <w:sz w:val="24"/>
          <w:szCs w:val="24"/>
        </w:rPr>
        <w:t xml:space="preserve"> (московское время).</w:t>
      </w:r>
    </w:p>
    <w:p w:rsidR="00255F37" w:rsidRPr="0077375B" w:rsidRDefault="00255F37" w:rsidP="00DC337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255F37" w:rsidRDefault="00255F3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55F37" w:rsidRPr="00335A45">
        <w:trPr>
          <w:jc w:val="center"/>
        </w:trPr>
        <w:tc>
          <w:tcPr>
            <w:tcW w:w="9828" w:type="dxa"/>
            <w:gridSpan w:val="5"/>
          </w:tcPr>
          <w:p w:rsidR="00255F37" w:rsidRPr="00335A45" w:rsidRDefault="00255F3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55F37" w:rsidRPr="00DC337A">
        <w:trPr>
          <w:jc w:val="center"/>
        </w:trPr>
        <w:tc>
          <w:tcPr>
            <w:tcW w:w="2820" w:type="dxa"/>
          </w:tcPr>
          <w:p w:rsidR="00255F37" w:rsidRPr="00335A45" w:rsidRDefault="00255F37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255F37" w:rsidRPr="00335A45" w:rsidRDefault="00255F3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255F37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255F37" w:rsidRPr="000D6284" w:rsidRDefault="00255F3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255F37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255F37" w:rsidRPr="00335A45" w:rsidRDefault="00255F3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55F37" w:rsidRPr="00335A45" w:rsidRDefault="00255F3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55F37" w:rsidRPr="000D6284">
        <w:trPr>
          <w:jc w:val="center"/>
        </w:trPr>
        <w:tc>
          <w:tcPr>
            <w:tcW w:w="9828" w:type="dxa"/>
            <w:gridSpan w:val="5"/>
          </w:tcPr>
          <w:p w:rsidR="00255F37" w:rsidRPr="000D6284" w:rsidRDefault="00255F3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255F3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55F37" w:rsidRPr="00335A45" w:rsidRDefault="00255F3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55F37" w:rsidRPr="00335A45" w:rsidRDefault="00255F3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55F37" w:rsidRPr="00335A45" w:rsidRDefault="00255F3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55F37" w:rsidRPr="00335A45" w:rsidRDefault="00255F3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55F37" w:rsidRPr="00335A45" w:rsidRDefault="00255F3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55F37" w:rsidRPr="00335A45" w:rsidRDefault="00255F3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55F37" w:rsidRPr="00335A45" w:rsidRDefault="00255F37" w:rsidP="00A841CC">
            <w:pPr>
              <w:ind w:right="-80"/>
              <w:jc w:val="both"/>
              <w:rPr>
                <w:lang w:val="ru-RU"/>
              </w:rPr>
            </w:pPr>
          </w:p>
          <w:p w:rsidR="00255F37" w:rsidRPr="00335A45" w:rsidRDefault="00255F3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255F37" w:rsidRPr="00335A45" w:rsidRDefault="00255F3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55F37" w:rsidRPr="00335A45" w:rsidRDefault="00255F3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05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55F37" w:rsidRPr="00335A45" w:rsidRDefault="00255F3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753EC8" w:rsidRDefault="00255F37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109 969.44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7879DF" w:rsidRDefault="00255F37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12:26:28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957C4E" w:rsidRDefault="00255F37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EA-58772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7508DF" w:rsidRDefault="00255F37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111 278.60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12:25:07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EA-58540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F22D6F" w:rsidRDefault="00255F37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113 896.92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12:20:36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EA-58716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F22D6F" w:rsidRDefault="00255F37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120 442.72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12:15:38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EA-58754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753EC8" w:rsidRDefault="00255F37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138 770.96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12:11:09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EA-58527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Default="00255F3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753EC8" w:rsidRDefault="00255F37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138 770.96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12:11:37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EA-58696</w:t>
            </w:r>
          </w:p>
        </w:tc>
      </w:tr>
      <w:tr w:rsidR="00255F3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C49C3" w:rsidRDefault="00255F37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188 519.04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E51CEF" w:rsidRDefault="00255F37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12:04:41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55F37" w:rsidRPr="00DB6B4F" w:rsidRDefault="00255F37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EA-58735</w:t>
            </w:r>
          </w:p>
        </w:tc>
      </w:tr>
    </w:tbl>
    <w:p w:rsidR="00255F37" w:rsidRPr="00335A45" w:rsidRDefault="00255F3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55F3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55F37" w:rsidRPr="00335A45" w:rsidRDefault="00255F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55F37" w:rsidRPr="00335A45" w:rsidRDefault="00255F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335A45" w:rsidRDefault="00255F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255F37" w:rsidRPr="00335A45" w:rsidRDefault="00255F3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335A45" w:rsidRDefault="00255F3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55F37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3D7C43" w:rsidRDefault="00255F3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30.09.2020 08:11:16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ИНН2348020994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ОГРН1022304542270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КПП234801001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353241, КРАЙ КРАСНОДАРСКИЙ, Р-Н СЕВЕРСКИЙ, СТ-ЦА СЕВЕРСКАЯ, УЛ ЛЕНИНА, 67,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353240, Краснодарский кр., Северский р-н, ст-ца Северская, ул. Ленина, д. 67</w:t>
            </w:r>
          </w:p>
          <w:p w:rsidR="00255F37" w:rsidRPr="00753EC8" w:rsidRDefault="00255F37" w:rsidP="00753EC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53EC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55F37" w:rsidRPr="00753EC8" w:rsidRDefault="00255F37" w:rsidP="00753EC8">
            <w:pPr>
              <w:rPr>
                <w:lang w:val="ru-RU"/>
              </w:rPr>
            </w:pPr>
            <w:r w:rsidRPr="00753EC8">
              <w:rPr>
                <w:lang w:val="ru-RU"/>
              </w:rPr>
              <w:t>Енина Наталья Викторовна</w:t>
            </w:r>
          </w:p>
          <w:p w:rsidR="00255F37" w:rsidRPr="00753EC8" w:rsidRDefault="00255F37" w:rsidP="00DE5057">
            <w:pPr>
              <w:rPr>
                <w:lang w:val="ru-RU"/>
              </w:rPr>
            </w:pPr>
            <w:r>
              <w:t>Телефон 8-918-232-61-02</w:t>
            </w:r>
          </w:p>
        </w:tc>
      </w:tr>
      <w:tr w:rsidR="00255F37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4381A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27.09.2020 23:00:23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ИНН2308225554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ОГРН1152308011371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 КРАСНЫХ ПАРТИЗАН, ДОМ 4/4, ПОМЕЩЕНИЕ 40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УЛ. МОНТАЖНИКОВ 1/4 ОФ. 7</w:t>
            </w:r>
          </w:p>
          <w:p w:rsidR="00255F37" w:rsidRPr="003A08B9" w:rsidRDefault="00255F37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Костюченко Константин Михайлович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>
              <w:t>Телефон 79186971305</w:t>
            </w:r>
          </w:p>
        </w:tc>
      </w:tr>
      <w:tr w:rsidR="00255F37" w:rsidRPr="00DC33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76F07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29.09.2020 15:34:06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 2315213310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 1192375058270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 231501001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16,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</w:t>
            </w:r>
          </w:p>
          <w:p w:rsidR="00255F37" w:rsidRPr="003A08B9" w:rsidRDefault="00255F37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55F37" w:rsidRPr="003A08B9" w:rsidRDefault="00255F37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Веретенникова Алла Павловна</w:t>
            </w:r>
          </w:p>
          <w:p w:rsidR="00255F37" w:rsidRPr="001B2721" w:rsidRDefault="00255F37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89182954071</w:t>
            </w:r>
          </w:p>
        </w:tc>
      </w:tr>
      <w:tr w:rsidR="00255F37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76F07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29.09.2020 18:22:44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255F37" w:rsidRPr="00753EC8" w:rsidRDefault="00255F37" w:rsidP="00C04D39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255F37" w:rsidRDefault="00255F37" w:rsidP="00C04D39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255F37" w:rsidRDefault="00255F37" w:rsidP="00C04D3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55F37" w:rsidRPr="00C04D39" w:rsidRDefault="00255F37" w:rsidP="007508DF">
            <w:pPr>
              <w:rPr>
                <w:lang w:val="ru-RU"/>
              </w:rPr>
            </w:pPr>
            <w:r>
              <w:t>Телефон 79189376381</w:t>
            </w:r>
          </w:p>
        </w:tc>
      </w:tr>
      <w:tr w:rsidR="00255F37" w:rsidRPr="00DC33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EA-58527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76F07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27.09.2020 15:06:39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ОБЩЕСТВО С ОГРАНИЧЕННОЙ ОТВЕТСТВЕННОСТЬЮ "ГРАНИТ"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ИНН2311283813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ОГРН1192375009485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КПП231101001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Место нахождения (жительства)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350916, КРАЙ КРАСНОДАРСКИЙ, Г КРАСНОДАР, СТ-ЦА ЕЛИЗАВЕТИНСКАЯ, УЛ ЗЕЛЕНАЯ, ДОМ 103,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Почтовый адрес</w:t>
            </w:r>
          </w:p>
          <w:p w:rsidR="00255F37" w:rsidRPr="00C46E9D" w:rsidRDefault="00255F37" w:rsidP="00C04D39">
            <w:pPr>
              <w:rPr>
                <w:lang w:val="ru-RU"/>
              </w:rPr>
            </w:pPr>
            <w:r w:rsidRPr="00C46E9D">
              <w:rPr>
                <w:lang w:val="ru-RU"/>
              </w:rPr>
              <w:t>350916, КРАЙ КРАСНОДАРСКИЙ23, Г КРАСНОДАР, СТ-ЦА ЕЛИЗАВЕТИНСКАЯ, УЛ ЗЕЛЕНАЯ, ДОМ 103</w:t>
            </w:r>
          </w:p>
          <w:p w:rsidR="00255F37" w:rsidRDefault="00255F37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55F37" w:rsidRPr="00C04D39" w:rsidRDefault="00255F37" w:rsidP="007508DF">
            <w:pPr>
              <w:rPr>
                <w:lang w:val="ru-RU"/>
              </w:rPr>
            </w:pPr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79180322429</w:t>
            </w:r>
          </w:p>
        </w:tc>
      </w:tr>
      <w:tr w:rsidR="00255F37" w:rsidRPr="00C04D3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EA-58696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76F07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30.09.2020 08:52:05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255F37" w:rsidRPr="003A08B9" w:rsidRDefault="00255F37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255F37" w:rsidRPr="003A08B9" w:rsidRDefault="00255F37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  <w:tr w:rsidR="00255F37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55F37" w:rsidRPr="00753EC8" w:rsidRDefault="00255F37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55F37" w:rsidRPr="00976F07" w:rsidRDefault="00255F3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B20B8">
              <w:rPr>
                <w:rFonts w:ascii="Roboto" w:hAnsi="Roboto" w:cs="Roboto"/>
                <w:color w:val="000000"/>
                <w:shd w:val="clear" w:color="auto" w:fill="FFFFFF"/>
              </w:rPr>
              <w:t>29.09.2020 17:50:44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ИНН2635209369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ОГРН1152651009114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КПП263501001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КРАЙ СТАВРОПОЛЬСКИЙ, Г СТАВРОПОЛЬ, УЛ ЛЕНИНА, ДОМ 417,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255F37" w:rsidRPr="003A08B9" w:rsidRDefault="00255F37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г. Ставрополь, а/я № 2911, УЛ ЛЕНИНА, ДОМ 417,</w:t>
            </w:r>
          </w:p>
          <w:p w:rsidR="00255F37" w:rsidRDefault="00255F37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55F37" w:rsidRDefault="00255F37" w:rsidP="00C04D39">
            <w:r>
              <w:t>Телефон</w:t>
            </w:r>
          </w:p>
          <w:p w:rsidR="00255F37" w:rsidRPr="003A08B9" w:rsidRDefault="00255F37" w:rsidP="007508DF">
            <w:pPr>
              <w:rPr>
                <w:lang w:val="ru-RU"/>
              </w:rPr>
            </w:pPr>
            <w:r>
              <w:t>79624496450</w:t>
            </w:r>
          </w:p>
        </w:tc>
      </w:tr>
    </w:tbl>
    <w:p w:rsidR="00255F37" w:rsidRPr="00335A45" w:rsidRDefault="00255F3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55F37" w:rsidRPr="00335A45" w:rsidRDefault="00255F3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-58772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ОБЩЕСТВО С ОГРАНИЧЕННОЙ ОТВЕТСТВЕННОСТЬЮ "ГРАНИТ"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4D39">
        <w:rPr>
          <w:rFonts w:ascii="Roboto" w:hAnsi="Roboto" w:cs="Roboto"/>
          <w:color w:val="000000"/>
          <w:shd w:val="clear" w:color="auto" w:fill="FFFFFF"/>
          <w:lang w:val="ru-RU"/>
        </w:rPr>
        <w:t>-58540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"СИСТЕМЫ БЕЗОПАСНОСТИ ЛИДЕР"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-58716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"СТАНДАРТ ПОЖАРНОЙ БЕЗОПАСНОСТИ"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4D39">
        <w:rPr>
          <w:rFonts w:ascii="Roboto" w:hAnsi="Roboto" w:cs="Roboto"/>
          <w:color w:val="000000"/>
          <w:shd w:val="clear" w:color="auto" w:fill="FFFFFF"/>
          <w:lang w:val="ru-RU"/>
        </w:rPr>
        <w:t>-58754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-58527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C46E9D">
        <w:rPr>
          <w:lang w:val="ru-RU"/>
        </w:rPr>
        <w:t>ОБЩЕСТВО С ОГРАНИЧЕННОЙ ОТВЕТСТВЕННОСТЬЮ "ГРАНИТ"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04D39">
        <w:rPr>
          <w:rFonts w:ascii="Roboto" w:hAnsi="Roboto" w:cs="Roboto"/>
          <w:color w:val="000000"/>
          <w:shd w:val="clear" w:color="auto" w:fill="FFFFFF"/>
          <w:lang w:val="ru-RU"/>
        </w:rPr>
        <w:t>-58696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"СЕТИ БЕЗОПАСНОСТИ"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-58735</w:t>
      </w:r>
      <w:r w:rsidRPr="00DB6B4F">
        <w:rPr>
          <w:lang w:val="ru-RU"/>
        </w:rPr>
        <w:t xml:space="preserve"> </w:t>
      </w:r>
      <w:r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"АЛАРМ СЕРВИС"</w:t>
      </w:r>
      <w:r>
        <w:rPr>
          <w:lang w:val="ru-RU"/>
        </w:rPr>
        <w:t>.</w:t>
      </w:r>
    </w:p>
    <w:p w:rsidR="00255F37" w:rsidRPr="00335A45" w:rsidRDefault="00255F3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55F3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55F37" w:rsidRPr="00335A45" w:rsidRDefault="00255F3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55F37" w:rsidRPr="00335A45" w:rsidRDefault="00255F3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55F37" w:rsidRPr="00335A45">
        <w:trPr>
          <w:trHeight w:val="274"/>
        </w:trPr>
        <w:tc>
          <w:tcPr>
            <w:tcW w:w="2204" w:type="dxa"/>
            <w:vMerge/>
          </w:tcPr>
          <w:p w:rsidR="00255F37" w:rsidRPr="00335A45" w:rsidRDefault="00255F3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55F37" w:rsidRPr="00335A45" w:rsidRDefault="00255F37" w:rsidP="00AA4A97">
            <w:pPr>
              <w:jc w:val="center"/>
              <w:rPr>
                <w:lang w:val="ru-RU"/>
              </w:rPr>
            </w:pPr>
          </w:p>
          <w:p w:rsidR="00255F37" w:rsidRPr="00335A45" w:rsidRDefault="00255F37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255F37" w:rsidRPr="00335A45" w:rsidRDefault="00255F37" w:rsidP="00AA4A97">
            <w:pPr>
              <w:ind w:right="-21"/>
              <w:jc w:val="center"/>
              <w:rPr>
                <w:lang w:val="ru-RU"/>
              </w:rPr>
            </w:pPr>
          </w:p>
          <w:p w:rsidR="00255F37" w:rsidRPr="00335A45" w:rsidRDefault="00255F3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55F37" w:rsidRPr="00335A45" w:rsidRDefault="00255F37" w:rsidP="0056026D">
            <w:pPr>
              <w:jc w:val="center"/>
              <w:rPr>
                <w:lang w:val="ru-RU"/>
              </w:rPr>
            </w:pPr>
          </w:p>
          <w:p w:rsidR="00255F37" w:rsidRPr="00335A45" w:rsidRDefault="00255F3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255F37" w:rsidRPr="00335A45" w:rsidRDefault="00255F37" w:rsidP="00AA4A97">
            <w:pPr>
              <w:jc w:val="center"/>
              <w:rPr>
                <w:lang w:val="ru-RU"/>
              </w:rPr>
            </w:pPr>
          </w:p>
          <w:p w:rsidR="00255F37" w:rsidRPr="00335A45" w:rsidRDefault="00255F3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55F37" w:rsidRPr="00335A45" w:rsidRDefault="00255F37" w:rsidP="0056026D">
            <w:pPr>
              <w:jc w:val="center"/>
              <w:rPr>
                <w:lang w:val="ru-RU"/>
              </w:rPr>
            </w:pPr>
          </w:p>
          <w:p w:rsidR="00255F37" w:rsidRPr="00335A45" w:rsidRDefault="00255F3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-58772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ОБЩЕСТВО С ОГРАНИЧЕННОЙ ОТВЕТСТВЕННОСТЬЮ "ГРАНИТ"</w:t>
            </w:r>
          </w:p>
        </w:tc>
        <w:tc>
          <w:tcPr>
            <w:tcW w:w="1700" w:type="dxa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-58540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</w:tc>
        <w:tc>
          <w:tcPr>
            <w:tcW w:w="1700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-58716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</w:tc>
        <w:tc>
          <w:tcPr>
            <w:tcW w:w="1700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-58754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-58527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C46E9D">
              <w:rPr>
                <w:lang w:val="ru-RU"/>
              </w:rPr>
              <w:t>ОБЩЕСТВО С ОГРАНИЧЕННОЙ ОТВЕТСТВЕННОСТЬЮ "ГРАНИТ"</w:t>
            </w:r>
          </w:p>
        </w:tc>
        <w:tc>
          <w:tcPr>
            <w:tcW w:w="1700" w:type="dxa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-58696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</w:tc>
        <w:tc>
          <w:tcPr>
            <w:tcW w:w="1700" w:type="dxa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55F37" w:rsidRPr="00DC337A">
        <w:trPr>
          <w:trHeight w:val="938"/>
        </w:trPr>
        <w:tc>
          <w:tcPr>
            <w:tcW w:w="2204" w:type="dxa"/>
            <w:vAlign w:val="center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C04D39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-58735</w:t>
            </w:r>
            <w:r w:rsidRPr="00DB6B4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</w:tc>
        <w:tc>
          <w:tcPr>
            <w:tcW w:w="1700" w:type="dxa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55F37" w:rsidRPr="00335A45" w:rsidRDefault="00255F3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55F37" w:rsidRPr="00335A45" w:rsidRDefault="00255F3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B20B8">
        <w:rPr>
          <w:lang w:val="ru-RU"/>
        </w:rPr>
        <w:t>Выполнение работ по монтажу автоматической пожарной сигнализации в поликлинике ст. Анастасиевская, ул. Победы, 59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53EC8">
        <w:rPr>
          <w:lang w:val="ru-RU"/>
        </w:rPr>
        <w:t>ОБЩЕСТВО С ОГРАНИЧЕННОЙ ОТВЕТСТВЕННОСТЬЮ "ГРАНИТ"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109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C04D39">
        <w:rPr>
          <w:rFonts w:ascii="Roboto" w:hAnsi="Roboto" w:cs="Roboto"/>
          <w:color w:val="000000"/>
          <w:shd w:val="clear" w:color="auto" w:fill="F9F9F9"/>
          <w:lang w:val="ru-RU"/>
        </w:rPr>
        <w:t>969.44</w:t>
      </w:r>
      <w:r w:rsidRPr="00335A45">
        <w:rPr>
          <w:lang w:val="ru-RU"/>
        </w:rPr>
        <w:t xml:space="preserve"> рублей.  </w:t>
      </w:r>
    </w:p>
    <w:p w:rsidR="00255F37" w:rsidRPr="00335A45" w:rsidRDefault="00255F3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55F37" w:rsidRPr="00335A45">
        <w:trPr>
          <w:trHeight w:val="206"/>
          <w:jc w:val="center"/>
        </w:trPr>
        <w:tc>
          <w:tcPr>
            <w:tcW w:w="7338" w:type="dxa"/>
          </w:tcPr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55F37" w:rsidRPr="00335A45">
        <w:trPr>
          <w:trHeight w:val="206"/>
          <w:jc w:val="center"/>
        </w:trPr>
        <w:tc>
          <w:tcPr>
            <w:tcW w:w="7338" w:type="dxa"/>
          </w:tcPr>
          <w:p w:rsidR="00255F37" w:rsidRPr="00335A45" w:rsidRDefault="00255F3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55F37" w:rsidRPr="00335A45" w:rsidRDefault="00255F3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55F37" w:rsidRPr="00335A45" w:rsidRDefault="00255F3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55F37" w:rsidRPr="00335A45">
        <w:trPr>
          <w:trHeight w:val="206"/>
          <w:jc w:val="center"/>
        </w:trPr>
        <w:tc>
          <w:tcPr>
            <w:tcW w:w="7338" w:type="dxa"/>
          </w:tcPr>
          <w:p w:rsidR="00255F37" w:rsidRPr="00335A45" w:rsidRDefault="00255F3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55F37" w:rsidRPr="00335A45" w:rsidRDefault="00255F3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55F37" w:rsidRPr="00335A45" w:rsidRDefault="00255F3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55F37" w:rsidRPr="00335A45" w:rsidRDefault="00255F37" w:rsidP="006465AE">
      <w:pPr>
        <w:jc w:val="both"/>
        <w:rPr>
          <w:lang w:val="ru-RU" w:eastAsia="ru-RU"/>
        </w:rPr>
      </w:pPr>
    </w:p>
    <w:sectPr w:rsidR="00255F3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F37" w:rsidRDefault="00255F37">
      <w:r>
        <w:separator/>
      </w:r>
    </w:p>
  </w:endnote>
  <w:endnote w:type="continuationSeparator" w:id="1">
    <w:p w:rsidR="00255F37" w:rsidRDefault="00255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F37" w:rsidRDefault="00255F37">
      <w:r>
        <w:separator/>
      </w:r>
    </w:p>
  </w:footnote>
  <w:footnote w:type="continuationSeparator" w:id="1">
    <w:p w:rsidR="00255F37" w:rsidRDefault="00255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F37" w:rsidRDefault="00255F3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55F37" w:rsidRDefault="00255F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19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19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69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19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194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8319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19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193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19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1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19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193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19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1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319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9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9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4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6</Pages>
  <Words>2060</Words>
  <Characters>11743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2020-10-05T13:44:00Z</cp:lastPrinted>
  <dcterms:created xsi:type="dcterms:W3CDTF">2020-10-05T13:30:00Z</dcterms:created>
  <dcterms:modified xsi:type="dcterms:W3CDTF">2020-10-05T13:44:00Z</dcterms:modified>
</cp:coreProperties>
</file>