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E5" w:rsidRDefault="00985DE5" w:rsidP="00B40F86">
      <w:pPr>
        <w:jc w:val="center"/>
        <w:rPr>
          <w:b/>
          <w:bCs/>
          <w:color w:val="000000"/>
          <w:lang w:val="ru-RU"/>
        </w:rPr>
      </w:pPr>
    </w:p>
    <w:p w:rsidR="00985DE5" w:rsidRDefault="00985DE5" w:rsidP="00B40F86">
      <w:pPr>
        <w:jc w:val="center"/>
        <w:rPr>
          <w:b/>
          <w:bCs/>
          <w:color w:val="000000"/>
          <w:lang w:val="ru-RU"/>
        </w:rPr>
      </w:pPr>
    </w:p>
    <w:p w:rsidR="00985DE5" w:rsidRPr="00335A45" w:rsidRDefault="00985DE5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232</w:t>
      </w:r>
    </w:p>
    <w:p w:rsidR="00985DE5" w:rsidRPr="00335A45" w:rsidRDefault="00985DE5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85DE5" w:rsidRPr="00335A45" w:rsidRDefault="00985DE5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85DE5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5DE5" w:rsidRPr="00335A45" w:rsidRDefault="00985DE5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85DE5" w:rsidRPr="00335A45" w:rsidRDefault="00985DE5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985DE5" w:rsidRDefault="00985DE5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85DE5" w:rsidRPr="0077375B" w:rsidRDefault="00985DE5" w:rsidP="00D34AA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D34AAD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D34AAD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985DE5" w:rsidRPr="0077375B" w:rsidRDefault="00985DE5" w:rsidP="00D34AA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927E65">
        <w:rPr>
          <w:lang w:val="ru-RU"/>
        </w:rPr>
        <w:t>Выполнение работ по монтажу автоматической пожарной сигнализации в ФАП х. Прорвенский, ул. Дружбы, 2</w:t>
      </w:r>
      <w:r w:rsidRPr="0077375B">
        <w:rPr>
          <w:lang w:val="ru-RU"/>
        </w:rPr>
        <w:t xml:space="preserve">».  </w:t>
      </w:r>
    </w:p>
    <w:p w:rsidR="00985DE5" w:rsidRPr="00927E65" w:rsidRDefault="00985DE5" w:rsidP="00D34AAD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927E65">
        <w:rPr>
          <w:color w:val="000000"/>
          <w:lang w:val="ru-RU"/>
        </w:rPr>
        <w:t>203234901331923490100102210024321244</w:t>
      </w:r>
    </w:p>
    <w:p w:rsidR="00985DE5" w:rsidRPr="0077375B" w:rsidRDefault="00985DE5" w:rsidP="00D34AAD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96 178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девяносто шесть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сто семьдесят восемь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985DE5" w:rsidRPr="00B15FC4" w:rsidRDefault="00985DE5" w:rsidP="00D34AA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15FC4">
        <w:rPr>
          <w:lang w:val="ru-RU"/>
        </w:rPr>
        <w:t>Заказчик в течение 15рабочих дней после подписания акта выполненных работ перечисляет денежные средства за выполненные услуги на расчетный счет Исполнителя, на основании счета, акта о приемке выполненных работ по форме КС-2, Справка о стоимости выполненных работ и затрат по форме КС-3,товарной накладной</w:t>
      </w:r>
    </w:p>
    <w:p w:rsidR="00985DE5" w:rsidRPr="0056227F" w:rsidRDefault="00985DE5" w:rsidP="00D34AA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927E65">
        <w:rPr>
          <w:lang w:val="ru-RU"/>
        </w:rPr>
        <w:t>Россия, Краснодарский край, Славянский район, х. Прорвенский, ул. Дружбы, 2</w:t>
      </w:r>
      <w:r w:rsidRPr="0077375B">
        <w:rPr>
          <w:lang w:val="ru-RU"/>
        </w:rPr>
        <w:t xml:space="preserve">. </w:t>
      </w:r>
      <w:r>
        <w:rPr>
          <w:lang w:val="ru-RU"/>
        </w:rPr>
        <w:t>В</w:t>
      </w:r>
      <w:r w:rsidRPr="00B15FC4">
        <w:rPr>
          <w:lang w:val="ru-RU"/>
        </w:rPr>
        <w:t xml:space="preserve"> течении 30 календарных дней со дня подписания контракта</w:t>
      </w:r>
      <w:r w:rsidRPr="0056227F">
        <w:rPr>
          <w:lang w:val="ru-RU"/>
        </w:rPr>
        <w:t>.</w:t>
      </w:r>
    </w:p>
    <w:p w:rsidR="00985DE5" w:rsidRPr="0077375B" w:rsidRDefault="00985DE5" w:rsidP="00D34AA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B15FC4">
        <w:rPr>
          <w:lang w:val="ru-RU"/>
        </w:rPr>
        <w:t>Краевой бюджет</w:t>
      </w:r>
      <w:r w:rsidRPr="0077375B">
        <w:rPr>
          <w:lang w:val="ru-RU"/>
        </w:rPr>
        <w:t>.</w:t>
      </w:r>
    </w:p>
    <w:p w:rsidR="00985DE5" w:rsidRPr="0077375B" w:rsidRDefault="00985DE5" w:rsidP="00D34AA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985DE5" w:rsidRPr="0077375B" w:rsidRDefault="00985DE5" w:rsidP="00D34AAD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85DE5" w:rsidRPr="0077375B" w:rsidRDefault="00985DE5" w:rsidP="00D34AA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27E65">
        <w:rPr>
          <w:color w:val="000000"/>
          <w:sz w:val="24"/>
          <w:szCs w:val="24"/>
        </w:rPr>
        <w:t>22.09.2020 15:00</w:t>
      </w:r>
      <w:r w:rsidRPr="0077375B">
        <w:rPr>
          <w:sz w:val="24"/>
          <w:szCs w:val="24"/>
        </w:rPr>
        <w:t xml:space="preserve"> (московское время).</w:t>
      </w:r>
    </w:p>
    <w:p w:rsidR="00985DE5" w:rsidRPr="00D34AAD" w:rsidRDefault="00985DE5" w:rsidP="00D34AAD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D34AAD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p w:rsidR="00985DE5" w:rsidRDefault="00985DE5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85DE5" w:rsidRPr="00335A45">
        <w:trPr>
          <w:jc w:val="center"/>
        </w:trPr>
        <w:tc>
          <w:tcPr>
            <w:tcW w:w="9828" w:type="dxa"/>
            <w:gridSpan w:val="5"/>
          </w:tcPr>
          <w:p w:rsidR="00985DE5" w:rsidRPr="00335A45" w:rsidRDefault="00985DE5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985DE5" w:rsidRPr="00D34AAD">
        <w:trPr>
          <w:jc w:val="center"/>
        </w:trPr>
        <w:tc>
          <w:tcPr>
            <w:tcW w:w="2820" w:type="dxa"/>
          </w:tcPr>
          <w:p w:rsidR="00985DE5" w:rsidRPr="00335A45" w:rsidRDefault="00985DE5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985DE5" w:rsidRPr="00335A45" w:rsidRDefault="00985DE5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985DE5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985DE5" w:rsidRPr="000D6284" w:rsidRDefault="00985DE5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985DE5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985DE5" w:rsidRPr="00335A45" w:rsidRDefault="00985DE5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85DE5" w:rsidRPr="00335A45" w:rsidRDefault="00985DE5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985DE5" w:rsidRPr="000D6284">
        <w:trPr>
          <w:jc w:val="center"/>
        </w:trPr>
        <w:tc>
          <w:tcPr>
            <w:tcW w:w="9828" w:type="dxa"/>
            <w:gridSpan w:val="5"/>
          </w:tcPr>
          <w:p w:rsidR="00985DE5" w:rsidRPr="000D6284" w:rsidRDefault="00985DE5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985DE5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85DE5" w:rsidRPr="00335A45" w:rsidRDefault="00985DE5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985DE5" w:rsidRPr="00335A45" w:rsidRDefault="00985DE5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985DE5" w:rsidRPr="00335A45" w:rsidRDefault="00985DE5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85DE5" w:rsidRPr="00335A45" w:rsidRDefault="00985DE5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985DE5" w:rsidRPr="00335A45" w:rsidRDefault="00985DE5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985DE5" w:rsidRPr="00335A45" w:rsidRDefault="00985DE5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985DE5" w:rsidRPr="00335A45" w:rsidRDefault="00985DE5" w:rsidP="00A841CC">
            <w:pPr>
              <w:ind w:right="-80"/>
              <w:jc w:val="both"/>
              <w:rPr>
                <w:lang w:val="ru-RU"/>
              </w:rPr>
            </w:pPr>
          </w:p>
          <w:p w:rsidR="00985DE5" w:rsidRPr="00335A45" w:rsidRDefault="00985DE5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985DE5" w:rsidRPr="00335A45" w:rsidRDefault="00985DE5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985DE5" w:rsidRPr="00335A45" w:rsidRDefault="00985DE5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85DE5" w:rsidRPr="00335A45" w:rsidRDefault="00985DE5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985D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85D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D34AAD" w:rsidRDefault="00985DE5" w:rsidP="00D34AAD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37 142.76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7879DF" w:rsidRDefault="00985DE5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11:53:55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957C4E" w:rsidRDefault="00985DE5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EA-58764</w:t>
            </w:r>
          </w:p>
        </w:tc>
      </w:tr>
      <w:tr w:rsidR="00985D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7508DF" w:rsidRDefault="00985DE5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37 623.65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E51CEF" w:rsidRDefault="00985DE5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02.10.2020 11:53:10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DB6B4F" w:rsidRDefault="00985DE5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EA-58751</w:t>
            </w:r>
          </w:p>
        </w:tc>
      </w:tr>
      <w:tr w:rsidR="00985D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F22D6F" w:rsidRDefault="00985DE5" w:rsidP="00F22D6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43 394.33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E51CEF" w:rsidRDefault="00985DE5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11:48:44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DB6B4F" w:rsidRDefault="00985DE5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EA-58687</w:t>
            </w:r>
          </w:p>
        </w:tc>
      </w:tr>
      <w:tr w:rsidR="00985D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F22D6F" w:rsidRDefault="00985DE5" w:rsidP="00F22D6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46 646.33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E51CEF" w:rsidRDefault="00985DE5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02.10.2020 11:46:49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DB6B4F" w:rsidRDefault="00985DE5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EA-58543</w:t>
            </w:r>
          </w:p>
        </w:tc>
      </w:tr>
      <w:tr w:rsidR="00985D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753EC8" w:rsidRDefault="00985DE5" w:rsidP="00753E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47 608.11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E51CEF" w:rsidRDefault="00985DE5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11:45:08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DB6B4F" w:rsidRDefault="00985DE5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EA-58776</w:t>
            </w:r>
          </w:p>
        </w:tc>
      </w:tr>
      <w:tr w:rsidR="00985DE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Default="00985DE5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753EC8" w:rsidRDefault="00985DE5" w:rsidP="00753E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55 302.35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335A45" w:rsidRDefault="00985DE5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E51CEF" w:rsidRDefault="00985DE5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02.10.2020 11:40:42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85DE5" w:rsidRPr="00DB6B4F" w:rsidRDefault="00985DE5" w:rsidP="00055A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EA-58778</w:t>
            </w:r>
          </w:p>
        </w:tc>
      </w:tr>
    </w:tbl>
    <w:p w:rsidR="00985DE5" w:rsidRPr="00335A45" w:rsidRDefault="00985DE5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85DE5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85DE5" w:rsidRPr="00335A45" w:rsidRDefault="00985DE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985DE5" w:rsidRPr="00335A45" w:rsidRDefault="00985DE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85DE5" w:rsidRPr="00335A45" w:rsidRDefault="00985DE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985DE5" w:rsidRPr="00335A45" w:rsidRDefault="00985DE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DE5" w:rsidRPr="00335A45" w:rsidRDefault="00985DE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85DE5" w:rsidRPr="00DC2AD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85DE5" w:rsidRPr="00753EC8" w:rsidRDefault="00985DE5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EA-58764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85DE5" w:rsidRPr="003D7C43" w:rsidRDefault="00985DE5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5164D">
              <w:rPr>
                <w:rFonts w:ascii="Roboto" w:hAnsi="Roboto" w:cs="Roboto"/>
                <w:color w:val="000000"/>
                <w:shd w:val="clear" w:color="auto" w:fill="FFFFFF"/>
              </w:rPr>
              <w:t>29.09.2020 22:46:57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5DE5" w:rsidRPr="00A84053" w:rsidRDefault="00985DE5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ОБЩЕСТВО С ОГРАНИЧЕННОЙ ОТВЕТСТВЕННОСТЬЮ "ПАРТНЕР БЕЗОПАСНОСТЬ"</w:t>
            </w:r>
          </w:p>
          <w:p w:rsidR="00985DE5" w:rsidRPr="00A84053" w:rsidRDefault="00985DE5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ИНН2311205678</w:t>
            </w:r>
          </w:p>
          <w:p w:rsidR="00985DE5" w:rsidRPr="00A84053" w:rsidRDefault="00985DE5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ОГРН1162311050626</w:t>
            </w:r>
          </w:p>
          <w:p w:rsidR="00985DE5" w:rsidRPr="00A84053" w:rsidRDefault="00985DE5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КПП230801001</w:t>
            </w:r>
          </w:p>
          <w:p w:rsidR="00985DE5" w:rsidRPr="00A84053" w:rsidRDefault="00985DE5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Место нахождения (жительства)</w:t>
            </w:r>
          </w:p>
          <w:p w:rsidR="00985DE5" w:rsidRPr="00A84053" w:rsidRDefault="00985DE5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350049, КРАЙ КРАСНОДАРСКИЙ, Г КРАСНОДАР, УЛ ИМ. БАБУШКИНА, ДОМ 219/1, ПОМЕЩЕНИЕ 15</w:t>
            </w:r>
          </w:p>
          <w:p w:rsidR="00985DE5" w:rsidRPr="00A84053" w:rsidRDefault="00985DE5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Почтовый адрес</w:t>
            </w:r>
          </w:p>
          <w:p w:rsidR="00985DE5" w:rsidRPr="00A84053" w:rsidRDefault="00985DE5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350049, г. Краснодар, ул. Бабушкина, 219/1</w:t>
            </w:r>
          </w:p>
          <w:p w:rsidR="00985DE5" w:rsidRPr="00A84053" w:rsidRDefault="00985DE5" w:rsidP="00C02CF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A8405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85DE5" w:rsidRPr="00A84053" w:rsidRDefault="00985DE5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Сомова</w:t>
            </w:r>
            <w:r>
              <w:rPr>
                <w:lang w:val="ru-RU"/>
              </w:rPr>
              <w:t xml:space="preserve"> </w:t>
            </w:r>
            <w:r w:rsidRPr="00452AEC">
              <w:rPr>
                <w:lang w:val="ru-RU"/>
              </w:rPr>
              <w:t>Кристина</w:t>
            </w:r>
            <w:r>
              <w:rPr>
                <w:lang w:val="ru-RU"/>
              </w:rPr>
              <w:t xml:space="preserve"> </w:t>
            </w:r>
            <w:r w:rsidRPr="00452AEC">
              <w:rPr>
                <w:lang w:val="ru-RU"/>
              </w:rPr>
              <w:t>Олеговна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>
              <w:t>Телефон</w:t>
            </w:r>
            <w:r>
              <w:rPr>
                <w:lang w:val="ru-RU"/>
              </w:rPr>
              <w:t xml:space="preserve"> </w:t>
            </w:r>
            <w:r>
              <w:t>79615248910</w:t>
            </w:r>
          </w:p>
        </w:tc>
      </w:tr>
      <w:tr w:rsidR="00985DE5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85DE5" w:rsidRPr="00753EC8" w:rsidRDefault="00985DE5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EA-58751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85DE5" w:rsidRPr="0094381A" w:rsidRDefault="00985DE5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E5164D">
              <w:rPr>
                <w:rFonts w:ascii="Roboto" w:hAnsi="Roboto" w:cs="Roboto"/>
                <w:color w:val="000000"/>
                <w:shd w:val="clear" w:color="auto" w:fill="FFFFFF"/>
              </w:rPr>
              <w:t>29.09.2020 18:09:13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Индивидуальный предприниматель Завгородний Василий Васильевич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ИНН 234909866381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ОГРНИП 306234908000030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Место нахождения (жительства)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КРАЙ КРАСНОДАРСКИЙ, Г СЛАВЯНСК-НА-КУБАНИ, ул. ПОБЕДЫ 198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Почтовый адрес</w:t>
            </w:r>
          </w:p>
          <w:p w:rsidR="00985DE5" w:rsidRDefault="00985DE5" w:rsidP="00C02CF0">
            <w:r w:rsidRPr="00753EC8">
              <w:rPr>
                <w:lang w:val="ru-RU"/>
              </w:rPr>
              <w:t xml:space="preserve">КРАЙ КРАСНОДАРСКИЙ, Г СЛАВЯНСК-НА-КУБАНИ, ул. </w:t>
            </w:r>
            <w:r>
              <w:t>ПОБЕДЫ 198</w:t>
            </w:r>
          </w:p>
          <w:p w:rsidR="00985DE5" w:rsidRDefault="00985DE5" w:rsidP="00C02CF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>
              <w:t>Телефон 791893763815</w:t>
            </w:r>
          </w:p>
        </w:tc>
      </w:tr>
      <w:tr w:rsidR="00985DE5" w:rsidRPr="00D34AA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85DE5" w:rsidRPr="00753EC8" w:rsidRDefault="00985DE5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EA-58687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85DE5" w:rsidRPr="00976F07" w:rsidRDefault="00985DE5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E5164D">
              <w:rPr>
                <w:rFonts w:ascii="Roboto" w:hAnsi="Roboto" w:cs="Roboto"/>
                <w:color w:val="000000"/>
                <w:shd w:val="clear" w:color="auto" w:fill="FFFFFF"/>
              </w:rPr>
              <w:t>29.09.2020 12:10:08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5DE5" w:rsidRPr="003A08B9" w:rsidRDefault="00985DE5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"СТАНДАРТ ПОЖАРНОЙ БЕЗОПАСНОСТИ"</w:t>
            </w:r>
          </w:p>
          <w:p w:rsidR="00985DE5" w:rsidRPr="003A08B9" w:rsidRDefault="00985DE5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ИНН 2315213310</w:t>
            </w:r>
          </w:p>
          <w:p w:rsidR="00985DE5" w:rsidRPr="003A08B9" w:rsidRDefault="00985DE5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 1192375058270</w:t>
            </w:r>
          </w:p>
          <w:p w:rsidR="00985DE5" w:rsidRPr="003A08B9" w:rsidRDefault="00985DE5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КПП 231501001</w:t>
            </w:r>
          </w:p>
          <w:p w:rsidR="00985DE5" w:rsidRPr="003A08B9" w:rsidRDefault="00985DE5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985DE5" w:rsidRPr="003A08B9" w:rsidRDefault="00985DE5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353960, КРАЙ КРАСНОДАРСКИЙ, Г НОВОРОССИЙСК, С ЦЕМДОЛИНА, УЛ РОМАНТИКОВ, ДОМ 16,</w:t>
            </w:r>
          </w:p>
          <w:p w:rsidR="00985DE5" w:rsidRPr="003A08B9" w:rsidRDefault="00985DE5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985DE5" w:rsidRPr="003A08B9" w:rsidRDefault="00985DE5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353960, КРАЙ КРАСНОДАРСКИЙ, Г НОВОРОССИЙСК, С ЦЕМДОЛИНА, УЛ РОМАНТИКОВ, ДОМ 16</w:t>
            </w:r>
          </w:p>
          <w:p w:rsidR="00985DE5" w:rsidRPr="003A08B9" w:rsidRDefault="00985DE5" w:rsidP="003A08B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85DE5" w:rsidRPr="003A08B9" w:rsidRDefault="00985DE5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Веретенникова Алла Павловна</w:t>
            </w:r>
          </w:p>
          <w:p w:rsidR="00985DE5" w:rsidRPr="001B2721" w:rsidRDefault="00985DE5" w:rsidP="007508DF">
            <w:pPr>
              <w:rPr>
                <w:lang w:val="ru-RU"/>
              </w:rPr>
            </w:pPr>
            <w:r w:rsidRPr="003A08B9">
              <w:rPr>
                <w:lang w:val="ru-RU"/>
              </w:rPr>
              <w:t>Телефон 89182954071</w:t>
            </w:r>
          </w:p>
        </w:tc>
      </w:tr>
      <w:tr w:rsidR="00985DE5" w:rsidRPr="00FD315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85DE5" w:rsidRPr="00753EC8" w:rsidRDefault="00985DE5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EA-58543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85DE5" w:rsidRPr="00976F07" w:rsidRDefault="00985DE5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E5164D">
              <w:rPr>
                <w:rFonts w:ascii="Roboto" w:hAnsi="Roboto" w:cs="Roboto"/>
                <w:color w:val="000000"/>
                <w:shd w:val="clear" w:color="auto" w:fill="FFFFFF"/>
              </w:rPr>
              <w:t>27.09.2020 23:31:48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"СИСТЕМЫ БЕЗОПАСНОСТИ ЛИДЕР"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ИНН2308225554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ОГРН1152308011371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КПП230801001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350012, КРАЙ КРАСНОДАРСКИЙ, Г КРАСНОДАР, УЛ КРАСНЫХ ПАРТИЗАН, ДОМ 4/4, ПОМЕЩЕНИЕ 40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350012, КРАЙ КРАСНОДАРСКИЙ, Г КРАСНОДАР, УЛ. МОНТАЖНИКОВ 1/4 ОФ. 7</w:t>
            </w:r>
          </w:p>
          <w:p w:rsidR="00985DE5" w:rsidRPr="003A08B9" w:rsidRDefault="00985DE5" w:rsidP="00C02CF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Костюченко Константин Михайлович</w:t>
            </w:r>
          </w:p>
          <w:p w:rsidR="00985DE5" w:rsidRPr="00C04D39" w:rsidRDefault="00985DE5" w:rsidP="00C02CF0">
            <w:pPr>
              <w:rPr>
                <w:lang w:val="ru-RU"/>
              </w:rPr>
            </w:pPr>
            <w:r>
              <w:t>Телефон 79186971305</w:t>
            </w:r>
          </w:p>
        </w:tc>
      </w:tr>
      <w:tr w:rsidR="00985DE5" w:rsidRPr="00DC337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85DE5" w:rsidRPr="00753EC8" w:rsidRDefault="00985DE5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EA-58776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85DE5" w:rsidRPr="00976F07" w:rsidRDefault="00985DE5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E5164D">
              <w:rPr>
                <w:rFonts w:ascii="Roboto" w:hAnsi="Roboto" w:cs="Roboto"/>
                <w:color w:val="000000"/>
                <w:shd w:val="clear" w:color="auto" w:fill="FFFFFF"/>
              </w:rPr>
              <w:t>30.09.2020 08:26:37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ОБЩЕСТВО С ОГРАНИЧЕННОЙ ОТВЕТСТВЕННОСТЬЮ "ГРАНИТ"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ИНН2348020994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ОГРН1022304542270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КПП234801001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Место нахождения (жительства)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353241, КРАЙ КРАСНОДАРСКИЙ, Р-Н СЕВЕРСКИЙ, СТ-ЦА СЕВЕРСКАЯ, УЛ ЛЕНИНА, 67,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Почтовый адрес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353240, Краснодарский кр., Северский р-н, ст-ца Северская, ул. Ленина, д. 67</w:t>
            </w:r>
          </w:p>
          <w:p w:rsidR="00985DE5" w:rsidRPr="00753EC8" w:rsidRDefault="00985DE5" w:rsidP="00C02CF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53EC8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85DE5" w:rsidRPr="00753EC8" w:rsidRDefault="00985DE5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Енина Наталья Викторовна</w:t>
            </w:r>
          </w:p>
          <w:p w:rsidR="00985DE5" w:rsidRPr="00C04D39" w:rsidRDefault="00985DE5" w:rsidP="00C02CF0">
            <w:pPr>
              <w:rPr>
                <w:lang w:val="ru-RU"/>
              </w:rPr>
            </w:pPr>
            <w:r>
              <w:t>Телефон 8-918-232-61-02</w:t>
            </w:r>
          </w:p>
        </w:tc>
      </w:tr>
      <w:tr w:rsidR="00985DE5" w:rsidRPr="00D34AA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85DE5" w:rsidRPr="00753EC8" w:rsidRDefault="00985DE5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EA-58778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85DE5" w:rsidRPr="00976F07" w:rsidRDefault="00985DE5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E5164D">
              <w:rPr>
                <w:rFonts w:ascii="Roboto" w:hAnsi="Roboto" w:cs="Roboto"/>
                <w:color w:val="000000"/>
                <w:shd w:val="clear" w:color="auto" w:fill="FFFFFF"/>
              </w:rPr>
              <w:t>30.09.2020 08:43:50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"СЕТИ БЕЗОПАСНОСТИ"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ИНН2308104824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ОГРН1052303648495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КПП230801001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350089, КРАЙ КРАСНОДАРСКИЙ, Г КРАСНОДАР, УЛ РОЖДЕСТВЕНСКАЯ НАБЕРЕЖНАЯ, 51, 66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350089, КРАЙ КРАСНОДАРСКИЙ23, Г КРАСНОДАР, УЛ РОЖДЕСТВЕНСКАЯ НАБЕРЕЖНАЯ, 51, 66</w:t>
            </w:r>
          </w:p>
          <w:p w:rsidR="00985DE5" w:rsidRPr="003A08B9" w:rsidRDefault="00985DE5" w:rsidP="00C02CF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Егоров Николай Георгиевич</w:t>
            </w:r>
          </w:p>
          <w:p w:rsidR="00985DE5" w:rsidRPr="003A08B9" w:rsidRDefault="00985DE5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Телефон 79184259985</w:t>
            </w:r>
          </w:p>
        </w:tc>
      </w:tr>
    </w:tbl>
    <w:p w:rsidR="00985DE5" w:rsidRPr="00335A45" w:rsidRDefault="00985DE5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85DE5" w:rsidRPr="00335A45" w:rsidRDefault="00985DE5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C02CF0">
        <w:rPr>
          <w:rFonts w:ascii="Roboto" w:hAnsi="Roboto" w:cs="Roboto"/>
          <w:color w:val="000000"/>
          <w:shd w:val="clear" w:color="auto" w:fill="F9F9F9"/>
          <w:lang w:val="ru-RU"/>
        </w:rPr>
        <w:t>-58764</w:t>
      </w:r>
      <w:r w:rsidRPr="00335A45">
        <w:rPr>
          <w:lang w:val="ru-RU"/>
        </w:rPr>
        <w:t xml:space="preserve">- </w:t>
      </w:r>
      <w:r w:rsidRPr="00A84053">
        <w:rPr>
          <w:lang w:val="ru-RU"/>
        </w:rPr>
        <w:t>ОБЩЕСТВО С ОГРАНИЧЕННОЙ ОТВЕТСТВЕННОСТЬЮ "ПАРТНЕР БЕЗОПАСНОСТЬ"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C02CF0">
        <w:rPr>
          <w:rFonts w:ascii="Roboto" w:hAnsi="Roboto" w:cs="Roboto"/>
          <w:color w:val="000000"/>
          <w:shd w:val="clear" w:color="auto" w:fill="FFFFFF"/>
          <w:lang w:val="ru-RU"/>
        </w:rPr>
        <w:t>-58751</w:t>
      </w:r>
      <w:r w:rsidRPr="00335A45">
        <w:rPr>
          <w:lang w:val="ru-RU"/>
        </w:rPr>
        <w:t xml:space="preserve">- </w:t>
      </w:r>
      <w:r w:rsidRPr="00753EC8">
        <w:rPr>
          <w:lang w:val="ru-RU"/>
        </w:rPr>
        <w:t>Индивидуальный предприниматель Завгородний Василий Васильевич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C02CF0">
        <w:rPr>
          <w:rFonts w:ascii="Roboto" w:hAnsi="Roboto" w:cs="Roboto"/>
          <w:color w:val="000000"/>
          <w:shd w:val="clear" w:color="auto" w:fill="F9F9F9"/>
          <w:lang w:val="ru-RU"/>
        </w:rPr>
        <w:t>-58687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"СТАНДАРТ ПОЖАРНОЙ БЕЗОПАСНОСТИ"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C02CF0">
        <w:rPr>
          <w:rFonts w:ascii="Roboto" w:hAnsi="Roboto" w:cs="Roboto"/>
          <w:color w:val="000000"/>
          <w:shd w:val="clear" w:color="auto" w:fill="FFFFFF"/>
          <w:lang w:val="ru-RU"/>
        </w:rPr>
        <w:t>-58543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"СИСТЕМЫ БЕЗОПАСНОСТИ ЛИДЕР"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C02CF0">
        <w:rPr>
          <w:rFonts w:ascii="Roboto" w:hAnsi="Roboto" w:cs="Roboto"/>
          <w:color w:val="000000"/>
          <w:shd w:val="clear" w:color="auto" w:fill="F9F9F9"/>
          <w:lang w:val="ru-RU"/>
        </w:rPr>
        <w:t>-58776</w:t>
      </w:r>
      <w:r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753EC8">
        <w:rPr>
          <w:lang w:val="ru-RU"/>
        </w:rPr>
        <w:t>ОБЩЕСТВО С ОГРАНИЧЕННОЙ ОТВЕТСТВЕННОСТЬЮ "ГРАНИТ"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C02CF0">
        <w:rPr>
          <w:rFonts w:ascii="Roboto" w:hAnsi="Roboto" w:cs="Roboto"/>
          <w:color w:val="000000"/>
          <w:shd w:val="clear" w:color="auto" w:fill="FFFFFF"/>
          <w:lang w:val="ru-RU"/>
        </w:rPr>
        <w:t>-58778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</w:t>
      </w:r>
      <w:r>
        <w:rPr>
          <w:lang w:val="ru-RU"/>
        </w:rPr>
        <w:t>ТСТВЕННОСТЬЮ "СЕТИ БЕЗОПАСНОСТИ</w:t>
      </w:r>
      <w:r w:rsidRPr="003A08B9">
        <w:rPr>
          <w:lang w:val="ru-RU"/>
        </w:rPr>
        <w:t>"</w:t>
      </w:r>
      <w:r>
        <w:rPr>
          <w:lang w:val="ru-RU"/>
        </w:rPr>
        <w:t>.</w:t>
      </w:r>
    </w:p>
    <w:p w:rsidR="00985DE5" w:rsidRPr="00335A45" w:rsidRDefault="00985DE5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85DE5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985DE5" w:rsidRPr="00335A45" w:rsidRDefault="00985DE5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85DE5" w:rsidRPr="00335A45" w:rsidRDefault="00985DE5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85DE5" w:rsidRPr="00335A45">
        <w:trPr>
          <w:trHeight w:val="274"/>
        </w:trPr>
        <w:tc>
          <w:tcPr>
            <w:tcW w:w="2204" w:type="dxa"/>
            <w:vMerge/>
          </w:tcPr>
          <w:p w:rsidR="00985DE5" w:rsidRPr="00335A45" w:rsidRDefault="00985DE5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85DE5" w:rsidRPr="00335A45" w:rsidRDefault="00985DE5" w:rsidP="00AA4A97">
            <w:pPr>
              <w:jc w:val="center"/>
              <w:rPr>
                <w:lang w:val="ru-RU"/>
              </w:rPr>
            </w:pPr>
          </w:p>
          <w:p w:rsidR="00985DE5" w:rsidRPr="00335A45" w:rsidRDefault="00985DE5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985DE5" w:rsidRPr="00335A45" w:rsidRDefault="00985DE5" w:rsidP="00AA4A97">
            <w:pPr>
              <w:ind w:right="-21"/>
              <w:jc w:val="center"/>
              <w:rPr>
                <w:lang w:val="ru-RU"/>
              </w:rPr>
            </w:pPr>
          </w:p>
          <w:p w:rsidR="00985DE5" w:rsidRPr="00335A45" w:rsidRDefault="00985DE5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85DE5" w:rsidRPr="00335A45" w:rsidRDefault="00985DE5" w:rsidP="0056026D">
            <w:pPr>
              <w:jc w:val="center"/>
              <w:rPr>
                <w:lang w:val="ru-RU"/>
              </w:rPr>
            </w:pPr>
          </w:p>
          <w:p w:rsidR="00985DE5" w:rsidRPr="00335A45" w:rsidRDefault="00985DE5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985DE5" w:rsidRPr="00335A45" w:rsidRDefault="00985DE5" w:rsidP="00AA4A97">
            <w:pPr>
              <w:jc w:val="center"/>
              <w:rPr>
                <w:lang w:val="ru-RU"/>
              </w:rPr>
            </w:pPr>
          </w:p>
          <w:p w:rsidR="00985DE5" w:rsidRPr="00335A45" w:rsidRDefault="00985DE5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85DE5" w:rsidRPr="00335A45" w:rsidRDefault="00985DE5" w:rsidP="0056026D">
            <w:pPr>
              <w:jc w:val="center"/>
              <w:rPr>
                <w:lang w:val="ru-RU"/>
              </w:rPr>
            </w:pPr>
          </w:p>
          <w:p w:rsidR="00985DE5" w:rsidRPr="00335A45" w:rsidRDefault="00985DE5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985DE5" w:rsidRPr="00D34AAD">
        <w:trPr>
          <w:trHeight w:val="938"/>
        </w:trPr>
        <w:tc>
          <w:tcPr>
            <w:tcW w:w="2204" w:type="dxa"/>
            <w:vAlign w:val="center"/>
          </w:tcPr>
          <w:p w:rsidR="00985DE5" w:rsidRPr="00335A45" w:rsidRDefault="00985DE5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C02CF0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-58764</w:t>
            </w:r>
            <w:r w:rsidRPr="00335A45">
              <w:rPr>
                <w:lang w:val="ru-RU"/>
              </w:rPr>
              <w:t xml:space="preserve">- </w:t>
            </w:r>
            <w:r w:rsidRPr="00A84053">
              <w:rPr>
                <w:lang w:val="ru-RU"/>
              </w:rPr>
              <w:t>ОБЩЕСТВО С ОГРАНИЧЕННОЙ ОТВЕТСТВЕННОСТЬЮ "ПАРТНЕР БЕЗОПАСНОСТЬ"</w:t>
            </w:r>
          </w:p>
        </w:tc>
        <w:tc>
          <w:tcPr>
            <w:tcW w:w="1700" w:type="dxa"/>
          </w:tcPr>
          <w:p w:rsidR="00985DE5" w:rsidRPr="00335A45" w:rsidRDefault="00985DE5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85DE5" w:rsidRPr="00335A45" w:rsidRDefault="00985DE5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85DE5" w:rsidRPr="00335A45" w:rsidRDefault="00985DE5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85DE5" w:rsidRPr="00335A45" w:rsidRDefault="00985DE5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85DE5" w:rsidRPr="00335A45" w:rsidRDefault="00985DE5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85DE5" w:rsidRPr="00D34AAD">
        <w:trPr>
          <w:trHeight w:val="938"/>
        </w:trPr>
        <w:tc>
          <w:tcPr>
            <w:tcW w:w="2204" w:type="dxa"/>
            <w:vAlign w:val="center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C02CF0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-58751</w:t>
            </w:r>
            <w:r w:rsidRPr="00335A45">
              <w:rPr>
                <w:lang w:val="ru-RU"/>
              </w:rPr>
              <w:t xml:space="preserve">- </w:t>
            </w:r>
            <w:r w:rsidRPr="00753EC8">
              <w:rPr>
                <w:lang w:val="ru-RU"/>
              </w:rPr>
              <w:t>Индивидуальный предприниматель Завгородний Василий Васильевич</w:t>
            </w:r>
          </w:p>
        </w:tc>
        <w:tc>
          <w:tcPr>
            <w:tcW w:w="1700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85DE5" w:rsidRPr="00D34AAD">
        <w:trPr>
          <w:trHeight w:val="938"/>
        </w:trPr>
        <w:tc>
          <w:tcPr>
            <w:tcW w:w="2204" w:type="dxa"/>
            <w:vAlign w:val="center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C02CF0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-58687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"СТАНДАРТ ПОЖАРНОЙ БЕЗОПАСНОСТИ"</w:t>
            </w:r>
          </w:p>
        </w:tc>
        <w:tc>
          <w:tcPr>
            <w:tcW w:w="1700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85DE5" w:rsidRPr="00D34AAD">
        <w:trPr>
          <w:trHeight w:val="938"/>
        </w:trPr>
        <w:tc>
          <w:tcPr>
            <w:tcW w:w="2204" w:type="dxa"/>
            <w:vAlign w:val="center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C02CF0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-58543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"СИСТЕМЫ БЕЗОПАСНОСТИ ЛИДЕР"</w:t>
            </w:r>
          </w:p>
        </w:tc>
        <w:tc>
          <w:tcPr>
            <w:tcW w:w="1700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85DE5" w:rsidRPr="00335A45" w:rsidRDefault="00985DE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85DE5" w:rsidRPr="00D34AAD">
        <w:trPr>
          <w:trHeight w:val="938"/>
        </w:trPr>
        <w:tc>
          <w:tcPr>
            <w:tcW w:w="2204" w:type="dxa"/>
            <w:vAlign w:val="center"/>
          </w:tcPr>
          <w:p w:rsidR="00985DE5" w:rsidRPr="00335A45" w:rsidRDefault="00985DE5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C02CF0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-58776</w:t>
            </w:r>
            <w:r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753EC8">
              <w:rPr>
                <w:lang w:val="ru-RU"/>
              </w:rPr>
              <w:t>ОБЩЕСТВО С ОГРАНИЧЕННОЙ ОТВЕТСТВЕННОСТЬЮ "ГРАНИТ"</w:t>
            </w:r>
          </w:p>
        </w:tc>
        <w:tc>
          <w:tcPr>
            <w:tcW w:w="1700" w:type="dxa"/>
          </w:tcPr>
          <w:p w:rsidR="00985DE5" w:rsidRPr="00335A45" w:rsidRDefault="00985DE5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85DE5" w:rsidRPr="00335A45" w:rsidRDefault="00985DE5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85DE5" w:rsidRPr="00335A45" w:rsidRDefault="00985DE5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85DE5" w:rsidRPr="00335A45" w:rsidRDefault="00985DE5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85DE5" w:rsidRPr="00335A45" w:rsidRDefault="00985DE5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85DE5" w:rsidRPr="00D34AAD">
        <w:trPr>
          <w:trHeight w:val="938"/>
        </w:trPr>
        <w:tc>
          <w:tcPr>
            <w:tcW w:w="2204" w:type="dxa"/>
            <w:vAlign w:val="center"/>
          </w:tcPr>
          <w:p w:rsidR="00985DE5" w:rsidRPr="00335A45" w:rsidRDefault="00985DE5" w:rsidP="00CC402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C02CF0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-58778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</w:t>
            </w:r>
            <w:r>
              <w:rPr>
                <w:lang w:val="ru-RU"/>
              </w:rPr>
              <w:t>ТСТВЕННОСТЬЮ "СЕТИ БЕЗОПАСНОСТИ</w:t>
            </w:r>
            <w:r w:rsidRPr="003A08B9">
              <w:rPr>
                <w:lang w:val="ru-RU"/>
              </w:rPr>
              <w:t>"</w:t>
            </w:r>
          </w:p>
        </w:tc>
        <w:tc>
          <w:tcPr>
            <w:tcW w:w="1700" w:type="dxa"/>
          </w:tcPr>
          <w:p w:rsidR="00985DE5" w:rsidRPr="00335A45" w:rsidRDefault="00985DE5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85DE5" w:rsidRPr="00335A45" w:rsidRDefault="00985DE5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85DE5" w:rsidRPr="00335A45" w:rsidRDefault="00985DE5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85DE5" w:rsidRPr="00335A45" w:rsidRDefault="00985DE5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85DE5" w:rsidRPr="00335A45" w:rsidRDefault="00985DE5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85DE5" w:rsidRPr="00335A45" w:rsidRDefault="00985DE5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27E65">
        <w:rPr>
          <w:lang w:val="ru-RU"/>
        </w:rPr>
        <w:t>Выполнение работ по монтажу автоматической пожарной сигнализации в ФАП х. Прорвенский, ул. Дружбы, 2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A84053">
        <w:rPr>
          <w:lang w:val="ru-RU"/>
        </w:rPr>
        <w:t>ОБЩЕСТВО С ОГРАНИЧЕННОЙ ОТВЕТСТВЕННОСТЬЮ "ПАРТНЕР БЕЗОПАСНОСТЬ"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</w:rPr>
        <w:t>37 142.76</w:t>
      </w:r>
      <w:r w:rsidRPr="00335A45">
        <w:rPr>
          <w:lang w:val="ru-RU"/>
        </w:rPr>
        <w:t xml:space="preserve"> рублей.  </w:t>
      </w:r>
    </w:p>
    <w:p w:rsidR="00985DE5" w:rsidRPr="00335A45" w:rsidRDefault="00985DE5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85DE5" w:rsidRPr="00335A45">
        <w:trPr>
          <w:trHeight w:val="206"/>
          <w:jc w:val="center"/>
        </w:trPr>
        <w:tc>
          <w:tcPr>
            <w:tcW w:w="7338" w:type="dxa"/>
          </w:tcPr>
          <w:p w:rsidR="00985DE5" w:rsidRPr="00335A45" w:rsidRDefault="00985D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85DE5" w:rsidRPr="00335A45" w:rsidRDefault="00985D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85DE5" w:rsidRPr="00335A45" w:rsidRDefault="00985D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85DE5" w:rsidRPr="00335A45" w:rsidRDefault="00985D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985DE5" w:rsidRPr="00335A45" w:rsidRDefault="00985D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85DE5" w:rsidRPr="00335A45">
        <w:trPr>
          <w:trHeight w:val="206"/>
          <w:jc w:val="center"/>
        </w:trPr>
        <w:tc>
          <w:tcPr>
            <w:tcW w:w="7338" w:type="dxa"/>
          </w:tcPr>
          <w:p w:rsidR="00985DE5" w:rsidRPr="00335A45" w:rsidRDefault="00985DE5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85DE5" w:rsidRPr="00335A45" w:rsidRDefault="00985DE5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85DE5" w:rsidRPr="00335A45" w:rsidRDefault="00985D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985DE5" w:rsidRPr="00335A45" w:rsidRDefault="00985D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85DE5" w:rsidRPr="00335A45" w:rsidRDefault="00985D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985DE5" w:rsidRPr="00335A45" w:rsidRDefault="00985D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85DE5" w:rsidRPr="00335A45" w:rsidRDefault="00985D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985DE5" w:rsidRPr="00335A45" w:rsidRDefault="00985D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85DE5" w:rsidRPr="00335A45">
        <w:trPr>
          <w:trHeight w:val="206"/>
          <w:jc w:val="center"/>
        </w:trPr>
        <w:tc>
          <w:tcPr>
            <w:tcW w:w="7338" w:type="dxa"/>
          </w:tcPr>
          <w:p w:rsidR="00985DE5" w:rsidRPr="00335A45" w:rsidRDefault="00985DE5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985DE5" w:rsidRPr="00335A45" w:rsidRDefault="00985DE5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85DE5" w:rsidRPr="00335A45" w:rsidRDefault="00985DE5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985DE5" w:rsidRPr="00335A45" w:rsidRDefault="00985DE5" w:rsidP="006465AE">
      <w:pPr>
        <w:jc w:val="both"/>
        <w:rPr>
          <w:lang w:val="ru-RU" w:eastAsia="ru-RU"/>
        </w:rPr>
      </w:pPr>
    </w:p>
    <w:sectPr w:rsidR="00985DE5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DE5" w:rsidRDefault="00985DE5">
      <w:r>
        <w:separator/>
      </w:r>
    </w:p>
  </w:endnote>
  <w:endnote w:type="continuationSeparator" w:id="1">
    <w:p w:rsidR="00985DE5" w:rsidRDefault="00985D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DE5" w:rsidRDefault="00985DE5">
      <w:r>
        <w:separator/>
      </w:r>
    </w:p>
  </w:footnote>
  <w:footnote w:type="continuationSeparator" w:id="1">
    <w:p w:rsidR="00985DE5" w:rsidRDefault="00985D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DE5" w:rsidRDefault="00985DE5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985DE5" w:rsidRDefault="00985DE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6A7"/>
    <w:rsid w:val="00CC0C9A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080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0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0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0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08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09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0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81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081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508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508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508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508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1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0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508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1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1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508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0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1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508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508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0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0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508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508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1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0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508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08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0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1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508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0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1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508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1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0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508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1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0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5081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0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1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5081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1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1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508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0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0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508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508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20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2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4508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81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081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081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08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08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08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08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08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08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08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08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08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08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08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0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0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81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080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0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08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08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08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08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08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8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08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4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8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817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5</Pages>
  <Words>1883</Words>
  <Characters>10738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2020-10-05T13:44:00Z</cp:lastPrinted>
  <dcterms:created xsi:type="dcterms:W3CDTF">2020-10-06T06:18:00Z</dcterms:created>
  <dcterms:modified xsi:type="dcterms:W3CDTF">2020-10-06T07:58:00Z</dcterms:modified>
</cp:coreProperties>
</file>