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6EF" w:rsidRDefault="00A226EF" w:rsidP="00B40F86">
      <w:pPr>
        <w:jc w:val="center"/>
        <w:rPr>
          <w:b/>
          <w:bCs/>
          <w:color w:val="000000"/>
          <w:lang w:val="ru-RU"/>
        </w:rPr>
      </w:pPr>
    </w:p>
    <w:p w:rsidR="00A226EF" w:rsidRDefault="00A226EF" w:rsidP="00B40F86">
      <w:pPr>
        <w:jc w:val="center"/>
        <w:rPr>
          <w:b/>
          <w:bCs/>
          <w:color w:val="000000"/>
          <w:lang w:val="ru-RU"/>
        </w:rPr>
      </w:pPr>
    </w:p>
    <w:p w:rsidR="00A226EF" w:rsidRPr="00335A45" w:rsidRDefault="00A226EF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233</w:t>
      </w:r>
    </w:p>
    <w:p w:rsidR="00A226EF" w:rsidRPr="00335A45" w:rsidRDefault="00A226EF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226EF" w:rsidRPr="00335A45" w:rsidRDefault="00A226E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226EF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226EF" w:rsidRPr="00335A45" w:rsidRDefault="00A226EF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226EF" w:rsidRPr="00335A45" w:rsidRDefault="00A226E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A226EF" w:rsidRDefault="00A226E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226EF" w:rsidRPr="0077375B" w:rsidRDefault="00A226EF" w:rsidP="00E73A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E73A5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E73A5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A226EF" w:rsidRPr="0077375B" w:rsidRDefault="00A226EF" w:rsidP="00E73A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615B68">
        <w:rPr>
          <w:lang w:val="ru-RU"/>
        </w:rPr>
        <w:t>Выполнение работ по монтажу автоматической пожарной сигнализации в ФАП Приазовский ст. Петровская, ул. Вишневая, 13</w:t>
      </w:r>
      <w:r w:rsidRPr="0077375B">
        <w:rPr>
          <w:lang w:val="ru-RU"/>
        </w:rPr>
        <w:t xml:space="preserve">».  </w:t>
      </w:r>
    </w:p>
    <w:p w:rsidR="00A226EF" w:rsidRPr="00615B68" w:rsidRDefault="00A226EF" w:rsidP="00E73A51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15B68">
        <w:rPr>
          <w:color w:val="000000"/>
          <w:lang w:val="ru-RU"/>
        </w:rPr>
        <w:t>203234901331923490100102220024321244</w:t>
      </w:r>
    </w:p>
    <w:p w:rsidR="00A226EF" w:rsidRPr="0077375B" w:rsidRDefault="00A226EF" w:rsidP="00E73A5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113 807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тринадцать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восемьсот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A226EF" w:rsidRPr="00B15FC4" w:rsidRDefault="00A226EF" w:rsidP="00E73A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15FC4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</w:p>
    <w:p w:rsidR="00A226EF" w:rsidRPr="0056227F" w:rsidRDefault="00A226EF" w:rsidP="00E73A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615B68">
        <w:rPr>
          <w:lang w:val="ru-RU"/>
        </w:rPr>
        <w:t>Россия, Краснодарский край, Славянский район, ФАП Приазовский ст. Петровская, ул. Вишневая, 13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B15FC4">
        <w:rPr>
          <w:lang w:val="ru-RU"/>
        </w:rPr>
        <w:t xml:space="preserve"> течении 30 календарных дней со дня подписания контракта</w:t>
      </w:r>
      <w:r w:rsidRPr="0056227F">
        <w:rPr>
          <w:lang w:val="ru-RU"/>
        </w:rPr>
        <w:t>.</w:t>
      </w:r>
    </w:p>
    <w:p w:rsidR="00A226EF" w:rsidRPr="0077375B" w:rsidRDefault="00A226EF" w:rsidP="00E73A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A226EF" w:rsidRPr="0077375B" w:rsidRDefault="00A226EF" w:rsidP="00E73A5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A226EF" w:rsidRPr="0077375B" w:rsidRDefault="00A226EF" w:rsidP="00E73A5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226EF" w:rsidRPr="0077375B" w:rsidRDefault="00A226EF" w:rsidP="00E73A5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15B68">
        <w:rPr>
          <w:color w:val="000000"/>
          <w:sz w:val="24"/>
          <w:szCs w:val="24"/>
        </w:rPr>
        <w:t>22.09.2020 16:28</w:t>
      </w:r>
      <w:r w:rsidRPr="0077375B">
        <w:rPr>
          <w:sz w:val="24"/>
          <w:szCs w:val="24"/>
        </w:rPr>
        <w:t xml:space="preserve"> (московское время).</w:t>
      </w:r>
    </w:p>
    <w:p w:rsidR="00A226EF" w:rsidRPr="00E73A51" w:rsidRDefault="00A226EF" w:rsidP="00E73A51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E73A51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A226EF" w:rsidRDefault="00A226E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226EF" w:rsidRPr="00335A45">
        <w:trPr>
          <w:jc w:val="center"/>
        </w:trPr>
        <w:tc>
          <w:tcPr>
            <w:tcW w:w="9828" w:type="dxa"/>
            <w:gridSpan w:val="5"/>
          </w:tcPr>
          <w:p w:rsidR="00A226EF" w:rsidRPr="00335A45" w:rsidRDefault="00A226E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A226EF" w:rsidRPr="00E73A51">
        <w:trPr>
          <w:jc w:val="center"/>
        </w:trPr>
        <w:tc>
          <w:tcPr>
            <w:tcW w:w="2820" w:type="dxa"/>
          </w:tcPr>
          <w:p w:rsidR="00A226EF" w:rsidRPr="00335A45" w:rsidRDefault="00A226EF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A226EF" w:rsidRPr="00335A45" w:rsidRDefault="00A226E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A226EF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A226EF" w:rsidRPr="000D6284" w:rsidRDefault="00A226EF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A226EF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A226EF" w:rsidRPr="00335A45" w:rsidRDefault="00A226EF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226EF" w:rsidRPr="00335A45" w:rsidRDefault="00A226E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A226EF" w:rsidRPr="000D6284">
        <w:trPr>
          <w:jc w:val="center"/>
        </w:trPr>
        <w:tc>
          <w:tcPr>
            <w:tcW w:w="9828" w:type="dxa"/>
            <w:gridSpan w:val="5"/>
          </w:tcPr>
          <w:p w:rsidR="00A226EF" w:rsidRPr="000D6284" w:rsidRDefault="00A226EF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A226EF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226EF" w:rsidRPr="00335A45" w:rsidRDefault="00A226EF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A226EF" w:rsidRPr="00335A45" w:rsidRDefault="00A226EF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A226EF" w:rsidRPr="00335A45" w:rsidRDefault="00A226EF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226EF" w:rsidRPr="00335A45" w:rsidRDefault="00A226EF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A226EF" w:rsidRPr="00335A45" w:rsidRDefault="00A226E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A226EF" w:rsidRPr="00335A45" w:rsidRDefault="00A226E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A226EF" w:rsidRPr="00335A45" w:rsidRDefault="00A226EF" w:rsidP="00A841CC">
            <w:pPr>
              <w:ind w:right="-80"/>
              <w:jc w:val="both"/>
              <w:rPr>
                <w:lang w:val="ru-RU"/>
              </w:rPr>
            </w:pPr>
          </w:p>
          <w:p w:rsidR="00A226EF" w:rsidRPr="00335A45" w:rsidRDefault="00A226E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A226EF" w:rsidRPr="00335A45" w:rsidRDefault="00A226E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A226EF" w:rsidRPr="00335A45" w:rsidRDefault="00A226E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226EF" w:rsidRPr="00335A45" w:rsidRDefault="00A226EF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D34AAD" w:rsidRDefault="00A226EF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44 366.05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7879DF" w:rsidRDefault="00A226EF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10:56:47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957C4E" w:rsidRDefault="00A226EF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EA-58765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174658" w:rsidRDefault="00A226EF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44 935.09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E51CEF" w:rsidRDefault="00A226EF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10:56:19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DB6B4F" w:rsidRDefault="00A226EF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EA-58749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174658" w:rsidRDefault="00A226EF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56 315.84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E51CEF" w:rsidRDefault="00A226EF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10:47:08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DB6B4F" w:rsidRDefault="00A226EF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EA-58685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F22D6F" w:rsidRDefault="00A226EF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56 884.88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E51CEF" w:rsidRDefault="00A226EF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10:46:46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DB6B4F" w:rsidRDefault="00A226EF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EA-58544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174658" w:rsidRDefault="00A226EF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60 592.82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E51CEF" w:rsidRDefault="00A226EF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10:44:46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DB6B4F" w:rsidRDefault="00A226EF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EA-58780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Default="00A226EF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Default="00A226EF" w:rsidP="00753EC8">
            <w:pPr>
              <w:ind w:right="134"/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97 304.94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Default="00A226EF" w:rsidP="00055A0D">
            <w:pPr>
              <w:ind w:right="134"/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10:35:55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Default="00A226EF" w:rsidP="00055A0D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EA-58732</w:t>
            </w:r>
          </w:p>
        </w:tc>
      </w:tr>
      <w:tr w:rsidR="00A226E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Default="00A226EF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753EC8" w:rsidRDefault="00A226EF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104 133.37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335A45" w:rsidRDefault="00A226EF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E51CEF" w:rsidRDefault="00A226EF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10:33:53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6EF" w:rsidRPr="00DB6B4F" w:rsidRDefault="00A226EF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EA-58744</w:t>
            </w:r>
          </w:p>
        </w:tc>
      </w:tr>
    </w:tbl>
    <w:p w:rsidR="00A226EF" w:rsidRPr="00335A45" w:rsidRDefault="00A226EF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226EF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226EF" w:rsidRPr="00335A45" w:rsidRDefault="00A226E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A226EF" w:rsidRPr="00335A45" w:rsidRDefault="00A226E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335A45" w:rsidRDefault="00A226E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A226EF" w:rsidRPr="00335A45" w:rsidRDefault="00A226E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335A45" w:rsidRDefault="00A226E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226EF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EA-58765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3D7C43" w:rsidRDefault="00A226E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29.09.2020 22:59:43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ИНН2311205678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ОГРН1162311050626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КПП230801001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Место нахождения (жительства)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КРАЙ КРАСНОДАРСКИЙ, Г КРАСНОДАР, УЛ ИМ. БАБУШКИНА, ДОМ 219/1, ПОМЕЩЕНИЕ 15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Почтовый адрес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г. Краснодар, ул. Бабушкина, 219/1</w:t>
            </w:r>
          </w:p>
          <w:p w:rsidR="00A226EF" w:rsidRPr="00A84053" w:rsidRDefault="00A226EF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8405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6EF" w:rsidRPr="00A84053" w:rsidRDefault="00A226EF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Сомова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Кристина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Олеговна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t>79615248910</w:t>
            </w:r>
          </w:p>
        </w:tc>
      </w:tr>
      <w:tr w:rsidR="00A226EF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94381A" w:rsidRDefault="00A226E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29.09.2020 18:03:22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753EC8" w:rsidRDefault="00A226EF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ИНН 234909866381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ОГРНИП 306234908000030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КРАЙ КРАСНОДАРСКИЙ, Г СЛАВЯНСК-НА-КУБАНИ, ул. ПОБЕДЫ 198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A226EF" w:rsidRDefault="00A226EF" w:rsidP="00C02CF0">
            <w:r w:rsidRPr="00753EC8">
              <w:rPr>
                <w:lang w:val="ru-RU"/>
              </w:rPr>
              <w:t xml:space="preserve">КРАЙ КРАСНОДАРСКИЙ, Г СЛАВЯНСК-НА-КУБАНИ, ул. </w:t>
            </w:r>
            <w:r>
              <w:t>ПОБЕДЫ 198</w:t>
            </w:r>
          </w:p>
          <w:p w:rsidR="00A226EF" w:rsidRDefault="00A226EF" w:rsidP="00C02CF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226EF" w:rsidRPr="00753EC8" w:rsidRDefault="00A226EF" w:rsidP="00C02CF0">
            <w:pPr>
              <w:rPr>
                <w:lang w:val="ru-RU"/>
              </w:rPr>
            </w:pPr>
            <w:r>
              <w:t>Телефон 791893763815</w:t>
            </w:r>
          </w:p>
        </w:tc>
      </w:tr>
      <w:tr w:rsidR="00A226EF" w:rsidRPr="00E73A5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EA-58685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976F07" w:rsidRDefault="00A226E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29.09.2020 15:22:29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 2315213310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 1192375058270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 231501001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16,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</w:t>
            </w:r>
          </w:p>
          <w:p w:rsidR="00A226EF" w:rsidRPr="003A08B9" w:rsidRDefault="00A226EF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6EF" w:rsidRPr="003A08B9" w:rsidRDefault="00A226EF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Веретенникова Алла Павловна</w:t>
            </w:r>
          </w:p>
          <w:p w:rsidR="00A226EF" w:rsidRPr="001B2721" w:rsidRDefault="00A226EF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89182954071</w:t>
            </w:r>
          </w:p>
        </w:tc>
      </w:tr>
      <w:tr w:rsidR="00A226EF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976F07" w:rsidRDefault="00A226E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29.09.2020 17:43:16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ИНН2308225554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ОГРН1152308011371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 КРАСНЫХ ПАРТИЗАН, ДОМ 4/4, ПОМЕЩЕНИЕ 40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УЛ. МОНТАЖНИКОВ 1/4 ОФ. 7</w:t>
            </w:r>
          </w:p>
          <w:p w:rsidR="00A226EF" w:rsidRPr="003A08B9" w:rsidRDefault="00A226EF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6EF" w:rsidRPr="003A08B9" w:rsidRDefault="00A226EF" w:rsidP="00C02CF0">
            <w:pPr>
              <w:rPr>
                <w:lang w:val="ru-RU"/>
              </w:rPr>
            </w:pPr>
            <w:r w:rsidRPr="003A08B9">
              <w:rPr>
                <w:lang w:val="ru-RU"/>
              </w:rPr>
              <w:t>Костюченко Константин Михайлович</w:t>
            </w:r>
          </w:p>
          <w:p w:rsidR="00A226EF" w:rsidRPr="00C04D39" w:rsidRDefault="00A226EF" w:rsidP="00C02CF0">
            <w:pPr>
              <w:rPr>
                <w:lang w:val="ru-RU"/>
              </w:rPr>
            </w:pPr>
            <w:r>
              <w:t>Телефон 79186971305</w:t>
            </w:r>
          </w:p>
        </w:tc>
      </w:tr>
      <w:tr w:rsidR="00A226EF" w:rsidRPr="00DC337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976F07" w:rsidRDefault="00A226E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30.09.2020 08:49:42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ИНН2308104824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ОГРН1052303648495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КРАСНОДАРСКИЙ, Г КРАСНОДАР, УЛ РОЖДЕСТВЕНСКАЯ НАБЕРЕЖНАЯ, 51, 66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КРАСНОДАРСКИЙ23, Г КРАСНОДАР, УЛ РОЖДЕСТВЕНСКАЯ НАБЕРЕЖНАЯ, 51, 66</w:t>
            </w:r>
          </w:p>
          <w:p w:rsidR="00A226EF" w:rsidRPr="003A08B9" w:rsidRDefault="00A226EF" w:rsidP="0093726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Егоров Николай Георгиевич</w:t>
            </w:r>
          </w:p>
          <w:p w:rsidR="00A226EF" w:rsidRPr="00C04D3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79184259985</w:t>
            </w:r>
          </w:p>
        </w:tc>
      </w:tr>
      <w:tr w:rsidR="00A226EF" w:rsidRPr="00E73A5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EA-58732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976F07" w:rsidRDefault="00A226E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29.09.2020 16:23:17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ОБЩЕСТВО С ОГРАНИЧЕННОЙ ОТВЕТСТВЕННОСТЬЮ "ТЕХНОСТАРТ"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ИНН2308165739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ОГРН1102308002455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КПП231101001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Место нахождения (жительства)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350038, КРАЙ КРАСНОДАРСКИЙ, Г КРАСНОДАР, УЛ ПЕРЕДОВАЯ, ДОМ 78А, ОФИС 2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Почтовый адрес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353560, г. Славянск-на-Кубани, ул. Полковая, д.259, оф.206</w:t>
            </w:r>
          </w:p>
          <w:p w:rsidR="00A226EF" w:rsidRPr="00A84053" w:rsidRDefault="00A226EF" w:rsidP="0093726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8405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6EF" w:rsidRPr="00A84053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Колодезный</w:t>
            </w:r>
            <w:r>
              <w:rPr>
                <w:lang w:val="ru-RU"/>
              </w:rPr>
              <w:t xml:space="preserve"> </w:t>
            </w:r>
            <w:r w:rsidRPr="00A84053">
              <w:rPr>
                <w:lang w:val="ru-RU"/>
              </w:rPr>
              <w:t>Александр</w:t>
            </w:r>
            <w:r>
              <w:rPr>
                <w:lang w:val="ru-RU"/>
              </w:rPr>
              <w:t xml:space="preserve"> </w:t>
            </w:r>
            <w:r w:rsidRPr="00A84053">
              <w:rPr>
                <w:lang w:val="ru-RU"/>
              </w:rPr>
              <w:t>Юрьевич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A84053">
              <w:rPr>
                <w:lang w:val="ru-RU"/>
              </w:rPr>
              <w:t>Телефон</w:t>
            </w:r>
            <w:r>
              <w:rPr>
                <w:lang w:val="ru-RU"/>
              </w:rPr>
              <w:t xml:space="preserve"> </w:t>
            </w:r>
            <w:r>
              <w:t>79184556600</w:t>
            </w:r>
          </w:p>
        </w:tc>
      </w:tr>
      <w:tr w:rsidR="00A226EF" w:rsidRPr="00E73A5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6EF" w:rsidRPr="00753EC8" w:rsidRDefault="00A226EF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6EF" w:rsidRPr="00976F07" w:rsidRDefault="00A226E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15B68">
              <w:rPr>
                <w:rFonts w:ascii="Roboto" w:hAnsi="Roboto" w:cs="Roboto"/>
                <w:color w:val="000000"/>
                <w:shd w:val="clear" w:color="auto" w:fill="FFFFFF"/>
              </w:rPr>
              <w:t>29.09.2020 17:43:16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ИНН2635209369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ОГРН1152651009114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КПП263501001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КРАЙ СТАВРОПОЛЬСКИЙ, Г СТАВРОПОЛЬ, УЛ ЛЕНИНА, ДОМ 417,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г. Ставрополь, а/я № 2911, УЛ ЛЕНИНА, ДОМ 417,</w:t>
            </w:r>
          </w:p>
          <w:p w:rsidR="00A226EF" w:rsidRDefault="00A226EF" w:rsidP="0093726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226EF" w:rsidRDefault="00A226EF" w:rsidP="0093726C">
            <w:r>
              <w:t>Телефон</w:t>
            </w:r>
          </w:p>
          <w:p w:rsidR="00A226EF" w:rsidRPr="003A08B9" w:rsidRDefault="00A226EF" w:rsidP="0093726C">
            <w:pPr>
              <w:rPr>
                <w:lang w:val="ru-RU"/>
              </w:rPr>
            </w:pPr>
            <w:r>
              <w:t>79624496450</w:t>
            </w:r>
          </w:p>
        </w:tc>
      </w:tr>
    </w:tbl>
    <w:p w:rsidR="00A226EF" w:rsidRPr="00335A45" w:rsidRDefault="00A226EF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226EF" w:rsidRPr="00335A45" w:rsidRDefault="00A226EF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3726C">
        <w:rPr>
          <w:rFonts w:ascii="Roboto" w:hAnsi="Roboto" w:cs="Roboto"/>
          <w:color w:val="000000"/>
          <w:shd w:val="clear" w:color="auto" w:fill="F9F9F9"/>
          <w:lang w:val="ru-RU"/>
        </w:rPr>
        <w:t>-58765</w:t>
      </w:r>
      <w:r w:rsidRPr="00335A45">
        <w:rPr>
          <w:lang w:val="ru-RU"/>
        </w:rPr>
        <w:t xml:space="preserve">-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93726C">
        <w:rPr>
          <w:rFonts w:ascii="Roboto" w:hAnsi="Roboto" w:cs="Roboto"/>
          <w:color w:val="000000"/>
          <w:shd w:val="clear" w:color="auto" w:fill="FFFFFF"/>
          <w:lang w:val="ru-RU"/>
        </w:rPr>
        <w:t>-58749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Индивидуальный предприниматель Завгородний Василий Васильевич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3726C">
        <w:rPr>
          <w:rFonts w:ascii="Roboto" w:hAnsi="Roboto" w:cs="Roboto"/>
          <w:color w:val="000000"/>
          <w:shd w:val="clear" w:color="auto" w:fill="F9F9F9"/>
          <w:lang w:val="ru-RU"/>
        </w:rPr>
        <w:t>-58685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"СТАНДАРТ ПОЖАРНОЙ БЕЗОПАСНОСТИ"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93726C">
        <w:rPr>
          <w:rFonts w:ascii="Roboto" w:hAnsi="Roboto" w:cs="Roboto"/>
          <w:color w:val="000000"/>
          <w:shd w:val="clear" w:color="auto" w:fill="FFFFFF"/>
          <w:lang w:val="ru-RU"/>
        </w:rPr>
        <w:t>-58544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"СИСТЕМЫ БЕЗОПАСНОСТИ ЛИДЕР"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3726C">
        <w:rPr>
          <w:rFonts w:ascii="Roboto" w:hAnsi="Roboto" w:cs="Roboto"/>
          <w:color w:val="000000"/>
          <w:shd w:val="clear" w:color="auto" w:fill="F9F9F9"/>
          <w:lang w:val="ru-RU"/>
        </w:rPr>
        <w:t>-58780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"СЕТИ БЕЗОПАСНОСТИ"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93726C">
        <w:rPr>
          <w:rFonts w:ascii="Roboto" w:hAnsi="Roboto" w:cs="Roboto"/>
          <w:color w:val="000000"/>
          <w:shd w:val="clear" w:color="auto" w:fill="FFFFFF"/>
          <w:lang w:val="ru-RU"/>
        </w:rPr>
        <w:t>-58732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A84053">
        <w:rPr>
          <w:lang w:val="ru-RU"/>
        </w:rPr>
        <w:t>ОБЩЕСТВО С ОГРАНИЧЕННОЙ ОТВЕТСТВЕННОСТЬЮ "ТЕХНОСТАРТ"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3726C">
        <w:rPr>
          <w:rFonts w:ascii="Roboto" w:hAnsi="Roboto" w:cs="Roboto"/>
          <w:color w:val="000000"/>
          <w:shd w:val="clear" w:color="auto" w:fill="F9F9F9"/>
          <w:lang w:val="ru-RU"/>
        </w:rPr>
        <w:t>-58744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"АЛАРМ СЕРВИС"</w:t>
      </w:r>
      <w:r>
        <w:rPr>
          <w:lang w:val="ru-RU"/>
        </w:rPr>
        <w:t>.</w:t>
      </w:r>
    </w:p>
    <w:p w:rsidR="00A226EF" w:rsidRPr="00335A45" w:rsidRDefault="00A226EF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226EF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A226EF" w:rsidRPr="00335A45" w:rsidRDefault="00A226EF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226EF" w:rsidRPr="00335A45" w:rsidRDefault="00A226EF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226EF" w:rsidRPr="00335A45">
        <w:trPr>
          <w:trHeight w:val="274"/>
        </w:trPr>
        <w:tc>
          <w:tcPr>
            <w:tcW w:w="2204" w:type="dxa"/>
            <w:vMerge/>
          </w:tcPr>
          <w:p w:rsidR="00A226EF" w:rsidRPr="00335A45" w:rsidRDefault="00A226E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226EF" w:rsidRPr="00335A45" w:rsidRDefault="00A226EF" w:rsidP="00AA4A97">
            <w:pPr>
              <w:jc w:val="center"/>
              <w:rPr>
                <w:lang w:val="ru-RU"/>
              </w:rPr>
            </w:pPr>
          </w:p>
          <w:p w:rsidR="00A226EF" w:rsidRPr="00335A45" w:rsidRDefault="00A226EF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A226EF" w:rsidRPr="00335A45" w:rsidRDefault="00A226EF" w:rsidP="00AA4A97">
            <w:pPr>
              <w:ind w:right="-21"/>
              <w:jc w:val="center"/>
              <w:rPr>
                <w:lang w:val="ru-RU"/>
              </w:rPr>
            </w:pPr>
          </w:p>
          <w:p w:rsidR="00A226EF" w:rsidRPr="00335A45" w:rsidRDefault="00A226EF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226EF" w:rsidRPr="00335A45" w:rsidRDefault="00A226EF" w:rsidP="0056026D">
            <w:pPr>
              <w:jc w:val="center"/>
              <w:rPr>
                <w:lang w:val="ru-RU"/>
              </w:rPr>
            </w:pPr>
          </w:p>
          <w:p w:rsidR="00A226EF" w:rsidRPr="00335A45" w:rsidRDefault="00A226EF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A226EF" w:rsidRPr="00335A45" w:rsidRDefault="00A226EF" w:rsidP="00AA4A97">
            <w:pPr>
              <w:jc w:val="center"/>
              <w:rPr>
                <w:lang w:val="ru-RU"/>
              </w:rPr>
            </w:pPr>
          </w:p>
          <w:p w:rsidR="00A226EF" w:rsidRPr="00335A45" w:rsidRDefault="00A226EF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226EF" w:rsidRPr="00335A45" w:rsidRDefault="00A226EF" w:rsidP="0056026D">
            <w:pPr>
              <w:jc w:val="center"/>
              <w:rPr>
                <w:lang w:val="ru-RU"/>
              </w:rPr>
            </w:pPr>
          </w:p>
          <w:p w:rsidR="00A226EF" w:rsidRPr="00335A45" w:rsidRDefault="00A226EF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-58765</w:t>
            </w:r>
            <w:r w:rsidRPr="00335A45">
              <w:rPr>
                <w:lang w:val="ru-RU"/>
              </w:rPr>
              <w:t xml:space="preserve">- </w:t>
            </w: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</w:tc>
        <w:tc>
          <w:tcPr>
            <w:tcW w:w="1700" w:type="dxa"/>
          </w:tcPr>
          <w:p w:rsidR="00A226EF" w:rsidRPr="00335A45" w:rsidRDefault="00A226EF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-58749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</w:tc>
        <w:tc>
          <w:tcPr>
            <w:tcW w:w="1700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-58685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</w:tc>
        <w:tc>
          <w:tcPr>
            <w:tcW w:w="1700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-58544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</w:tc>
        <w:tc>
          <w:tcPr>
            <w:tcW w:w="1700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-58780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</w:tc>
        <w:tc>
          <w:tcPr>
            <w:tcW w:w="1700" w:type="dxa"/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22705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-58732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A84053">
              <w:rPr>
                <w:lang w:val="ru-RU"/>
              </w:rPr>
              <w:t>ОБЩЕСТВО С ОГРАНИЧЕННОЙ ОТВЕТСТВЕННОСТЬЮ "ТЕХНОСТАРТ"</w:t>
            </w:r>
          </w:p>
        </w:tc>
        <w:tc>
          <w:tcPr>
            <w:tcW w:w="1700" w:type="dxa"/>
          </w:tcPr>
          <w:p w:rsidR="00A226EF" w:rsidRPr="00335A45" w:rsidRDefault="00A226EF" w:rsidP="0022705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22705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22705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22705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22705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6EF" w:rsidRPr="00E73A51">
        <w:trPr>
          <w:trHeight w:val="938"/>
        </w:trPr>
        <w:tc>
          <w:tcPr>
            <w:tcW w:w="2204" w:type="dxa"/>
            <w:vAlign w:val="center"/>
          </w:tcPr>
          <w:p w:rsidR="00A226EF" w:rsidRPr="00335A45" w:rsidRDefault="00A226EF" w:rsidP="00CC402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3726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-58744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</w:tc>
        <w:tc>
          <w:tcPr>
            <w:tcW w:w="1700" w:type="dxa"/>
          </w:tcPr>
          <w:p w:rsidR="00A226EF" w:rsidRPr="00335A45" w:rsidRDefault="00A226EF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6EF" w:rsidRPr="00335A45" w:rsidRDefault="00A226EF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6EF" w:rsidRPr="00335A45" w:rsidRDefault="00A226EF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6EF" w:rsidRPr="00335A45" w:rsidRDefault="00A226EF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226EF" w:rsidRPr="00335A45" w:rsidRDefault="00A226EF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15B68">
        <w:rPr>
          <w:lang w:val="ru-RU"/>
        </w:rPr>
        <w:t>Выполнение работ по монтажу автоматической пожарной сигнализации в ФАП Приазовский ст. Петровская, ул. Вишневая, 13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hd w:val="clear" w:color="auto" w:fill="F9F9F9"/>
        </w:rPr>
        <w:t>44 366.05</w:t>
      </w:r>
      <w:r w:rsidRPr="00335A45">
        <w:rPr>
          <w:lang w:val="ru-RU"/>
        </w:rPr>
        <w:t xml:space="preserve"> рублей.  </w:t>
      </w:r>
    </w:p>
    <w:p w:rsidR="00A226EF" w:rsidRPr="00335A45" w:rsidRDefault="00A226EF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226EF" w:rsidRPr="00335A45">
        <w:trPr>
          <w:trHeight w:val="206"/>
          <w:jc w:val="center"/>
        </w:trPr>
        <w:tc>
          <w:tcPr>
            <w:tcW w:w="7338" w:type="dxa"/>
          </w:tcPr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226EF" w:rsidRPr="00335A45">
        <w:trPr>
          <w:trHeight w:val="206"/>
          <w:jc w:val="center"/>
        </w:trPr>
        <w:tc>
          <w:tcPr>
            <w:tcW w:w="7338" w:type="dxa"/>
          </w:tcPr>
          <w:p w:rsidR="00A226EF" w:rsidRPr="00335A45" w:rsidRDefault="00A226E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6EF" w:rsidRPr="00335A45" w:rsidRDefault="00A226E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A226EF" w:rsidRPr="00335A45" w:rsidRDefault="00A226E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226EF" w:rsidRPr="00335A45">
        <w:trPr>
          <w:trHeight w:val="206"/>
          <w:jc w:val="center"/>
        </w:trPr>
        <w:tc>
          <w:tcPr>
            <w:tcW w:w="7338" w:type="dxa"/>
          </w:tcPr>
          <w:p w:rsidR="00A226EF" w:rsidRPr="00335A45" w:rsidRDefault="00A226E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A226EF" w:rsidRPr="00335A45" w:rsidRDefault="00A226E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226EF" w:rsidRPr="00335A45" w:rsidRDefault="00A226E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A226EF" w:rsidRPr="00335A45" w:rsidRDefault="00A226EF" w:rsidP="006465AE">
      <w:pPr>
        <w:jc w:val="both"/>
        <w:rPr>
          <w:lang w:val="ru-RU" w:eastAsia="ru-RU"/>
        </w:rPr>
      </w:pPr>
    </w:p>
    <w:sectPr w:rsidR="00A226EF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6EF" w:rsidRDefault="00A226EF">
      <w:r>
        <w:separator/>
      </w:r>
    </w:p>
  </w:endnote>
  <w:endnote w:type="continuationSeparator" w:id="1">
    <w:p w:rsidR="00A226EF" w:rsidRDefault="00A22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6EF" w:rsidRDefault="00A226EF">
      <w:r>
        <w:separator/>
      </w:r>
    </w:p>
  </w:footnote>
  <w:footnote w:type="continuationSeparator" w:id="1">
    <w:p w:rsidR="00A226EF" w:rsidRDefault="00A22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6EF" w:rsidRDefault="00A226E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A226EF" w:rsidRDefault="00A226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3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25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5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2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1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42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2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5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2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25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5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2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42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2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1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6</Pages>
  <Words>2063</Words>
  <Characters>11760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2020-10-05T13:44:00Z</cp:lastPrinted>
  <dcterms:created xsi:type="dcterms:W3CDTF">2020-10-06T08:00:00Z</dcterms:created>
  <dcterms:modified xsi:type="dcterms:W3CDTF">2020-10-06T08:43:00Z</dcterms:modified>
</cp:coreProperties>
</file>