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C24" w:rsidRDefault="001D6C24" w:rsidP="00B40F86">
      <w:pPr>
        <w:jc w:val="center"/>
        <w:rPr>
          <w:b/>
          <w:bCs/>
          <w:color w:val="000000"/>
          <w:lang w:val="ru-RU"/>
        </w:rPr>
      </w:pPr>
    </w:p>
    <w:p w:rsidR="001D6C24" w:rsidRDefault="001D6C24" w:rsidP="00B40F86">
      <w:pPr>
        <w:jc w:val="center"/>
        <w:rPr>
          <w:b/>
          <w:bCs/>
          <w:color w:val="000000"/>
          <w:lang w:val="ru-RU"/>
        </w:rPr>
      </w:pPr>
    </w:p>
    <w:p w:rsidR="001D6C24" w:rsidRPr="00335A45" w:rsidRDefault="001D6C2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234</w:t>
      </w:r>
    </w:p>
    <w:p w:rsidR="001D6C24" w:rsidRPr="00335A45" w:rsidRDefault="001D6C2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D6C24" w:rsidRPr="00335A45" w:rsidRDefault="001D6C2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D6C2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C24" w:rsidRPr="00335A45" w:rsidRDefault="001D6C2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C24" w:rsidRPr="00335A45" w:rsidRDefault="001D6C2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D6C24" w:rsidRDefault="001D6C2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D6C24" w:rsidRPr="0077375B" w:rsidRDefault="001D6C24" w:rsidP="003D3E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D3E5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D3E5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D6C24" w:rsidRPr="0077375B" w:rsidRDefault="001D6C24" w:rsidP="003D3E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652D7">
        <w:rPr>
          <w:lang w:val="ru-RU"/>
        </w:rPr>
        <w:t>Выполнение работ по монтажу автоматической пожарной сигнализации в ФАП х. Маевский, ул. Мира, 14а</w:t>
      </w:r>
      <w:r w:rsidRPr="0077375B">
        <w:rPr>
          <w:lang w:val="ru-RU"/>
        </w:rPr>
        <w:t xml:space="preserve">».  </w:t>
      </w:r>
    </w:p>
    <w:p w:rsidR="001D6C24" w:rsidRPr="00B652D7" w:rsidRDefault="001D6C24" w:rsidP="003D3E5F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652D7">
        <w:rPr>
          <w:color w:val="000000"/>
          <w:lang w:val="ru-RU"/>
        </w:rPr>
        <w:t>203234901331923490100102200014321244</w:t>
      </w:r>
    </w:p>
    <w:p w:rsidR="001D6C24" w:rsidRPr="0077375B" w:rsidRDefault="001D6C24" w:rsidP="003D3E5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143 310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сорок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триста десять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1D6C24" w:rsidRPr="00B15FC4" w:rsidRDefault="001D6C24" w:rsidP="003D3E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1D6C24" w:rsidRPr="0056227F" w:rsidRDefault="001D6C24" w:rsidP="003D3E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B652D7">
        <w:rPr>
          <w:lang w:val="ru-RU"/>
        </w:rPr>
        <w:t>Россия, Краснодарский край, Славянский район, х. Маевский, ул. Мира, 14а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B15FC4">
        <w:rPr>
          <w:lang w:val="ru-RU"/>
        </w:rPr>
        <w:t xml:space="preserve">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1D6C24" w:rsidRPr="0077375B" w:rsidRDefault="001D6C24" w:rsidP="003D3E5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1D6C24" w:rsidRPr="0077375B" w:rsidRDefault="001D6C24" w:rsidP="003D3E5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D6C24" w:rsidRPr="0077375B" w:rsidRDefault="001D6C24" w:rsidP="003D3E5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D6C24" w:rsidRPr="0077375B" w:rsidRDefault="001D6C24" w:rsidP="003D3E5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652D7">
        <w:rPr>
          <w:color w:val="000000"/>
          <w:sz w:val="24"/>
          <w:szCs w:val="24"/>
        </w:rPr>
        <w:t>23.09.2020 08:20</w:t>
      </w:r>
      <w:r w:rsidRPr="0077375B">
        <w:rPr>
          <w:sz w:val="24"/>
          <w:szCs w:val="24"/>
        </w:rPr>
        <w:t xml:space="preserve"> (московское время).</w:t>
      </w:r>
    </w:p>
    <w:p w:rsidR="001D6C24" w:rsidRPr="0077375B" w:rsidRDefault="001D6C24" w:rsidP="003D3E5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D6C24" w:rsidRDefault="001D6C2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D6C24" w:rsidRPr="00335A45">
        <w:trPr>
          <w:jc w:val="center"/>
        </w:trPr>
        <w:tc>
          <w:tcPr>
            <w:tcW w:w="9828" w:type="dxa"/>
            <w:gridSpan w:val="5"/>
          </w:tcPr>
          <w:p w:rsidR="001D6C24" w:rsidRPr="00335A45" w:rsidRDefault="001D6C2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D6C24" w:rsidRPr="003D3E5F">
        <w:trPr>
          <w:jc w:val="center"/>
        </w:trPr>
        <w:tc>
          <w:tcPr>
            <w:tcW w:w="2820" w:type="dxa"/>
          </w:tcPr>
          <w:p w:rsidR="001D6C24" w:rsidRPr="00335A45" w:rsidRDefault="001D6C2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1D6C24" w:rsidRPr="00335A45" w:rsidRDefault="001D6C2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D6C2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D6C24" w:rsidRPr="000D6284" w:rsidRDefault="001D6C2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D6C2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D6C24" w:rsidRPr="00335A45" w:rsidRDefault="001D6C2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D6C24" w:rsidRPr="00335A45" w:rsidRDefault="001D6C2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D6C24" w:rsidRPr="000D6284">
        <w:trPr>
          <w:jc w:val="center"/>
        </w:trPr>
        <w:tc>
          <w:tcPr>
            <w:tcW w:w="9828" w:type="dxa"/>
            <w:gridSpan w:val="5"/>
          </w:tcPr>
          <w:p w:rsidR="001D6C24" w:rsidRPr="000D6284" w:rsidRDefault="001D6C2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D6C2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D6C24" w:rsidRPr="00335A45" w:rsidRDefault="001D6C2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D6C24" w:rsidRPr="00335A45" w:rsidRDefault="001D6C2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D6C24" w:rsidRPr="00335A45" w:rsidRDefault="001D6C2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D6C24" w:rsidRPr="00335A45" w:rsidRDefault="001D6C2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D6C24" w:rsidRPr="00335A45" w:rsidRDefault="001D6C2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D6C24" w:rsidRPr="00335A45" w:rsidRDefault="001D6C2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D6C24" w:rsidRPr="00335A45" w:rsidRDefault="001D6C24" w:rsidP="00A841CC">
            <w:pPr>
              <w:ind w:right="-80"/>
              <w:jc w:val="both"/>
              <w:rPr>
                <w:lang w:val="ru-RU"/>
              </w:rPr>
            </w:pPr>
          </w:p>
          <w:p w:rsidR="001D6C24" w:rsidRPr="00335A45" w:rsidRDefault="001D6C2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D6C24" w:rsidRPr="00335A45" w:rsidRDefault="001D6C2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D6C24" w:rsidRPr="00335A45" w:rsidRDefault="001D6C2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D6C24" w:rsidRPr="00335A45" w:rsidRDefault="001D6C2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D34AAD" w:rsidRDefault="001D6C24" w:rsidP="00D34AA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59 808.35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7879DF" w:rsidRDefault="001D6C24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11:10:15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957C4E" w:rsidRDefault="001D6C2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EA-58880</w:t>
            </w:r>
          </w:p>
        </w:tc>
      </w:tr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174658" w:rsidRDefault="001D6C24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60 973.85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E51CEF" w:rsidRDefault="001D6C24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05.10.2020 11:09:30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DB6B4F" w:rsidRDefault="001D6C24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EA-58801</w:t>
            </w:r>
          </w:p>
        </w:tc>
      </w:tr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174658" w:rsidRDefault="001D6C24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66 273.15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E51CEF" w:rsidRDefault="001D6C2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10:56:21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DB6B4F" w:rsidRDefault="001D6C2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EA-58717</w:t>
            </w:r>
          </w:p>
        </w:tc>
      </w:tr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F22D6F" w:rsidRDefault="001D6C24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70 304.85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E51CEF" w:rsidRDefault="001D6C2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05.10.2020 10:54:24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DB6B4F" w:rsidRDefault="001D6C2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EA-58834</w:t>
            </w:r>
          </w:p>
        </w:tc>
      </w:tr>
      <w:tr w:rsidR="001D6C2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174658" w:rsidRDefault="001D6C24" w:rsidP="0017465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104 717.65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E51CEF" w:rsidRDefault="001D6C24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05.10.2020 10:44:21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D6C24" w:rsidRPr="00DB6B4F" w:rsidRDefault="001D6C24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EA-58842</w:t>
            </w:r>
          </w:p>
        </w:tc>
      </w:tr>
    </w:tbl>
    <w:p w:rsidR="001D6C24" w:rsidRPr="00335A45" w:rsidRDefault="001D6C2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D6C2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D6C24" w:rsidRPr="00335A45" w:rsidRDefault="001D6C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D6C24" w:rsidRPr="00335A45" w:rsidRDefault="001D6C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335A45" w:rsidRDefault="001D6C2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D6C24" w:rsidRPr="00335A45" w:rsidRDefault="001D6C2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335A45" w:rsidRDefault="001D6C2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D6C24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D6C24" w:rsidRPr="00753EC8" w:rsidRDefault="001D6C24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3D7C43" w:rsidRDefault="001D6C2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652D7">
              <w:rPr>
                <w:rFonts w:ascii="Roboto" w:hAnsi="Roboto" w:cs="Roboto"/>
                <w:color w:val="000000"/>
                <w:shd w:val="clear" w:color="auto" w:fill="FFFFFF"/>
              </w:rPr>
              <w:t>30.09.2020 21:32:04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ИНН2311205678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ОГРН1162311050626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КПП230801001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КРАЙ КРАСНОДАРСКИЙ, Г КРАСНОДАР, УЛ ИМ. БАБУШКИНА, ДОМ 219/1, ПОМЕЩЕНИЕ 15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г. Краснодар, ул. Бабушкина, 219/1</w:t>
            </w:r>
          </w:p>
          <w:p w:rsidR="001D6C24" w:rsidRPr="00A84053" w:rsidRDefault="001D6C24" w:rsidP="00C02CF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D6C24" w:rsidRPr="00A84053" w:rsidRDefault="001D6C24" w:rsidP="00C02CF0">
            <w:pPr>
              <w:rPr>
                <w:lang w:val="ru-RU"/>
              </w:rPr>
            </w:pPr>
            <w:r w:rsidRPr="00A84053">
              <w:rPr>
                <w:lang w:val="ru-RU"/>
              </w:rPr>
              <w:t>Сомова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Кристина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Олеговна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79615248910</w:t>
            </w:r>
          </w:p>
        </w:tc>
      </w:tr>
      <w:tr w:rsidR="001D6C24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D6C24" w:rsidRPr="00753EC8" w:rsidRDefault="001D6C24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94381A" w:rsidRDefault="001D6C2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652D7">
              <w:rPr>
                <w:rFonts w:ascii="Roboto" w:hAnsi="Roboto" w:cs="Roboto"/>
                <w:color w:val="000000"/>
                <w:shd w:val="clear" w:color="auto" w:fill="FFFFFF"/>
              </w:rPr>
              <w:t>30.09.2020 11:44:05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1D6C24" w:rsidRDefault="001D6C24" w:rsidP="00C02CF0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1D6C24" w:rsidRDefault="001D6C24" w:rsidP="00C02CF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1D6C24" w:rsidRPr="00753EC8" w:rsidRDefault="001D6C24" w:rsidP="00C02CF0">
            <w:pPr>
              <w:rPr>
                <w:lang w:val="ru-RU"/>
              </w:rPr>
            </w:pPr>
            <w:r>
              <w:t>Телефон 791893763815</w:t>
            </w:r>
          </w:p>
        </w:tc>
      </w:tr>
      <w:tr w:rsidR="001D6C24" w:rsidRPr="003D3E5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D6C24" w:rsidRPr="00753EC8" w:rsidRDefault="001D6C24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976F07" w:rsidRDefault="001D6C2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652D7">
              <w:rPr>
                <w:rFonts w:ascii="Roboto" w:hAnsi="Roboto" w:cs="Roboto"/>
                <w:color w:val="000000"/>
                <w:shd w:val="clear" w:color="auto" w:fill="FFFFFF"/>
              </w:rPr>
              <w:t>29.09.2020 15:41:32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ИНН 2315213310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 1192375058270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КПП 231501001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16,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353960, КРАЙ КРАСНОДАРСКИЙ, Г НОВОРОССИЙСК, С ЦЕМДОЛИНА, УЛ РОМАНТИКОВ, ДОМ 16</w:t>
            </w:r>
          </w:p>
          <w:p w:rsidR="001D6C24" w:rsidRPr="003A08B9" w:rsidRDefault="001D6C24" w:rsidP="003A08B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D6C24" w:rsidRPr="003A08B9" w:rsidRDefault="001D6C24" w:rsidP="003A08B9">
            <w:pPr>
              <w:rPr>
                <w:lang w:val="ru-RU"/>
              </w:rPr>
            </w:pPr>
            <w:r w:rsidRPr="003A08B9">
              <w:rPr>
                <w:lang w:val="ru-RU"/>
              </w:rPr>
              <w:t>Веретенникова Алла Павловна</w:t>
            </w:r>
          </w:p>
          <w:p w:rsidR="001D6C24" w:rsidRPr="001B2721" w:rsidRDefault="001D6C24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89182954071</w:t>
            </w:r>
          </w:p>
        </w:tc>
      </w:tr>
      <w:tr w:rsidR="001D6C24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D6C24" w:rsidRPr="00753EC8" w:rsidRDefault="001D6C24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EA-58834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976F07" w:rsidRDefault="001D6C2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652D7">
              <w:rPr>
                <w:rFonts w:ascii="Roboto" w:hAnsi="Roboto" w:cs="Roboto"/>
                <w:color w:val="000000"/>
                <w:shd w:val="clear" w:color="auto" w:fill="FFFFFF"/>
              </w:rPr>
              <w:t>30.09.2020 14:33:18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1D6C24" w:rsidRPr="003A08B9" w:rsidRDefault="001D6C24" w:rsidP="00786E2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1D6C24" w:rsidRPr="00C04D3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  <w:tr w:rsidR="001D6C24" w:rsidRPr="003D3E5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D6C24" w:rsidRPr="00753EC8" w:rsidRDefault="001D6C24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EA-58842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6C24" w:rsidRPr="00976F07" w:rsidRDefault="001D6C2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652D7">
              <w:rPr>
                <w:rFonts w:ascii="Roboto" w:hAnsi="Roboto" w:cs="Roboto"/>
                <w:color w:val="000000"/>
                <w:shd w:val="clear" w:color="auto" w:fill="FFFFFF"/>
              </w:rPr>
              <w:t>30.09.2020 15:22:15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ИНН2635209369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ОГРН1152651009114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КПП263501001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КРАЙ СТАВРОПОЛЬСКИЙ, Г СТАВРОПОЛЬ, УЛ ЛЕНИНА, ДОМ 417,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1D6C24" w:rsidRPr="003A08B9" w:rsidRDefault="001D6C24" w:rsidP="00786E24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г. Ставрополь, а/я № 2911, УЛ ЛЕНИНА, ДОМ 417,</w:t>
            </w:r>
          </w:p>
          <w:p w:rsidR="001D6C24" w:rsidRDefault="001D6C24" w:rsidP="00786E24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1D6C24" w:rsidRDefault="001D6C24" w:rsidP="00786E24">
            <w:r>
              <w:t>Телефон</w:t>
            </w:r>
          </w:p>
          <w:p w:rsidR="001D6C24" w:rsidRPr="00C04D39" w:rsidRDefault="001D6C24" w:rsidP="00786E24">
            <w:pPr>
              <w:rPr>
                <w:lang w:val="ru-RU"/>
              </w:rPr>
            </w:pPr>
            <w:r>
              <w:t>79624496450</w:t>
            </w:r>
          </w:p>
        </w:tc>
      </w:tr>
    </w:tbl>
    <w:p w:rsidR="001D6C24" w:rsidRPr="00335A45" w:rsidRDefault="001D6C2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D6C24" w:rsidRPr="00335A45" w:rsidRDefault="001D6C2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F00B0">
        <w:rPr>
          <w:rFonts w:ascii="Roboto" w:hAnsi="Roboto" w:cs="Roboto"/>
          <w:color w:val="000000"/>
          <w:shd w:val="clear" w:color="auto" w:fill="F9F9F9"/>
          <w:lang w:val="ru-RU"/>
        </w:rPr>
        <w:t>-58880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F2440">
        <w:rPr>
          <w:rFonts w:ascii="Roboto" w:hAnsi="Roboto" w:cs="Roboto"/>
          <w:color w:val="000000"/>
          <w:shd w:val="clear" w:color="auto" w:fill="FFFFFF"/>
          <w:lang w:val="ru-RU"/>
        </w:rPr>
        <w:t>-58801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F2440">
        <w:rPr>
          <w:rFonts w:ascii="Roboto" w:hAnsi="Roboto" w:cs="Roboto"/>
          <w:color w:val="000000"/>
          <w:shd w:val="clear" w:color="auto" w:fill="F9F9F9"/>
          <w:lang w:val="ru-RU"/>
        </w:rPr>
        <w:t>-58717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"СТАНДАРТ ПОЖАРНОЙ БЕЗОПАСНОСТИ"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9F2440">
        <w:rPr>
          <w:rFonts w:ascii="Roboto" w:hAnsi="Roboto" w:cs="Roboto"/>
          <w:color w:val="000000"/>
          <w:shd w:val="clear" w:color="auto" w:fill="FFFFFF"/>
          <w:lang w:val="ru-RU"/>
        </w:rPr>
        <w:t>-58834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"СЕТИ БЕЗОПАСНОСТИ"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F2440">
        <w:rPr>
          <w:rFonts w:ascii="Roboto" w:hAnsi="Roboto" w:cs="Roboto"/>
          <w:color w:val="000000"/>
          <w:shd w:val="clear" w:color="auto" w:fill="F9F9F9"/>
          <w:lang w:val="ru-RU"/>
        </w:rPr>
        <w:t>-58842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"АЛАРМ СЕРВИС"</w:t>
      </w:r>
      <w:r>
        <w:rPr>
          <w:lang w:val="ru-RU"/>
        </w:rPr>
        <w:t>.</w:t>
      </w:r>
    </w:p>
    <w:p w:rsidR="001D6C24" w:rsidRPr="00335A45" w:rsidRDefault="001D6C2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D6C2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D6C24" w:rsidRPr="00335A45" w:rsidRDefault="001D6C2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D6C24" w:rsidRPr="00335A45" w:rsidRDefault="001D6C2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D6C24" w:rsidRPr="00335A45">
        <w:trPr>
          <w:trHeight w:val="274"/>
        </w:trPr>
        <w:tc>
          <w:tcPr>
            <w:tcW w:w="2204" w:type="dxa"/>
            <w:vMerge/>
          </w:tcPr>
          <w:p w:rsidR="001D6C24" w:rsidRPr="00335A45" w:rsidRDefault="001D6C2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D6C24" w:rsidRPr="00335A45" w:rsidRDefault="001D6C24" w:rsidP="00AA4A97">
            <w:pPr>
              <w:jc w:val="center"/>
              <w:rPr>
                <w:lang w:val="ru-RU"/>
              </w:rPr>
            </w:pPr>
          </w:p>
          <w:p w:rsidR="001D6C24" w:rsidRPr="00335A45" w:rsidRDefault="001D6C2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1D6C24" w:rsidRPr="00335A45" w:rsidRDefault="001D6C24" w:rsidP="00AA4A97">
            <w:pPr>
              <w:ind w:right="-21"/>
              <w:jc w:val="center"/>
              <w:rPr>
                <w:lang w:val="ru-RU"/>
              </w:rPr>
            </w:pPr>
          </w:p>
          <w:p w:rsidR="001D6C24" w:rsidRPr="00335A45" w:rsidRDefault="001D6C2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D6C24" w:rsidRPr="00335A45" w:rsidRDefault="001D6C24" w:rsidP="0056026D">
            <w:pPr>
              <w:jc w:val="center"/>
              <w:rPr>
                <w:lang w:val="ru-RU"/>
              </w:rPr>
            </w:pPr>
          </w:p>
          <w:p w:rsidR="001D6C24" w:rsidRPr="00335A45" w:rsidRDefault="001D6C2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D6C24" w:rsidRPr="00335A45" w:rsidRDefault="001D6C24" w:rsidP="00AA4A97">
            <w:pPr>
              <w:jc w:val="center"/>
              <w:rPr>
                <w:lang w:val="ru-RU"/>
              </w:rPr>
            </w:pPr>
          </w:p>
          <w:p w:rsidR="001D6C24" w:rsidRPr="00335A45" w:rsidRDefault="001D6C2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D6C24" w:rsidRPr="00335A45" w:rsidRDefault="001D6C24" w:rsidP="0056026D">
            <w:pPr>
              <w:jc w:val="center"/>
              <w:rPr>
                <w:lang w:val="ru-RU"/>
              </w:rPr>
            </w:pPr>
          </w:p>
          <w:p w:rsidR="001D6C24" w:rsidRPr="00335A45" w:rsidRDefault="001D6C2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D6C24" w:rsidRPr="003D3E5F">
        <w:trPr>
          <w:trHeight w:val="938"/>
        </w:trPr>
        <w:tc>
          <w:tcPr>
            <w:tcW w:w="2204" w:type="dxa"/>
            <w:vAlign w:val="center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F00B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-58880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</w:tc>
        <w:tc>
          <w:tcPr>
            <w:tcW w:w="1700" w:type="dxa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D6C24" w:rsidRPr="00335A45" w:rsidRDefault="001D6C24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D6C24" w:rsidRPr="003D3E5F">
        <w:trPr>
          <w:trHeight w:val="938"/>
        </w:trPr>
        <w:tc>
          <w:tcPr>
            <w:tcW w:w="2204" w:type="dxa"/>
            <w:vAlign w:val="center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F244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-58801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D6C24" w:rsidRPr="003D3E5F">
        <w:trPr>
          <w:trHeight w:val="938"/>
        </w:trPr>
        <w:tc>
          <w:tcPr>
            <w:tcW w:w="2204" w:type="dxa"/>
            <w:vAlign w:val="center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F244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-58717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"СТАНДАРТ ПОЖАРНОЙ БЕЗОПАСНОСТИ"</w:t>
            </w:r>
          </w:p>
        </w:tc>
        <w:tc>
          <w:tcPr>
            <w:tcW w:w="1700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D6C24" w:rsidRPr="003D3E5F">
        <w:trPr>
          <w:trHeight w:val="938"/>
        </w:trPr>
        <w:tc>
          <w:tcPr>
            <w:tcW w:w="2204" w:type="dxa"/>
            <w:vAlign w:val="center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9F244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-58834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</w:tc>
        <w:tc>
          <w:tcPr>
            <w:tcW w:w="1700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D6C24" w:rsidRPr="00335A45" w:rsidRDefault="001D6C2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D6C24" w:rsidRPr="003D3E5F">
        <w:trPr>
          <w:trHeight w:val="938"/>
        </w:trPr>
        <w:tc>
          <w:tcPr>
            <w:tcW w:w="2204" w:type="dxa"/>
            <w:vAlign w:val="center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9F244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-58842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</w:tc>
        <w:tc>
          <w:tcPr>
            <w:tcW w:w="1700" w:type="dxa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D6C24" w:rsidRPr="00335A45" w:rsidRDefault="001D6C2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D6C24" w:rsidRPr="00335A45" w:rsidRDefault="001D6C2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652D7">
        <w:rPr>
          <w:lang w:val="ru-RU"/>
        </w:rPr>
        <w:t>Выполнение работ по монтажу автоматической пожарной сигнализации в ФАП х. Маевский, ул. Мира, 14а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9F9F9"/>
        </w:rPr>
        <w:t>59 808.35</w:t>
      </w:r>
      <w:r w:rsidRPr="00335A45">
        <w:rPr>
          <w:lang w:val="ru-RU"/>
        </w:rPr>
        <w:t xml:space="preserve"> рублей.  </w:t>
      </w:r>
    </w:p>
    <w:p w:rsidR="001D6C24" w:rsidRPr="00335A45" w:rsidRDefault="001D6C2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D6C24" w:rsidRPr="00335A45">
        <w:trPr>
          <w:trHeight w:val="206"/>
          <w:jc w:val="center"/>
        </w:trPr>
        <w:tc>
          <w:tcPr>
            <w:tcW w:w="7338" w:type="dxa"/>
          </w:tcPr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D6C24" w:rsidRPr="00335A45">
        <w:trPr>
          <w:trHeight w:val="206"/>
          <w:jc w:val="center"/>
        </w:trPr>
        <w:tc>
          <w:tcPr>
            <w:tcW w:w="7338" w:type="dxa"/>
          </w:tcPr>
          <w:p w:rsidR="001D6C24" w:rsidRPr="00335A45" w:rsidRDefault="001D6C2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D6C24" w:rsidRPr="00335A45" w:rsidRDefault="001D6C2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D6C24" w:rsidRPr="00335A45" w:rsidRDefault="001D6C2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D6C24" w:rsidRPr="00335A45">
        <w:trPr>
          <w:trHeight w:val="206"/>
          <w:jc w:val="center"/>
        </w:trPr>
        <w:tc>
          <w:tcPr>
            <w:tcW w:w="7338" w:type="dxa"/>
          </w:tcPr>
          <w:p w:rsidR="001D6C24" w:rsidRPr="00335A45" w:rsidRDefault="001D6C2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D6C24" w:rsidRPr="00335A45" w:rsidRDefault="001D6C2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D6C24" w:rsidRPr="00335A45" w:rsidRDefault="001D6C2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D6C24" w:rsidRPr="00335A45" w:rsidRDefault="001D6C24" w:rsidP="006465AE">
      <w:pPr>
        <w:jc w:val="both"/>
        <w:rPr>
          <w:lang w:val="ru-RU" w:eastAsia="ru-RU"/>
        </w:rPr>
      </w:pPr>
    </w:p>
    <w:sectPr w:rsidR="001D6C2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C24" w:rsidRDefault="001D6C24">
      <w:r>
        <w:separator/>
      </w:r>
    </w:p>
  </w:endnote>
  <w:endnote w:type="continuationSeparator" w:id="1">
    <w:p w:rsidR="001D6C24" w:rsidRDefault="001D6C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C24" w:rsidRDefault="001D6C24">
      <w:r>
        <w:separator/>
      </w:r>
    </w:p>
  </w:footnote>
  <w:footnote w:type="continuationSeparator" w:id="1">
    <w:p w:rsidR="001D6C24" w:rsidRDefault="001D6C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C24" w:rsidRDefault="001D6C2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1D6C24" w:rsidRDefault="001D6C2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4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94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948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48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4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4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09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948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4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948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94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4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948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948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94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094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094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94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9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94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94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94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89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4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91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5</Pages>
  <Words>1684</Words>
  <Characters>9602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2020-10-06T10:52:00Z</cp:lastPrinted>
  <dcterms:created xsi:type="dcterms:W3CDTF">2020-10-06T08:54:00Z</dcterms:created>
  <dcterms:modified xsi:type="dcterms:W3CDTF">2020-10-06T10:52:00Z</dcterms:modified>
</cp:coreProperties>
</file>