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7EF1" w:rsidRDefault="00FF7EF1" w:rsidP="00B40F86">
      <w:pPr>
        <w:jc w:val="center"/>
        <w:rPr>
          <w:b/>
          <w:bCs/>
          <w:color w:val="000000"/>
          <w:lang w:val="ru-RU"/>
        </w:rPr>
      </w:pPr>
    </w:p>
    <w:p w:rsidR="00FF7EF1" w:rsidRDefault="00FF7EF1" w:rsidP="00B40F86">
      <w:pPr>
        <w:jc w:val="center"/>
        <w:rPr>
          <w:b/>
          <w:bCs/>
          <w:color w:val="000000"/>
          <w:lang w:val="ru-RU"/>
        </w:rPr>
      </w:pPr>
    </w:p>
    <w:p w:rsidR="00FF7EF1" w:rsidRPr="00335A45" w:rsidRDefault="00FF7EF1" w:rsidP="00B40F86">
      <w:pPr>
        <w:jc w:val="center"/>
        <w:rPr>
          <w:b/>
          <w:bCs/>
          <w:color w:val="000000"/>
          <w:lang w:val="ru-RU"/>
        </w:rPr>
      </w:pPr>
      <w:r w:rsidRPr="00335A45">
        <w:rPr>
          <w:b/>
          <w:bCs/>
          <w:color w:val="000000"/>
          <w:lang w:val="ru-RU"/>
        </w:rPr>
        <w:t>ПРОТОКОЛ № 0318300120820000</w:t>
      </w:r>
      <w:r>
        <w:rPr>
          <w:b/>
          <w:bCs/>
          <w:color w:val="000000"/>
          <w:lang w:val="ru-RU"/>
        </w:rPr>
        <w:t>239</w:t>
      </w:r>
    </w:p>
    <w:p w:rsidR="00FF7EF1" w:rsidRPr="00335A45" w:rsidRDefault="00FF7EF1" w:rsidP="00B40F86">
      <w:pPr>
        <w:jc w:val="center"/>
        <w:rPr>
          <w:b/>
          <w:bCs/>
          <w:color w:val="000000"/>
          <w:lang w:val="ru-RU"/>
        </w:rPr>
      </w:pPr>
      <w:r w:rsidRPr="00335A45">
        <w:rPr>
          <w:b/>
          <w:bCs/>
          <w:color w:val="000000"/>
          <w:lang w:val="ru-RU"/>
        </w:rPr>
        <w:t>ПОДВЕДЕНИЯ ИТОГОВ АУКЦИОНА В ЭЛЕКТРОННОЙ ФОРМЕ</w:t>
      </w:r>
    </w:p>
    <w:p w:rsidR="00FF7EF1" w:rsidRPr="00335A45" w:rsidRDefault="00FF7EF1" w:rsidP="007646A2">
      <w:pPr>
        <w:rPr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7"/>
        <w:gridCol w:w="3214"/>
      </w:tblGrid>
      <w:tr w:rsidR="00FF7EF1" w:rsidRPr="00335A45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F7EF1" w:rsidRPr="00335A45" w:rsidRDefault="00FF7EF1" w:rsidP="007646A2">
            <w:pPr>
              <w:ind w:left="40" w:right="40"/>
              <w:rPr>
                <w:lang w:val="ru-RU"/>
              </w:rPr>
            </w:pPr>
            <w:r w:rsidRPr="00335A45">
              <w:rPr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F7EF1" w:rsidRPr="00335A45" w:rsidRDefault="00FF7EF1" w:rsidP="00DC58F4">
            <w:pPr>
              <w:ind w:left="-425" w:right="-3"/>
              <w:jc w:val="right"/>
              <w:rPr>
                <w:lang w:val="ru-RU"/>
              </w:rPr>
            </w:pPr>
            <w:r>
              <w:rPr>
                <w:lang w:val="ru-RU"/>
              </w:rPr>
              <w:t>06</w:t>
            </w:r>
            <w:r w:rsidRPr="00335A45">
              <w:rPr>
                <w:lang w:val="ru-RU"/>
              </w:rPr>
              <w:t xml:space="preserve"> </w:t>
            </w:r>
            <w:r>
              <w:rPr>
                <w:lang w:val="ru-RU"/>
              </w:rPr>
              <w:t>октября</w:t>
            </w:r>
            <w:r w:rsidRPr="00335A45">
              <w:rPr>
                <w:lang w:val="ru-RU"/>
              </w:rPr>
              <w:t xml:space="preserve"> </w:t>
            </w:r>
            <w:r w:rsidRPr="00335A45">
              <w:t>20</w:t>
            </w:r>
            <w:r w:rsidRPr="00335A45">
              <w:rPr>
                <w:lang w:val="ru-RU"/>
              </w:rPr>
              <w:t xml:space="preserve">20 </w:t>
            </w:r>
            <w:r w:rsidRPr="00335A45">
              <w:t>года</w:t>
            </w:r>
          </w:p>
        </w:tc>
      </w:tr>
    </w:tbl>
    <w:p w:rsidR="00FF7EF1" w:rsidRDefault="00FF7EF1" w:rsidP="001D2A06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p w:rsidR="00FF7EF1" w:rsidRPr="0077375B" w:rsidRDefault="00FF7EF1" w:rsidP="00D96FBC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 xml:space="preserve">Информация о государственном заказчике: </w:t>
      </w:r>
      <w:r w:rsidRPr="0077375B">
        <w:rPr>
          <w:lang w:val="ru-RU"/>
        </w:rPr>
        <w:t xml:space="preserve">ГБУЗ «Славянская ЦРБ» МЗ КК, 353560, Российская Федерация, Краснодарский край, г. Славянск-на-Кубани, ул. Батарейная, 377,  тел. 8 (86146) 3-29-61, факс. 8 (86146) 2-17-48, </w:t>
      </w:r>
      <w:hyperlink r:id="rId7" w:history="1">
        <w:r w:rsidRPr="0077375B">
          <w:rPr>
            <w:rStyle w:val="Hyperlink"/>
          </w:rPr>
          <w:t>crbzak</w:t>
        </w:r>
        <w:r w:rsidRPr="00D96FBC">
          <w:rPr>
            <w:rStyle w:val="Hyperlink"/>
            <w:lang w:val="ru-RU"/>
          </w:rPr>
          <w:t>@</w:t>
        </w:r>
        <w:r w:rsidRPr="0077375B">
          <w:rPr>
            <w:rStyle w:val="Hyperlink"/>
          </w:rPr>
          <w:t>mail</w:t>
        </w:r>
        <w:r w:rsidRPr="00D96FBC">
          <w:rPr>
            <w:rStyle w:val="Hyperlink"/>
            <w:lang w:val="ru-RU"/>
          </w:rPr>
          <w:t>.</w:t>
        </w:r>
        <w:r w:rsidRPr="0077375B">
          <w:rPr>
            <w:rStyle w:val="Hyperlink"/>
          </w:rPr>
          <w:t>ru</w:t>
        </w:r>
      </w:hyperlink>
      <w:r w:rsidRPr="0077375B">
        <w:rPr>
          <w:lang w:val="ru-RU"/>
        </w:rPr>
        <w:t>. Контрактный управляющий: Дехтерев Юрий Сергеевич.</w:t>
      </w:r>
    </w:p>
    <w:p w:rsidR="00FF7EF1" w:rsidRPr="0077375B" w:rsidRDefault="00FF7EF1" w:rsidP="00D96FBC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Предмет контракта: «</w:t>
      </w:r>
      <w:r w:rsidRPr="00B778DB">
        <w:rPr>
          <w:lang w:val="ru-RU"/>
        </w:rPr>
        <w:t>Поставка наборов реагентов для иммуноферментного выявления иммуноглобулинов класса М и G к SARS-CoV-2</w:t>
      </w:r>
      <w:r w:rsidRPr="0077375B">
        <w:rPr>
          <w:lang w:val="ru-RU"/>
        </w:rPr>
        <w:t xml:space="preserve">».  </w:t>
      </w:r>
    </w:p>
    <w:p w:rsidR="00FF7EF1" w:rsidRPr="00B778DB" w:rsidRDefault="00FF7EF1" w:rsidP="00D96FBC">
      <w:pPr>
        <w:autoSpaceDE w:val="0"/>
        <w:autoSpaceDN w:val="0"/>
        <w:adjustRightInd w:val="0"/>
        <w:rPr>
          <w:color w:val="000000"/>
          <w:lang w:val="ru-RU"/>
        </w:rPr>
      </w:pPr>
      <w:r w:rsidRPr="0077375B">
        <w:rPr>
          <w:b/>
          <w:bCs/>
          <w:noProof/>
          <w:lang w:val="ru-RU"/>
        </w:rPr>
        <w:t>Идентификационный код закупки:</w:t>
      </w:r>
      <w:r w:rsidRPr="0077375B">
        <w:rPr>
          <w:lang w:val="ru-RU"/>
        </w:rPr>
        <w:t xml:space="preserve"> </w:t>
      </w:r>
      <w:r w:rsidRPr="00B778DB">
        <w:rPr>
          <w:color w:val="000000"/>
          <w:lang w:val="ru-RU"/>
        </w:rPr>
        <w:t>203234901331923490100102740012120244</w:t>
      </w:r>
    </w:p>
    <w:p w:rsidR="00FF7EF1" w:rsidRPr="0077375B" w:rsidRDefault="00FF7EF1" w:rsidP="00D96FBC">
      <w:pPr>
        <w:autoSpaceDE w:val="0"/>
        <w:autoSpaceDN w:val="0"/>
        <w:adjustRightInd w:val="0"/>
        <w:rPr>
          <w:lang w:val="ru-RU"/>
        </w:rPr>
      </w:pPr>
      <w:r w:rsidRPr="0077375B">
        <w:rPr>
          <w:b/>
          <w:bCs/>
          <w:noProof/>
          <w:lang w:val="ru-RU"/>
        </w:rPr>
        <w:t>Начальная (максимальная) цена контракта</w:t>
      </w:r>
      <w:r w:rsidRPr="0077375B">
        <w:rPr>
          <w:b/>
          <w:bCs/>
          <w:lang w:val="ru-RU"/>
        </w:rPr>
        <w:t>:</w:t>
      </w:r>
      <w:r w:rsidRPr="0077375B">
        <w:rPr>
          <w:lang w:val="ru-RU"/>
        </w:rPr>
        <w:t xml:space="preserve"> </w:t>
      </w:r>
      <w:r>
        <w:rPr>
          <w:lang w:val="ru-RU"/>
        </w:rPr>
        <w:t>197 756</w:t>
      </w:r>
      <w:r w:rsidRPr="0077375B">
        <w:rPr>
          <w:lang w:val="ru-RU"/>
        </w:rPr>
        <w:t xml:space="preserve"> руб. </w:t>
      </w:r>
      <w:r>
        <w:rPr>
          <w:lang w:val="ru-RU"/>
        </w:rPr>
        <w:t>76</w:t>
      </w:r>
      <w:r w:rsidRPr="0077375B">
        <w:rPr>
          <w:lang w:val="ru-RU"/>
        </w:rPr>
        <w:t xml:space="preserve"> коп. (</w:t>
      </w:r>
      <w:r>
        <w:rPr>
          <w:lang w:val="ru-RU"/>
        </w:rPr>
        <w:t>сто девяносто семь</w:t>
      </w:r>
      <w:r w:rsidRPr="0077375B">
        <w:rPr>
          <w:lang w:val="ru-RU"/>
        </w:rPr>
        <w:t xml:space="preserve"> тысяч </w:t>
      </w:r>
      <w:r>
        <w:rPr>
          <w:lang w:val="ru-RU"/>
        </w:rPr>
        <w:t>семьсот пятьдесят шесть</w:t>
      </w:r>
      <w:r w:rsidRPr="0077375B">
        <w:rPr>
          <w:lang w:val="ru-RU"/>
        </w:rPr>
        <w:t xml:space="preserve"> рубл</w:t>
      </w:r>
      <w:r>
        <w:rPr>
          <w:lang w:val="ru-RU"/>
        </w:rPr>
        <w:t>ей</w:t>
      </w:r>
      <w:r w:rsidRPr="0077375B">
        <w:rPr>
          <w:lang w:val="ru-RU"/>
        </w:rPr>
        <w:t xml:space="preserve"> </w:t>
      </w:r>
      <w:r>
        <w:rPr>
          <w:lang w:val="ru-RU"/>
        </w:rPr>
        <w:t>76</w:t>
      </w:r>
      <w:r w:rsidRPr="0077375B">
        <w:rPr>
          <w:lang w:val="ru-RU"/>
        </w:rPr>
        <w:t xml:space="preserve"> копеек).</w:t>
      </w:r>
    </w:p>
    <w:p w:rsidR="00FF7EF1" w:rsidRPr="00041F50" w:rsidRDefault="00FF7EF1" w:rsidP="00D96FBC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noProof/>
          <w:lang w:val="ru-RU"/>
        </w:rPr>
        <w:t xml:space="preserve">Срок и порядок оплаты товара, оказанных услуг, выполненных работ: </w:t>
      </w:r>
      <w:r w:rsidRPr="0042551C">
        <w:rPr>
          <w:lang w:val="ru-RU"/>
        </w:rPr>
        <w:t xml:space="preserve"> </w:t>
      </w:r>
      <w:r w:rsidRPr="00DC103E">
        <w:rPr>
          <w:lang w:val="ru-RU"/>
        </w:rPr>
        <w:t>Заказчик в пределах утвержденных бюджетных ассигнований и лимитов бюджетных обязательств в течение 15 рабочих дней после подписания накладной перечисляет денежные средства за поставленные товары на расчетный счет Поставщика, на основании счета (счет-фактуры), товарной накладной</w:t>
      </w:r>
      <w:r>
        <w:rPr>
          <w:lang w:val="ru-RU"/>
        </w:rPr>
        <w:t>.</w:t>
      </w:r>
    </w:p>
    <w:p w:rsidR="00FF7EF1" w:rsidRPr="0056227F" w:rsidRDefault="00FF7EF1" w:rsidP="00D96FBC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Место, условия и сроки поставки товара, оказанных услуг, выполнения работ:</w:t>
      </w:r>
      <w:r w:rsidRPr="0077375B">
        <w:rPr>
          <w:lang w:val="ru-RU"/>
        </w:rPr>
        <w:t xml:space="preserve"> </w:t>
      </w:r>
      <w:r w:rsidRPr="00DC103E">
        <w:rPr>
          <w:lang w:val="ru-RU"/>
        </w:rPr>
        <w:t>353560, Российская Федерация, Краснодарский край, г. Славянск-на-Кубани, ул. Батарейная,377 транспортом поставщика</w:t>
      </w:r>
      <w:r w:rsidRPr="0077375B">
        <w:rPr>
          <w:lang w:val="ru-RU"/>
        </w:rPr>
        <w:t xml:space="preserve">. </w:t>
      </w:r>
      <w:r>
        <w:rPr>
          <w:lang w:val="ru-RU"/>
        </w:rPr>
        <w:t>П</w:t>
      </w:r>
      <w:r w:rsidRPr="00DC103E">
        <w:rPr>
          <w:lang w:val="ru-RU"/>
        </w:rPr>
        <w:t>оставка продукции осуществляется по предварительным заявкам заказчика, отдельными партиями, в течении 10 дней со дня получения заявки от Заказчика, последняя поставка не позднее 30 ноября 2020 г.</w:t>
      </w:r>
      <w:r w:rsidRPr="0056227F">
        <w:rPr>
          <w:lang w:val="ru-RU"/>
        </w:rPr>
        <w:t>.</w:t>
      </w:r>
    </w:p>
    <w:p w:rsidR="00FF7EF1" w:rsidRPr="0077375B" w:rsidRDefault="00FF7EF1" w:rsidP="00D96FBC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Источник финансирования:</w:t>
      </w:r>
      <w:r w:rsidRPr="0077375B">
        <w:rPr>
          <w:lang w:val="ru-RU"/>
        </w:rPr>
        <w:t xml:space="preserve"> </w:t>
      </w:r>
      <w:r w:rsidRPr="00DC103E">
        <w:rPr>
          <w:lang w:val="ru-RU"/>
        </w:rPr>
        <w:t>Внебюджетные фонды (ОМС)</w:t>
      </w:r>
      <w:r w:rsidRPr="0077375B">
        <w:rPr>
          <w:lang w:val="ru-RU"/>
        </w:rPr>
        <w:t>.</w:t>
      </w:r>
    </w:p>
    <w:p w:rsidR="00FF7EF1" w:rsidRPr="0077375B" w:rsidRDefault="00FF7EF1" w:rsidP="00D96FBC">
      <w:pPr>
        <w:autoSpaceDE w:val="0"/>
        <w:autoSpaceDN w:val="0"/>
        <w:adjustRightInd w:val="0"/>
        <w:ind w:firstLine="708"/>
        <w:jc w:val="both"/>
        <w:rPr>
          <w:spacing w:val="-2"/>
          <w:lang w:val="ru-RU"/>
        </w:rPr>
      </w:pPr>
      <w:r w:rsidRPr="0077375B">
        <w:rPr>
          <w:lang w:val="ru-RU"/>
        </w:rPr>
        <w:t xml:space="preserve">  </w:t>
      </w:r>
      <w:r w:rsidRPr="0077375B">
        <w:rPr>
          <w:b/>
          <w:bCs/>
          <w:lang w:val="ru-RU"/>
        </w:rPr>
        <w:t>Размер обеспечения заявки на участие в аукционе:</w:t>
      </w:r>
      <w:r w:rsidRPr="0077375B">
        <w:rPr>
          <w:lang w:val="ru-RU"/>
        </w:rPr>
        <w:t xml:space="preserve"> Не установлен</w:t>
      </w:r>
      <w:r w:rsidRPr="0077375B">
        <w:rPr>
          <w:spacing w:val="-2"/>
          <w:lang w:val="ru-RU"/>
        </w:rPr>
        <w:t>.</w:t>
      </w:r>
    </w:p>
    <w:p w:rsidR="00FF7EF1" w:rsidRPr="0077375B" w:rsidRDefault="00FF7EF1" w:rsidP="00D96FBC">
      <w:pPr>
        <w:jc w:val="both"/>
        <w:rPr>
          <w:spacing w:val="-2"/>
          <w:lang w:val="ru-RU"/>
        </w:rPr>
      </w:pPr>
      <w:r w:rsidRPr="0077375B">
        <w:rPr>
          <w:b/>
          <w:bCs/>
          <w:lang w:val="ru-RU"/>
        </w:rPr>
        <w:t xml:space="preserve">       </w:t>
      </w:r>
      <w:r w:rsidRPr="0077375B">
        <w:rPr>
          <w:b/>
          <w:bCs/>
          <w:lang w:val="ru-RU"/>
        </w:rPr>
        <w:tab/>
        <w:t xml:space="preserve">Размер обеспечения исполнения контракта: </w:t>
      </w:r>
      <w:r w:rsidRPr="0077375B">
        <w:rPr>
          <w:lang w:val="ru-RU"/>
        </w:rPr>
        <w:t xml:space="preserve">5 </w:t>
      </w:r>
      <w:r w:rsidRPr="0077375B">
        <w:rPr>
          <w:spacing w:val="-2"/>
          <w:lang w:val="ru-RU"/>
        </w:rPr>
        <w:t>% от начальной (максимальной) цены контракта, указанной в документации аукциона в электронной форме.</w:t>
      </w:r>
    </w:p>
    <w:p w:rsidR="00FF7EF1" w:rsidRPr="0077375B" w:rsidRDefault="00FF7EF1" w:rsidP="00D96FBC">
      <w:pPr>
        <w:pStyle w:val="BodyText"/>
        <w:spacing w:after="0"/>
        <w:ind w:firstLine="709"/>
        <w:jc w:val="both"/>
        <w:rPr>
          <w:b/>
          <w:bCs/>
          <w:sz w:val="24"/>
          <w:szCs w:val="24"/>
          <w:lang w:eastAsia="en-US"/>
        </w:rPr>
      </w:pPr>
      <w:r w:rsidRPr="0077375B">
        <w:rPr>
          <w:b/>
          <w:bCs/>
          <w:sz w:val="24"/>
          <w:szCs w:val="24"/>
          <w:lang w:eastAsia="en-US"/>
        </w:rPr>
        <w:t xml:space="preserve">Дата и время публикации извещения о проведении аукциона в электронной форме: </w:t>
      </w:r>
      <w:r w:rsidRPr="00DC103E">
        <w:rPr>
          <w:color w:val="000000"/>
          <w:sz w:val="24"/>
          <w:szCs w:val="24"/>
        </w:rPr>
        <w:t>23.09.2020 15:33</w:t>
      </w:r>
      <w:r w:rsidRPr="0077375B">
        <w:rPr>
          <w:sz w:val="24"/>
          <w:szCs w:val="24"/>
        </w:rPr>
        <w:t xml:space="preserve"> (московское время).</w:t>
      </w:r>
    </w:p>
    <w:p w:rsidR="00FF7EF1" w:rsidRPr="0077375B" w:rsidRDefault="00FF7EF1" w:rsidP="00D96FBC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77375B">
        <w:rPr>
          <w:b/>
          <w:bCs/>
          <w:sz w:val="24"/>
          <w:szCs w:val="24"/>
        </w:rPr>
        <w:t>На заседании единой межведомственной комиссии по закупке товаров, работ, услуг для обеспечения муниципальных нужд по рассмотрению заявок на участие в аукционе в электронной форме присутствовали 5 членов комиссии:</w:t>
      </w:r>
      <w:r w:rsidRPr="0077375B">
        <w:rPr>
          <w:sz w:val="24"/>
          <w:szCs w:val="24"/>
        </w:rPr>
        <w:t xml:space="preserve"> </w:t>
      </w:r>
    </w:p>
    <w:p w:rsidR="00FF7EF1" w:rsidRDefault="00FF7EF1" w:rsidP="001D2A06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tbl>
      <w:tblPr>
        <w:tblW w:w="9828" w:type="dxa"/>
        <w:jc w:val="center"/>
        <w:tblBorders>
          <w:bottom w:val="single" w:sz="4" w:space="0" w:color="auto"/>
        </w:tblBorders>
        <w:tblLook w:val="01E0"/>
      </w:tblPr>
      <w:tblGrid>
        <w:gridCol w:w="2820"/>
        <w:gridCol w:w="12"/>
        <w:gridCol w:w="50"/>
        <w:gridCol w:w="6867"/>
        <w:gridCol w:w="79"/>
      </w:tblGrid>
      <w:tr w:rsidR="00FF7EF1" w:rsidRPr="00335A45">
        <w:trPr>
          <w:jc w:val="center"/>
        </w:trPr>
        <w:tc>
          <w:tcPr>
            <w:tcW w:w="9828" w:type="dxa"/>
            <w:gridSpan w:val="5"/>
          </w:tcPr>
          <w:p w:rsidR="00FF7EF1" w:rsidRPr="00335A45" w:rsidRDefault="00FF7EF1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П</w:t>
            </w:r>
            <w:r w:rsidRPr="00335A45">
              <w:t>редседател</w:t>
            </w:r>
            <w:r w:rsidRPr="00335A45">
              <w:rPr>
                <w:lang w:val="ru-RU"/>
              </w:rPr>
              <w:t>ь</w:t>
            </w:r>
            <w:r w:rsidRPr="00335A45">
              <w:t xml:space="preserve"> комиссии</w:t>
            </w:r>
            <w:r w:rsidRPr="00335A45">
              <w:rPr>
                <w:lang w:val="ru-RU"/>
              </w:rPr>
              <w:t>:</w:t>
            </w:r>
          </w:p>
        </w:tc>
      </w:tr>
      <w:tr w:rsidR="00FF7EF1" w:rsidRPr="004B39AE">
        <w:trPr>
          <w:jc w:val="center"/>
        </w:trPr>
        <w:tc>
          <w:tcPr>
            <w:tcW w:w="2820" w:type="dxa"/>
          </w:tcPr>
          <w:p w:rsidR="00FF7EF1" w:rsidRPr="00335A45" w:rsidRDefault="00FF7EF1" w:rsidP="00A841CC">
            <w:pPr>
              <w:jc w:val="both"/>
              <w:rPr>
                <w:lang w:val="ru-RU"/>
              </w:rPr>
            </w:pPr>
            <w:r>
              <w:rPr>
                <w:lang w:val="ru-RU"/>
              </w:rPr>
              <w:t>Штонда Елена Петровна</w:t>
            </w:r>
          </w:p>
        </w:tc>
        <w:tc>
          <w:tcPr>
            <w:tcW w:w="7008" w:type="dxa"/>
            <w:gridSpan w:val="4"/>
          </w:tcPr>
          <w:p w:rsidR="00FF7EF1" w:rsidRPr="00335A45" w:rsidRDefault="00FF7EF1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</w:t>
            </w:r>
            <w:r>
              <w:rPr>
                <w:lang w:val="ru-RU"/>
              </w:rPr>
              <w:t>И.о.</w:t>
            </w:r>
            <w:r w:rsidRPr="00335A45">
              <w:rPr>
                <w:lang w:val="ru-RU"/>
              </w:rPr>
              <w:t xml:space="preserve"> Главн</w:t>
            </w:r>
            <w:r>
              <w:rPr>
                <w:lang w:val="ru-RU"/>
              </w:rPr>
              <w:t>ого</w:t>
            </w:r>
            <w:r w:rsidRPr="00335A45">
              <w:rPr>
                <w:lang w:val="ru-RU"/>
              </w:rPr>
              <w:t xml:space="preserve"> врач</w:t>
            </w:r>
            <w:r>
              <w:rPr>
                <w:lang w:val="ru-RU"/>
              </w:rPr>
              <w:t>а</w:t>
            </w:r>
            <w:r w:rsidRPr="00335A45">
              <w:rPr>
                <w:lang w:val="ru-RU"/>
              </w:rPr>
              <w:t xml:space="preserve"> ГБУЗ «Славянская ЦРБ»МЗ КК.</w:t>
            </w:r>
          </w:p>
        </w:tc>
      </w:tr>
      <w:tr w:rsidR="00FF7EF1" w:rsidRPr="000D6284">
        <w:trPr>
          <w:trHeight w:val="80"/>
          <w:jc w:val="center"/>
        </w:trPr>
        <w:tc>
          <w:tcPr>
            <w:tcW w:w="9828" w:type="dxa"/>
            <w:gridSpan w:val="5"/>
          </w:tcPr>
          <w:p w:rsidR="00FF7EF1" w:rsidRPr="000D6284" w:rsidRDefault="00FF7EF1" w:rsidP="00A841CC">
            <w:pPr>
              <w:jc w:val="both"/>
              <w:rPr>
                <w:lang w:val="ru-RU"/>
              </w:rPr>
            </w:pPr>
            <w:r w:rsidRPr="000D6284">
              <w:rPr>
                <w:lang w:val="ru-RU"/>
              </w:rPr>
              <w:t xml:space="preserve">Секретарь комиссии - </w:t>
            </w:r>
          </w:p>
        </w:tc>
      </w:tr>
      <w:tr w:rsidR="00FF7EF1" w:rsidRPr="000D6284">
        <w:trPr>
          <w:trHeight w:val="300"/>
          <w:jc w:val="center"/>
        </w:trPr>
        <w:tc>
          <w:tcPr>
            <w:tcW w:w="2882" w:type="dxa"/>
            <w:gridSpan w:val="3"/>
          </w:tcPr>
          <w:p w:rsidR="00FF7EF1" w:rsidRPr="00335A45" w:rsidRDefault="00FF7EF1" w:rsidP="00A841CC">
            <w:pPr>
              <w:rPr>
                <w:rStyle w:val="iceouttxt4"/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35A45">
              <w:rPr>
                <w:lang w:val="ru-RU"/>
              </w:rPr>
              <w:t>Владыкина Лидия Валерьевна</w:t>
            </w:r>
          </w:p>
        </w:tc>
        <w:tc>
          <w:tcPr>
            <w:tcW w:w="6946" w:type="dxa"/>
            <w:gridSpan w:val="2"/>
          </w:tcPr>
          <w:p w:rsidR="00FF7EF1" w:rsidRPr="00335A45" w:rsidRDefault="00FF7EF1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Экономист 1 категории,отдела закупок.</w:t>
            </w:r>
          </w:p>
        </w:tc>
      </w:tr>
      <w:tr w:rsidR="00FF7EF1" w:rsidRPr="000D6284">
        <w:trPr>
          <w:jc w:val="center"/>
        </w:trPr>
        <w:tc>
          <w:tcPr>
            <w:tcW w:w="9828" w:type="dxa"/>
            <w:gridSpan w:val="5"/>
          </w:tcPr>
          <w:p w:rsidR="00FF7EF1" w:rsidRPr="000D6284" w:rsidRDefault="00FF7EF1" w:rsidP="00A841CC">
            <w:pPr>
              <w:jc w:val="both"/>
              <w:rPr>
                <w:lang w:val="ru-RU"/>
              </w:rPr>
            </w:pPr>
            <w:r w:rsidRPr="000D6284">
              <w:rPr>
                <w:lang w:val="ru-RU"/>
              </w:rPr>
              <w:t>Члены комиссии –</w:t>
            </w:r>
          </w:p>
        </w:tc>
      </w:tr>
      <w:tr w:rsidR="00FF7EF1" w:rsidRPr="00335A45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FF7EF1" w:rsidRPr="00335A45" w:rsidRDefault="00FF7EF1" w:rsidP="00A841CC">
            <w:pPr>
              <w:ind w:right="-286"/>
              <w:rPr>
                <w:lang w:val="ru-RU"/>
              </w:rPr>
            </w:pPr>
            <w:r w:rsidRPr="00335A45">
              <w:rPr>
                <w:lang w:val="ru-RU"/>
              </w:rPr>
              <w:t xml:space="preserve">Дехтерев Юрий Сергеевич </w:t>
            </w:r>
          </w:p>
          <w:p w:rsidR="00FF7EF1" w:rsidRPr="00335A45" w:rsidRDefault="00FF7EF1" w:rsidP="00A841CC">
            <w:pPr>
              <w:ind w:right="-286"/>
              <w:rPr>
                <w:lang w:val="ru-RU"/>
              </w:rPr>
            </w:pPr>
            <w:r w:rsidRPr="00335A45">
              <w:rPr>
                <w:lang w:val="ru-RU"/>
              </w:rPr>
              <w:t>Мальченко Елена Александровна</w:t>
            </w:r>
          </w:p>
          <w:p w:rsidR="00FF7EF1" w:rsidRPr="00335A45" w:rsidRDefault="00FF7EF1" w:rsidP="00A841CC">
            <w:pPr>
              <w:ind w:right="-286"/>
              <w:rPr>
                <w:lang w:val="ru-RU"/>
              </w:rPr>
            </w:pPr>
            <w:r>
              <w:rPr>
                <w:lang w:val="ru-RU"/>
              </w:rPr>
              <w:t>Коротникова Светлана Борисовна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FF7EF1" w:rsidRPr="00335A45" w:rsidRDefault="00FF7EF1" w:rsidP="00A841CC">
            <w:pPr>
              <w:ind w:right="-286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начальник отдела закупок;</w:t>
            </w:r>
          </w:p>
          <w:p w:rsidR="00FF7EF1" w:rsidRPr="00335A45" w:rsidRDefault="00FF7EF1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 xml:space="preserve"> </w:t>
            </w:r>
          </w:p>
          <w:p w:rsidR="00FF7EF1" w:rsidRPr="00335A45" w:rsidRDefault="00FF7EF1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Экономист 1 категории,отдела закупок.</w:t>
            </w:r>
          </w:p>
          <w:p w:rsidR="00FF7EF1" w:rsidRPr="00335A45" w:rsidRDefault="00FF7EF1" w:rsidP="00A841CC">
            <w:pPr>
              <w:ind w:right="-80"/>
              <w:jc w:val="both"/>
              <w:rPr>
                <w:lang w:val="ru-RU"/>
              </w:rPr>
            </w:pPr>
          </w:p>
          <w:p w:rsidR="00FF7EF1" w:rsidRPr="00335A45" w:rsidRDefault="00FF7EF1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 xml:space="preserve">- </w:t>
            </w:r>
            <w:r>
              <w:rPr>
                <w:lang w:val="ru-RU"/>
              </w:rPr>
              <w:t>начальник юридического отдела</w:t>
            </w:r>
            <w:r w:rsidRPr="00335A45">
              <w:rPr>
                <w:lang w:val="ru-RU"/>
              </w:rPr>
              <w:t>.</w:t>
            </w:r>
          </w:p>
        </w:tc>
      </w:tr>
    </w:tbl>
    <w:p w:rsidR="00FF7EF1" w:rsidRPr="00335A45" w:rsidRDefault="00FF7EF1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335A45">
        <w:rPr>
          <w:sz w:val="24"/>
          <w:szCs w:val="24"/>
        </w:rPr>
        <w:t>Кворум имеется. Комиссия правомочна.</w:t>
      </w:r>
    </w:p>
    <w:p w:rsidR="00FF7EF1" w:rsidRPr="00335A45" w:rsidRDefault="00FF7EF1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335A45">
        <w:rPr>
          <w:sz w:val="24"/>
          <w:szCs w:val="24"/>
        </w:rPr>
        <w:t xml:space="preserve">Заседание комиссии по рассмотрению вторых частей заявок на участие в аукционе в электронной форме проводилось </w:t>
      </w:r>
      <w:r>
        <w:rPr>
          <w:sz w:val="24"/>
          <w:szCs w:val="24"/>
        </w:rPr>
        <w:t>06</w:t>
      </w:r>
      <w:r w:rsidRPr="00335A45">
        <w:rPr>
          <w:sz w:val="24"/>
          <w:szCs w:val="24"/>
        </w:rPr>
        <w:t xml:space="preserve"> </w:t>
      </w:r>
      <w:r>
        <w:rPr>
          <w:sz w:val="24"/>
          <w:szCs w:val="24"/>
        </w:rPr>
        <w:t>октября</w:t>
      </w:r>
      <w:r w:rsidRPr="00335A45">
        <w:rPr>
          <w:sz w:val="24"/>
          <w:szCs w:val="24"/>
        </w:rPr>
        <w:t xml:space="preserve"> 2020 года в </w:t>
      </w:r>
      <w:r>
        <w:rPr>
          <w:sz w:val="24"/>
          <w:szCs w:val="24"/>
        </w:rPr>
        <w:t>13 часов 2</w:t>
      </w:r>
      <w:r w:rsidRPr="00335A45">
        <w:rPr>
          <w:sz w:val="24"/>
          <w:szCs w:val="24"/>
        </w:rPr>
        <w:t>0 минут (местного времени), по адресу: Краснодарский край, г. Славянск-на-Кубани, ул. Батарейная 377, каб. 11.</w:t>
      </w:r>
    </w:p>
    <w:p w:rsidR="00FF7EF1" w:rsidRPr="00335A45" w:rsidRDefault="00FF7EF1" w:rsidP="009C43B2">
      <w:pPr>
        <w:ind w:firstLine="709"/>
        <w:jc w:val="both"/>
        <w:rPr>
          <w:lang w:val="ru-RU"/>
        </w:rPr>
      </w:pPr>
      <w:r w:rsidRPr="00335A45">
        <w:rPr>
          <w:lang w:val="ru-RU"/>
        </w:rP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4978" w:type="pct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4"/>
        <w:gridCol w:w="3173"/>
        <w:gridCol w:w="1232"/>
        <w:gridCol w:w="2914"/>
        <w:gridCol w:w="2389"/>
      </w:tblGrid>
      <w:tr w:rsidR="00FF7EF1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F7EF1" w:rsidRPr="00335A45" w:rsidRDefault="00FF7EF1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№ </w:t>
            </w:r>
            <w:r w:rsidRPr="00335A45">
              <w:rPr>
                <w:b/>
                <w:bCs/>
                <w:lang w:val="ru-RU"/>
              </w:rPr>
              <w:br/>
              <w:t xml:space="preserve">п/п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F7EF1" w:rsidRPr="00335A45" w:rsidRDefault="00FF7EF1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Предложение о цене контракта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F7EF1" w:rsidRPr="00335A45" w:rsidRDefault="00FF7EF1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Тип цены 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F7EF1" w:rsidRPr="00335A45" w:rsidRDefault="00FF7EF1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Время поступления </w:t>
            </w:r>
            <w:r w:rsidRPr="00335A45">
              <w:rPr>
                <w:b/>
                <w:bCs/>
                <w:lang w:val="ru-RU"/>
              </w:rPr>
              <w:br/>
              <w:t xml:space="preserve">предложения 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F7EF1" w:rsidRPr="00335A45" w:rsidRDefault="00FF7EF1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Порядковый </w:t>
            </w:r>
            <w:r w:rsidRPr="00335A45">
              <w:rPr>
                <w:b/>
                <w:bCs/>
                <w:lang w:val="ru-RU"/>
              </w:rPr>
              <w:br/>
              <w:t xml:space="preserve">номер заявки </w:t>
            </w:r>
          </w:p>
        </w:tc>
      </w:tr>
      <w:tr w:rsidR="00FF7EF1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F7EF1" w:rsidRPr="00335A45" w:rsidRDefault="00FF7EF1" w:rsidP="002B052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F7EF1" w:rsidRPr="00D34AAD" w:rsidRDefault="00FF7EF1" w:rsidP="00D34AAD">
            <w:pPr>
              <w:ind w:right="120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99 723.00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F7EF1" w:rsidRPr="00335A45" w:rsidRDefault="00FF7EF1" w:rsidP="002B052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F7EF1" w:rsidRPr="007879DF" w:rsidRDefault="00FF7EF1" w:rsidP="002B052D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05.10.2020 11:53:49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F7EF1" w:rsidRPr="00957C4E" w:rsidRDefault="00FF7EF1" w:rsidP="002B052D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EA-58698</w:t>
            </w:r>
          </w:p>
        </w:tc>
      </w:tr>
      <w:tr w:rsidR="00FF7EF1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F7EF1" w:rsidRPr="00335A45" w:rsidRDefault="00FF7EF1" w:rsidP="001E7AB6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F7EF1" w:rsidRPr="00D96FBC" w:rsidRDefault="00FF7EF1" w:rsidP="00D96FBC">
            <w:pPr>
              <w:ind w:right="120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</w:rPr>
              <w:t>104 610.00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F7EF1" w:rsidRPr="00335A45" w:rsidRDefault="00FF7EF1" w:rsidP="001E7AB6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F7EF1" w:rsidRPr="00E51CEF" w:rsidRDefault="00FF7EF1" w:rsidP="001E7AB6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FFFFF"/>
              </w:rPr>
              <w:t>05.10.2020 11:54:22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F7EF1" w:rsidRPr="00DB6B4F" w:rsidRDefault="00FF7EF1" w:rsidP="001E7AB6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FFFFF"/>
              </w:rPr>
              <w:t>EA-58520</w:t>
            </w:r>
          </w:p>
        </w:tc>
      </w:tr>
      <w:tr w:rsidR="00FF7EF1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F7EF1" w:rsidRPr="00335A45" w:rsidRDefault="00FF7EF1" w:rsidP="00540BD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F7EF1" w:rsidRPr="00174658" w:rsidRDefault="00FF7EF1" w:rsidP="00174658">
            <w:pPr>
              <w:ind w:right="120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139 419.22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F7EF1" w:rsidRPr="00335A45" w:rsidRDefault="00FF7EF1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F7EF1" w:rsidRPr="00E51CEF" w:rsidRDefault="00FF7EF1" w:rsidP="00540BDE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05.10.2020 11:41:18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F7EF1" w:rsidRPr="00DB6B4F" w:rsidRDefault="00FF7EF1" w:rsidP="00540BDE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EA-58482</w:t>
            </w:r>
          </w:p>
        </w:tc>
      </w:tr>
    </w:tbl>
    <w:p w:rsidR="00FF7EF1" w:rsidRPr="00335A45" w:rsidRDefault="00FF7EF1" w:rsidP="00F742E9">
      <w:pPr>
        <w:ind w:firstLine="709"/>
        <w:jc w:val="both"/>
        <w:rPr>
          <w:lang w:val="ru-RU"/>
        </w:rPr>
      </w:pPr>
      <w:r w:rsidRPr="00335A45">
        <w:rPr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2134"/>
        <w:gridCol w:w="6654"/>
      </w:tblGrid>
      <w:tr w:rsidR="00FF7EF1" w:rsidRPr="00335A45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FF7EF1" w:rsidRPr="00335A45" w:rsidRDefault="00FF7EF1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Номер </w:t>
            </w:r>
          </w:p>
          <w:p w:rsidR="00FF7EF1" w:rsidRPr="00335A45" w:rsidRDefault="00FF7EF1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FF7EF1" w:rsidRPr="00335A45" w:rsidRDefault="00FF7EF1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Дата и время</w:t>
            </w:r>
            <w:r>
              <w:rPr>
                <w:b/>
                <w:bCs/>
                <w:lang w:val="ru-RU"/>
              </w:rPr>
              <w:t xml:space="preserve"> </w:t>
            </w:r>
            <w:r w:rsidRPr="00335A45">
              <w:rPr>
                <w:b/>
                <w:bCs/>
                <w:lang w:val="ru-RU"/>
              </w:rPr>
              <w:t>регистрации</w:t>
            </w:r>
          </w:p>
          <w:p w:rsidR="00FF7EF1" w:rsidRPr="00335A45" w:rsidRDefault="00FF7EF1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F7EF1" w:rsidRPr="00335A45" w:rsidRDefault="00FF7EF1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Наименование участника аукциона</w:t>
            </w:r>
          </w:p>
        </w:tc>
      </w:tr>
      <w:tr w:rsidR="00FF7EF1" w:rsidRPr="00D96FBC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FF7EF1" w:rsidRPr="00753EC8" w:rsidRDefault="00FF7EF1" w:rsidP="00FF7882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EA-58698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FF7EF1" w:rsidRPr="003D7C43" w:rsidRDefault="00FF7EF1" w:rsidP="00FE5198">
            <w:pPr>
              <w:jc w:val="center"/>
              <w:rPr>
                <w:rFonts w:ascii="Roboto" w:hAnsi="Roboto" w:cs="Roboto"/>
                <w:color w:val="000000"/>
                <w:shd w:val="clear" w:color="auto" w:fill="FFFFFF"/>
              </w:rPr>
            </w:pPr>
            <w:r w:rsidRPr="00046F1B">
              <w:rPr>
                <w:rFonts w:ascii="Roboto" w:hAnsi="Roboto" w:cs="Roboto"/>
                <w:color w:val="000000"/>
                <w:shd w:val="clear" w:color="auto" w:fill="FFFFFF"/>
              </w:rPr>
              <w:t>29.09.2020 14:05:15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F7EF1" w:rsidRPr="00D96FBC" w:rsidRDefault="00FF7EF1" w:rsidP="00D96FBC">
            <w:pPr>
              <w:rPr>
                <w:lang w:val="ru-RU"/>
              </w:rPr>
            </w:pPr>
            <w:r w:rsidRPr="00D96FBC">
              <w:rPr>
                <w:lang w:val="ru-RU"/>
              </w:rPr>
              <w:t>ОБЩЕСТВО С ОГРАНИЧЕННОЙ ОТВЕТСТВЕННОСТЬЮ "АТЛАС"</w:t>
            </w:r>
          </w:p>
          <w:p w:rsidR="00FF7EF1" w:rsidRPr="00D96FBC" w:rsidRDefault="00FF7EF1" w:rsidP="00D96FBC">
            <w:pPr>
              <w:rPr>
                <w:lang w:val="ru-RU"/>
              </w:rPr>
            </w:pPr>
            <w:r w:rsidRPr="00D96FBC">
              <w:rPr>
                <w:lang w:val="ru-RU"/>
              </w:rPr>
              <w:t>ИНН5035031143</w:t>
            </w:r>
          </w:p>
          <w:p w:rsidR="00FF7EF1" w:rsidRPr="00D96FBC" w:rsidRDefault="00FF7EF1" w:rsidP="00D96FBC">
            <w:pPr>
              <w:rPr>
                <w:lang w:val="ru-RU"/>
              </w:rPr>
            </w:pPr>
            <w:r w:rsidRPr="00D96FBC">
              <w:rPr>
                <w:lang w:val="ru-RU"/>
              </w:rPr>
              <w:t>ОГРН1195081048029</w:t>
            </w:r>
          </w:p>
          <w:p w:rsidR="00FF7EF1" w:rsidRPr="00D96FBC" w:rsidRDefault="00FF7EF1" w:rsidP="00D96FBC">
            <w:pPr>
              <w:rPr>
                <w:lang w:val="ru-RU"/>
              </w:rPr>
            </w:pPr>
            <w:r w:rsidRPr="00D96FBC">
              <w:rPr>
                <w:lang w:val="ru-RU"/>
              </w:rPr>
              <w:t>КПП503501001</w:t>
            </w:r>
          </w:p>
          <w:p w:rsidR="00FF7EF1" w:rsidRPr="00D96FBC" w:rsidRDefault="00FF7EF1" w:rsidP="00D96FBC">
            <w:pPr>
              <w:rPr>
                <w:lang w:val="ru-RU"/>
              </w:rPr>
            </w:pPr>
            <w:r w:rsidRPr="00D96FBC">
              <w:rPr>
                <w:lang w:val="ru-RU"/>
              </w:rPr>
              <w:t>Место нахождения (жительства)</w:t>
            </w:r>
          </w:p>
          <w:p w:rsidR="00FF7EF1" w:rsidRPr="00D96FBC" w:rsidRDefault="00FF7EF1" w:rsidP="00D96FBC">
            <w:pPr>
              <w:rPr>
                <w:lang w:val="ru-RU"/>
              </w:rPr>
            </w:pPr>
            <w:r w:rsidRPr="00D96FBC">
              <w:rPr>
                <w:lang w:val="ru-RU"/>
              </w:rPr>
              <w:t>142530, ОБЛ МОСКОВСКАЯ, Г ЭЛЕКТРОГОРСК, УЛ СВЕРДЛОВА, ДОМ 11, ПОМЕЩЕНИЕ 31</w:t>
            </w:r>
          </w:p>
          <w:p w:rsidR="00FF7EF1" w:rsidRPr="00D96FBC" w:rsidRDefault="00FF7EF1" w:rsidP="00D96FBC">
            <w:pPr>
              <w:rPr>
                <w:lang w:val="ru-RU"/>
              </w:rPr>
            </w:pPr>
            <w:r w:rsidRPr="00D96FBC">
              <w:rPr>
                <w:lang w:val="ru-RU"/>
              </w:rPr>
              <w:t>Почтовый адрес</w:t>
            </w:r>
          </w:p>
          <w:p w:rsidR="00FF7EF1" w:rsidRPr="00D96FBC" w:rsidRDefault="00FF7EF1" w:rsidP="00D96FBC">
            <w:pPr>
              <w:rPr>
                <w:lang w:val="ru-RU"/>
              </w:rPr>
            </w:pPr>
            <w:r w:rsidRPr="00D96FBC">
              <w:rPr>
                <w:lang w:val="ru-RU"/>
              </w:rPr>
              <w:t>142530, ОБЛ МОСКОВСКАЯ, Г ЭЛЕКТРОГОРСК, УЛ СВЕРДЛОВА, ДОМ 11, ПОМЕЩЕНИЕ 31</w:t>
            </w:r>
          </w:p>
          <w:p w:rsidR="00FF7EF1" w:rsidRPr="00D96FBC" w:rsidRDefault="00FF7EF1" w:rsidP="00D96FBC">
            <w:pPr>
              <w:pStyle w:val="Heading4"/>
              <w:spacing w:before="0" w:after="0" w:line="318" w:lineRule="atLeast"/>
              <w:rPr>
                <w:rFonts w:ascii="Circe" w:hAnsi="Circe" w:cs="Circe"/>
                <w:color w:val="000000"/>
                <w:sz w:val="22"/>
                <w:szCs w:val="22"/>
                <w:lang w:val="ru-RU"/>
              </w:rPr>
            </w:pPr>
            <w:r w:rsidRPr="00D96FBC">
              <w:rPr>
                <w:rFonts w:ascii="Circe" w:hAnsi="Circe" w:cs="Circe"/>
                <w:color w:val="000000"/>
                <w:sz w:val="22"/>
                <w:szCs w:val="22"/>
                <w:lang w:val="ru-RU"/>
              </w:rPr>
              <w:t>Контактное лицо</w:t>
            </w:r>
          </w:p>
          <w:p w:rsidR="00FF7EF1" w:rsidRPr="00D96FBC" w:rsidRDefault="00FF7EF1" w:rsidP="00D96FBC">
            <w:pPr>
              <w:rPr>
                <w:lang w:val="ru-RU"/>
              </w:rPr>
            </w:pPr>
            <w:r w:rsidRPr="00D96FBC">
              <w:rPr>
                <w:lang w:val="ru-RU"/>
              </w:rPr>
              <w:t>Земских Елена Александровна</w:t>
            </w:r>
          </w:p>
          <w:p w:rsidR="00FF7EF1" w:rsidRPr="00753EC8" w:rsidRDefault="00FF7EF1" w:rsidP="00C02CF0">
            <w:pPr>
              <w:rPr>
                <w:lang w:val="ru-RU"/>
              </w:rPr>
            </w:pPr>
            <w:r w:rsidRPr="00D96FBC">
              <w:rPr>
                <w:lang w:val="ru-RU"/>
              </w:rPr>
              <w:t>Телефон 89099921517</w:t>
            </w:r>
          </w:p>
        </w:tc>
      </w:tr>
      <w:tr w:rsidR="00FF7EF1" w:rsidRPr="00D96FBC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FF7EF1" w:rsidRPr="00753EC8" w:rsidRDefault="00FF7EF1" w:rsidP="00FF7882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FFFFF"/>
              </w:rPr>
              <w:t>EA-58520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FF7EF1" w:rsidRPr="0094381A" w:rsidRDefault="00FF7EF1" w:rsidP="008424A3">
            <w:pPr>
              <w:jc w:val="center"/>
              <w:rPr>
                <w:rFonts w:ascii="Roboto" w:hAnsi="Roboto" w:cs="Roboto"/>
                <w:color w:val="000000"/>
                <w:shd w:val="clear" w:color="auto" w:fill="F9F9F9"/>
              </w:rPr>
            </w:pPr>
            <w:r w:rsidRPr="00046F1B">
              <w:rPr>
                <w:rFonts w:ascii="Roboto" w:hAnsi="Roboto" w:cs="Roboto"/>
                <w:color w:val="000000"/>
                <w:shd w:val="clear" w:color="auto" w:fill="FFFFFF"/>
              </w:rPr>
              <w:t>28.09.2020 14:01:57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F7EF1" w:rsidRPr="00D96FBC" w:rsidRDefault="00FF7EF1" w:rsidP="00D96FBC">
            <w:pPr>
              <w:rPr>
                <w:lang w:val="ru-RU"/>
              </w:rPr>
            </w:pPr>
            <w:r w:rsidRPr="00D96FBC">
              <w:rPr>
                <w:lang w:val="ru-RU"/>
              </w:rPr>
              <w:t>ОБЩЕСТВО С ОГРАНИЧЕННОЙ ОТВЕТСТВЕННОСТЬЮ "ВИТА"</w:t>
            </w:r>
          </w:p>
          <w:p w:rsidR="00FF7EF1" w:rsidRPr="00D96FBC" w:rsidRDefault="00FF7EF1" w:rsidP="00D96FBC">
            <w:pPr>
              <w:rPr>
                <w:lang w:val="ru-RU"/>
              </w:rPr>
            </w:pPr>
            <w:r w:rsidRPr="00D96FBC">
              <w:rPr>
                <w:lang w:val="ru-RU"/>
              </w:rPr>
              <w:t>ИНН7801649569</w:t>
            </w:r>
          </w:p>
          <w:p w:rsidR="00FF7EF1" w:rsidRPr="00D96FBC" w:rsidRDefault="00FF7EF1" w:rsidP="00D96FBC">
            <w:pPr>
              <w:rPr>
                <w:lang w:val="ru-RU"/>
              </w:rPr>
            </w:pPr>
            <w:r w:rsidRPr="00D96FBC">
              <w:rPr>
                <w:lang w:val="ru-RU"/>
              </w:rPr>
              <w:t>ОГРН1187847245970</w:t>
            </w:r>
          </w:p>
          <w:p w:rsidR="00FF7EF1" w:rsidRPr="00D96FBC" w:rsidRDefault="00FF7EF1" w:rsidP="00D96FBC">
            <w:pPr>
              <w:rPr>
                <w:lang w:val="ru-RU"/>
              </w:rPr>
            </w:pPr>
            <w:r w:rsidRPr="00D96FBC">
              <w:rPr>
                <w:lang w:val="ru-RU"/>
              </w:rPr>
              <w:t>КПП780101001</w:t>
            </w:r>
          </w:p>
          <w:p w:rsidR="00FF7EF1" w:rsidRPr="00D96FBC" w:rsidRDefault="00FF7EF1" w:rsidP="00D96FBC">
            <w:pPr>
              <w:rPr>
                <w:lang w:val="ru-RU"/>
              </w:rPr>
            </w:pPr>
            <w:r w:rsidRPr="00D96FBC">
              <w:rPr>
                <w:lang w:val="ru-RU"/>
              </w:rPr>
              <w:t>Место нахождения (жительства)</w:t>
            </w:r>
          </w:p>
          <w:p w:rsidR="00FF7EF1" w:rsidRPr="00D96FBC" w:rsidRDefault="00FF7EF1" w:rsidP="00D96FBC">
            <w:pPr>
              <w:rPr>
                <w:lang w:val="ru-RU"/>
              </w:rPr>
            </w:pPr>
            <w:r w:rsidRPr="00D96FBC">
              <w:rPr>
                <w:lang w:val="ru-RU"/>
              </w:rPr>
              <w:t>199406, Г САНКТ-ПЕТЕРБУРГ, УЛ КАРТАШИХИНА, ДОМ 17, ЛИТЕР А, КВАРТИРА 36</w:t>
            </w:r>
          </w:p>
          <w:p w:rsidR="00FF7EF1" w:rsidRPr="00D96FBC" w:rsidRDefault="00FF7EF1" w:rsidP="00D96FBC">
            <w:pPr>
              <w:rPr>
                <w:lang w:val="ru-RU"/>
              </w:rPr>
            </w:pPr>
            <w:r w:rsidRPr="00D96FBC">
              <w:rPr>
                <w:lang w:val="ru-RU"/>
              </w:rPr>
              <w:t>Почтовый адрес</w:t>
            </w:r>
          </w:p>
          <w:p w:rsidR="00FF7EF1" w:rsidRPr="00D96FBC" w:rsidRDefault="00FF7EF1" w:rsidP="00D96FBC">
            <w:pPr>
              <w:rPr>
                <w:lang w:val="ru-RU"/>
              </w:rPr>
            </w:pPr>
            <w:r w:rsidRPr="00D96FBC">
              <w:rPr>
                <w:lang w:val="ru-RU"/>
              </w:rPr>
              <w:t>199406, Г САНКТ-ПЕТЕРБУРГ, УЛ КАРТАШИХИНА, ДОМ 17, ЛИТЕР А, КВАРТИРА 36</w:t>
            </w:r>
          </w:p>
          <w:p w:rsidR="00FF7EF1" w:rsidRPr="00D96FBC" w:rsidRDefault="00FF7EF1" w:rsidP="00D96FBC">
            <w:pPr>
              <w:pStyle w:val="Heading4"/>
              <w:spacing w:before="0" w:after="0" w:line="318" w:lineRule="atLeast"/>
              <w:rPr>
                <w:rFonts w:ascii="Circe" w:hAnsi="Circe" w:cs="Circe"/>
                <w:color w:val="000000"/>
                <w:sz w:val="22"/>
                <w:szCs w:val="22"/>
                <w:lang w:val="ru-RU"/>
              </w:rPr>
            </w:pPr>
            <w:r w:rsidRPr="00D96FBC">
              <w:rPr>
                <w:rFonts w:ascii="Circe" w:hAnsi="Circe" w:cs="Circe"/>
                <w:color w:val="000000"/>
                <w:sz w:val="22"/>
                <w:szCs w:val="22"/>
                <w:lang w:val="ru-RU"/>
              </w:rPr>
              <w:t>Контактное лицо</w:t>
            </w:r>
          </w:p>
          <w:p w:rsidR="00FF7EF1" w:rsidRPr="00D96FBC" w:rsidRDefault="00FF7EF1" w:rsidP="00D96FBC">
            <w:pPr>
              <w:rPr>
                <w:lang w:val="ru-RU"/>
              </w:rPr>
            </w:pPr>
            <w:r w:rsidRPr="00D96FBC">
              <w:rPr>
                <w:lang w:val="ru-RU"/>
              </w:rPr>
              <w:t>Чернецкий Данил Алексеевич</w:t>
            </w:r>
          </w:p>
          <w:p w:rsidR="00FF7EF1" w:rsidRPr="00753EC8" w:rsidRDefault="00FF7EF1" w:rsidP="00C02CF0">
            <w:pPr>
              <w:rPr>
                <w:lang w:val="ru-RU"/>
              </w:rPr>
            </w:pPr>
            <w:r w:rsidRPr="00D96FBC">
              <w:rPr>
                <w:lang w:val="ru-RU"/>
              </w:rPr>
              <w:t>Телефон 79215976886</w:t>
            </w:r>
          </w:p>
        </w:tc>
      </w:tr>
      <w:tr w:rsidR="00FF7EF1" w:rsidRPr="00D96FBC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FF7EF1" w:rsidRPr="00753EC8" w:rsidRDefault="00FF7EF1" w:rsidP="00FF7882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EA-58482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FF7EF1" w:rsidRPr="00976F07" w:rsidRDefault="00FF7EF1" w:rsidP="008424A3">
            <w:pPr>
              <w:jc w:val="center"/>
              <w:rPr>
                <w:rFonts w:ascii="Roboto" w:hAnsi="Roboto" w:cs="Roboto"/>
                <w:color w:val="000000"/>
                <w:shd w:val="clear" w:color="auto" w:fill="F9F9F9"/>
              </w:rPr>
            </w:pPr>
            <w:r w:rsidRPr="00046F1B">
              <w:rPr>
                <w:rFonts w:ascii="Roboto" w:hAnsi="Roboto" w:cs="Roboto"/>
                <w:color w:val="000000"/>
                <w:shd w:val="clear" w:color="auto" w:fill="FFFFFF"/>
              </w:rPr>
              <w:t>25.09.2020 14:48:10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F7EF1" w:rsidRPr="00D96FBC" w:rsidRDefault="00FF7EF1" w:rsidP="00D96FBC">
            <w:pPr>
              <w:rPr>
                <w:lang w:val="ru-RU"/>
              </w:rPr>
            </w:pPr>
            <w:r w:rsidRPr="00D96FBC">
              <w:rPr>
                <w:lang w:val="ru-RU"/>
              </w:rPr>
              <w:t>ОБЩЕСТВО С ОГРАНИЧЕННОЙ ОТВЕТСТВЕННОСТЬЮ "АРИУМ"</w:t>
            </w:r>
          </w:p>
          <w:p w:rsidR="00FF7EF1" w:rsidRPr="00D96FBC" w:rsidRDefault="00FF7EF1" w:rsidP="00D96FBC">
            <w:pPr>
              <w:rPr>
                <w:lang w:val="ru-RU"/>
              </w:rPr>
            </w:pPr>
            <w:r w:rsidRPr="00D96FBC">
              <w:rPr>
                <w:lang w:val="ru-RU"/>
              </w:rPr>
              <w:t>ИНН 2308181681</w:t>
            </w:r>
          </w:p>
          <w:p w:rsidR="00FF7EF1" w:rsidRPr="00D96FBC" w:rsidRDefault="00FF7EF1" w:rsidP="00D96FBC">
            <w:pPr>
              <w:rPr>
                <w:lang w:val="ru-RU"/>
              </w:rPr>
            </w:pPr>
            <w:r w:rsidRPr="00D96FBC">
              <w:rPr>
                <w:lang w:val="ru-RU"/>
              </w:rPr>
              <w:t>ОГРН 1112308007790</w:t>
            </w:r>
          </w:p>
          <w:p w:rsidR="00FF7EF1" w:rsidRPr="00D96FBC" w:rsidRDefault="00FF7EF1" w:rsidP="00D96FBC">
            <w:pPr>
              <w:rPr>
                <w:lang w:val="ru-RU"/>
              </w:rPr>
            </w:pPr>
            <w:r w:rsidRPr="00D96FBC">
              <w:rPr>
                <w:lang w:val="ru-RU"/>
              </w:rPr>
              <w:t>КПП 231101001</w:t>
            </w:r>
          </w:p>
          <w:p w:rsidR="00FF7EF1" w:rsidRPr="00D96FBC" w:rsidRDefault="00FF7EF1" w:rsidP="00D96FBC">
            <w:pPr>
              <w:rPr>
                <w:lang w:val="ru-RU"/>
              </w:rPr>
            </w:pPr>
            <w:r w:rsidRPr="00D96FBC">
              <w:rPr>
                <w:lang w:val="ru-RU"/>
              </w:rPr>
              <w:t>Место нахождения (жительства)</w:t>
            </w:r>
          </w:p>
          <w:p w:rsidR="00FF7EF1" w:rsidRPr="00D96FBC" w:rsidRDefault="00FF7EF1" w:rsidP="00D96FBC">
            <w:pPr>
              <w:rPr>
                <w:lang w:val="ru-RU"/>
              </w:rPr>
            </w:pPr>
            <w:r w:rsidRPr="00D96FBC">
              <w:rPr>
                <w:lang w:val="ru-RU"/>
              </w:rPr>
              <w:t>350087, КРАЙ КРАСНОДАРСКИЙ, Г КРАСНОДАР, ПЕР ГАРАЖНЫЙ, ДОМ 9, ПОМЕЩЕНИЕ 27</w:t>
            </w:r>
          </w:p>
          <w:p w:rsidR="00FF7EF1" w:rsidRPr="00D96FBC" w:rsidRDefault="00FF7EF1" w:rsidP="00D96FBC">
            <w:pPr>
              <w:rPr>
                <w:lang w:val="ru-RU"/>
              </w:rPr>
            </w:pPr>
            <w:r w:rsidRPr="00D96FBC">
              <w:rPr>
                <w:lang w:val="ru-RU"/>
              </w:rPr>
              <w:t>Почтовый адрес</w:t>
            </w:r>
          </w:p>
          <w:p w:rsidR="00FF7EF1" w:rsidRPr="00D96FBC" w:rsidRDefault="00FF7EF1" w:rsidP="00D96FBC">
            <w:pPr>
              <w:rPr>
                <w:lang w:val="ru-RU"/>
              </w:rPr>
            </w:pPr>
            <w:r w:rsidRPr="00D96FBC">
              <w:rPr>
                <w:lang w:val="ru-RU"/>
              </w:rPr>
              <w:t>350087, г. Краснодар, переулок Гаражный , д.9, помещение, 27</w:t>
            </w:r>
          </w:p>
          <w:p w:rsidR="00FF7EF1" w:rsidRPr="00D96FBC" w:rsidRDefault="00FF7EF1" w:rsidP="00D96FBC">
            <w:pPr>
              <w:pStyle w:val="Heading4"/>
              <w:spacing w:before="0" w:after="0" w:line="318" w:lineRule="atLeast"/>
              <w:rPr>
                <w:rFonts w:ascii="Circe" w:hAnsi="Circe" w:cs="Circe"/>
                <w:color w:val="000000"/>
                <w:sz w:val="22"/>
                <w:szCs w:val="22"/>
                <w:lang w:val="ru-RU"/>
              </w:rPr>
            </w:pPr>
            <w:r w:rsidRPr="00D96FBC">
              <w:rPr>
                <w:rFonts w:ascii="Circe" w:hAnsi="Circe" w:cs="Circe"/>
                <w:color w:val="000000"/>
                <w:sz w:val="22"/>
                <w:szCs w:val="22"/>
                <w:lang w:val="ru-RU"/>
              </w:rPr>
              <w:t>Контактное лицо</w:t>
            </w:r>
          </w:p>
          <w:p w:rsidR="00FF7EF1" w:rsidRPr="00D96FBC" w:rsidRDefault="00FF7EF1" w:rsidP="00D96FBC">
            <w:pPr>
              <w:rPr>
                <w:lang w:val="ru-RU"/>
              </w:rPr>
            </w:pPr>
            <w:r w:rsidRPr="00D96FBC">
              <w:rPr>
                <w:lang w:val="ru-RU"/>
              </w:rPr>
              <w:t>Пирятинская Анастасия Юрьевна</w:t>
            </w:r>
          </w:p>
          <w:p w:rsidR="00FF7EF1" w:rsidRPr="00C04D39" w:rsidRDefault="00FF7EF1" w:rsidP="00786E24">
            <w:pPr>
              <w:rPr>
                <w:lang w:val="ru-RU"/>
              </w:rPr>
            </w:pPr>
            <w:r w:rsidRPr="00D96FBC">
              <w:rPr>
                <w:lang w:val="ru-RU"/>
              </w:rPr>
              <w:t>Телефон 8184340310</w:t>
            </w:r>
          </w:p>
        </w:tc>
      </w:tr>
    </w:tbl>
    <w:p w:rsidR="00FF7EF1" w:rsidRPr="00335A45" w:rsidRDefault="00FF7EF1" w:rsidP="00C07BB1">
      <w:pPr>
        <w:ind w:firstLine="567"/>
        <w:jc w:val="both"/>
        <w:rPr>
          <w:lang w:val="ru-RU"/>
        </w:rPr>
      </w:pPr>
      <w:r w:rsidRPr="00335A45">
        <w:rPr>
          <w:lang w:val="ru-RU"/>
        </w:rP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</w:t>
      </w:r>
      <w:r w:rsidRPr="00335A45">
        <w:rPr>
          <w:lang w:val="ru-RU" w:eastAsia="ru-RU"/>
        </w:rPr>
        <w:t xml:space="preserve"> со ст.69 Федерального закона от 05 апреля 2013 года № 44-ФЗ</w:t>
      </w:r>
      <w:r w:rsidRPr="00335A45">
        <w:rPr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 w:rsidRPr="00335A45">
        <w:rPr>
          <w:lang w:val="ru-RU" w:eastAsia="ru-RU"/>
        </w:rPr>
        <w:t>Федерального закона № 44-ФЗ),</w:t>
      </w:r>
      <w:r w:rsidRPr="00335A45">
        <w:rPr>
          <w:lang w:val="ru-RU"/>
        </w:rPr>
        <w:t xml:space="preserve">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p w:rsidR="00FF7EF1" w:rsidRPr="00335A45" w:rsidRDefault="00FF7EF1" w:rsidP="00723272">
      <w:pPr>
        <w:rPr>
          <w:lang w:val="ru-RU"/>
        </w:rPr>
      </w:pPr>
      <w:r w:rsidRPr="00335A45">
        <w:rPr>
          <w:lang w:val="ru-RU"/>
        </w:rPr>
        <w:t xml:space="preserve">- признать соответствующими требованиям, </w:t>
      </w:r>
      <w:r w:rsidRPr="00335A45">
        <w:rPr>
          <w:lang w:val="ru-RU" w:eastAsia="ru-RU"/>
        </w:rPr>
        <w:t>установленным ст.69 Федерального закона № 44-ФЗ и</w:t>
      </w:r>
      <w:r w:rsidRPr="00335A45">
        <w:rPr>
          <w:lang w:val="ru-RU"/>
        </w:rPr>
        <w:t xml:space="preserve"> документацией аукциона в электронной форме, заявки: № </w:t>
      </w:r>
      <w:r>
        <w:rPr>
          <w:rFonts w:ascii="Roboto" w:hAnsi="Roboto" w:cs="Roboto"/>
          <w:color w:val="000000"/>
          <w:shd w:val="clear" w:color="auto" w:fill="F9F9F9"/>
        </w:rPr>
        <w:t>EA</w:t>
      </w:r>
      <w:r w:rsidRPr="00D96FBC">
        <w:rPr>
          <w:rFonts w:ascii="Roboto" w:hAnsi="Roboto" w:cs="Roboto"/>
          <w:color w:val="000000"/>
          <w:shd w:val="clear" w:color="auto" w:fill="F9F9F9"/>
          <w:lang w:val="ru-RU"/>
        </w:rPr>
        <w:t>-58698</w:t>
      </w:r>
      <w:r w:rsidRPr="00335A45">
        <w:rPr>
          <w:lang w:val="ru-RU"/>
        </w:rPr>
        <w:t xml:space="preserve">- </w:t>
      </w:r>
      <w:r w:rsidRPr="00D96FBC">
        <w:rPr>
          <w:lang w:val="ru-RU"/>
        </w:rPr>
        <w:t>ОБЩЕСТВО С ОГРАНИЧЕННОЙ ОТВЕТСТВЕННОСТЬЮ "АТЛАС"</w:t>
      </w:r>
      <w:r>
        <w:rPr>
          <w:lang w:val="ru-RU"/>
        </w:rPr>
        <w:t>, №</w:t>
      </w:r>
      <w:r w:rsidRPr="00B52403">
        <w:rPr>
          <w:lang w:val="ru-RU"/>
        </w:rPr>
        <w:t xml:space="preserve"> </w:t>
      </w:r>
      <w:r>
        <w:rPr>
          <w:rFonts w:ascii="Roboto" w:hAnsi="Roboto" w:cs="Roboto"/>
          <w:color w:val="000000"/>
          <w:shd w:val="clear" w:color="auto" w:fill="FFFFFF"/>
        </w:rPr>
        <w:t>EA</w:t>
      </w:r>
      <w:r w:rsidRPr="00D96FBC">
        <w:rPr>
          <w:rFonts w:ascii="Roboto" w:hAnsi="Roboto" w:cs="Roboto"/>
          <w:color w:val="000000"/>
          <w:shd w:val="clear" w:color="auto" w:fill="FFFFFF"/>
          <w:lang w:val="ru-RU"/>
        </w:rPr>
        <w:t>-58520</w:t>
      </w:r>
      <w:r w:rsidRPr="00335A45">
        <w:rPr>
          <w:lang w:val="ru-RU"/>
        </w:rPr>
        <w:t xml:space="preserve">- </w:t>
      </w:r>
      <w:r w:rsidRPr="00D96FBC">
        <w:rPr>
          <w:lang w:val="ru-RU"/>
        </w:rPr>
        <w:t>ОБЩЕСТВО С ОГРАНИЧЕННОЙ ОТВЕТСТВЕННОСТЬЮ "ВИТА"</w:t>
      </w:r>
      <w:r>
        <w:rPr>
          <w:lang w:val="ru-RU"/>
        </w:rPr>
        <w:t>,</w:t>
      </w:r>
      <w:r w:rsidRPr="00EC49C3">
        <w:rPr>
          <w:lang w:val="ru-RU"/>
        </w:rPr>
        <w:t xml:space="preserve"> </w:t>
      </w:r>
      <w:r>
        <w:rPr>
          <w:lang w:val="ru-RU"/>
        </w:rPr>
        <w:t>№</w:t>
      </w:r>
      <w:r w:rsidRPr="00B52403">
        <w:rPr>
          <w:lang w:val="ru-RU"/>
        </w:rPr>
        <w:t xml:space="preserve"> </w:t>
      </w:r>
      <w:r>
        <w:rPr>
          <w:rFonts w:ascii="Roboto" w:hAnsi="Roboto" w:cs="Roboto"/>
          <w:color w:val="000000"/>
          <w:shd w:val="clear" w:color="auto" w:fill="F9F9F9"/>
        </w:rPr>
        <w:t>EA</w:t>
      </w:r>
      <w:r w:rsidRPr="00D96FBC">
        <w:rPr>
          <w:rFonts w:ascii="Roboto" w:hAnsi="Roboto" w:cs="Roboto"/>
          <w:color w:val="000000"/>
          <w:shd w:val="clear" w:color="auto" w:fill="F9F9F9"/>
          <w:lang w:val="ru-RU"/>
        </w:rPr>
        <w:t>-58482</w:t>
      </w:r>
      <w:r w:rsidRPr="00DB6B4F">
        <w:rPr>
          <w:lang w:val="ru-RU"/>
        </w:rPr>
        <w:t xml:space="preserve"> </w:t>
      </w:r>
      <w:r w:rsidRPr="00335A45">
        <w:rPr>
          <w:lang w:val="ru-RU"/>
        </w:rPr>
        <w:t xml:space="preserve">- </w:t>
      </w:r>
      <w:r w:rsidRPr="00D96FBC">
        <w:rPr>
          <w:lang w:val="ru-RU"/>
        </w:rPr>
        <w:t>ОБЩЕСТВО С ОГРАНИЧЕННОЙ ОТВЕТСТВЕННОСТЬЮ "АРИУМ"</w:t>
      </w:r>
      <w:r>
        <w:rPr>
          <w:lang w:val="ru-RU"/>
        </w:rPr>
        <w:t>.</w:t>
      </w:r>
    </w:p>
    <w:p w:rsidR="00FF7EF1" w:rsidRPr="00335A45" w:rsidRDefault="00FF7EF1" w:rsidP="00584FE4">
      <w:pPr>
        <w:ind w:firstLine="708"/>
        <w:jc w:val="both"/>
        <w:rPr>
          <w:lang w:val="ru-RU"/>
        </w:rPr>
      </w:pPr>
      <w:r w:rsidRPr="00335A45">
        <w:rPr>
          <w:lang w:val="ru-RU"/>
        </w:rPr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101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04"/>
        <w:gridCol w:w="1700"/>
        <w:gridCol w:w="1558"/>
        <w:gridCol w:w="1558"/>
        <w:gridCol w:w="1559"/>
        <w:gridCol w:w="1557"/>
      </w:tblGrid>
      <w:tr w:rsidR="00FF7EF1" w:rsidRPr="00335A45">
        <w:trPr>
          <w:trHeight w:val="415"/>
        </w:trPr>
        <w:tc>
          <w:tcPr>
            <w:tcW w:w="2204" w:type="dxa"/>
            <w:vMerge w:val="restart"/>
            <w:vAlign w:val="center"/>
          </w:tcPr>
          <w:p w:rsidR="00FF7EF1" w:rsidRPr="00335A45" w:rsidRDefault="00FF7EF1" w:rsidP="00AA4A97">
            <w:pPr>
              <w:jc w:val="center"/>
              <w:rPr>
                <w:lang w:val="ru-RU"/>
              </w:rPr>
            </w:pPr>
            <w:r w:rsidRPr="00335A45">
              <w:rPr>
                <w:b/>
                <w:bCs/>
                <w:lang w:val="ru-RU"/>
              </w:rPr>
              <w:t>Номер заявки/ наименование участника</w:t>
            </w:r>
          </w:p>
        </w:tc>
        <w:tc>
          <w:tcPr>
            <w:tcW w:w="7932" w:type="dxa"/>
            <w:gridSpan w:val="5"/>
          </w:tcPr>
          <w:p w:rsidR="00FF7EF1" w:rsidRPr="00335A45" w:rsidRDefault="00FF7EF1" w:rsidP="00AA4A97">
            <w:pPr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Члены комиссии </w:t>
            </w:r>
          </w:p>
        </w:tc>
      </w:tr>
      <w:tr w:rsidR="00FF7EF1" w:rsidRPr="00335A45">
        <w:trPr>
          <w:trHeight w:val="274"/>
        </w:trPr>
        <w:tc>
          <w:tcPr>
            <w:tcW w:w="2204" w:type="dxa"/>
            <w:vMerge/>
          </w:tcPr>
          <w:p w:rsidR="00FF7EF1" w:rsidRPr="00335A45" w:rsidRDefault="00FF7EF1" w:rsidP="00AA4A97">
            <w:pPr>
              <w:rPr>
                <w:noProof/>
                <w:lang w:val="ru-RU"/>
              </w:rPr>
            </w:pPr>
          </w:p>
        </w:tc>
        <w:tc>
          <w:tcPr>
            <w:tcW w:w="1700" w:type="dxa"/>
          </w:tcPr>
          <w:p w:rsidR="00FF7EF1" w:rsidRPr="00335A45" w:rsidRDefault="00FF7EF1" w:rsidP="00AA4A97">
            <w:pPr>
              <w:jc w:val="center"/>
              <w:rPr>
                <w:lang w:val="ru-RU"/>
              </w:rPr>
            </w:pPr>
          </w:p>
          <w:p w:rsidR="00FF7EF1" w:rsidRPr="00335A45" w:rsidRDefault="00FF7EF1" w:rsidP="00AA4A97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Штонда Е.П.</w:t>
            </w:r>
          </w:p>
        </w:tc>
        <w:tc>
          <w:tcPr>
            <w:tcW w:w="1558" w:type="dxa"/>
          </w:tcPr>
          <w:p w:rsidR="00FF7EF1" w:rsidRPr="00335A45" w:rsidRDefault="00FF7EF1" w:rsidP="00AA4A97">
            <w:pPr>
              <w:ind w:right="-21"/>
              <w:jc w:val="center"/>
              <w:rPr>
                <w:lang w:val="ru-RU"/>
              </w:rPr>
            </w:pPr>
          </w:p>
          <w:p w:rsidR="00FF7EF1" w:rsidRPr="00335A45" w:rsidRDefault="00FF7EF1" w:rsidP="00AA4A97">
            <w:pPr>
              <w:ind w:right="-21"/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Дехтерев Ю.С.</w:t>
            </w:r>
          </w:p>
        </w:tc>
        <w:tc>
          <w:tcPr>
            <w:tcW w:w="1558" w:type="dxa"/>
          </w:tcPr>
          <w:p w:rsidR="00FF7EF1" w:rsidRPr="00335A45" w:rsidRDefault="00FF7EF1" w:rsidP="0056026D">
            <w:pPr>
              <w:jc w:val="center"/>
              <w:rPr>
                <w:lang w:val="ru-RU"/>
              </w:rPr>
            </w:pPr>
          </w:p>
          <w:p w:rsidR="00FF7EF1" w:rsidRPr="00335A45" w:rsidRDefault="00FF7EF1" w:rsidP="001B1EE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Коротникова С.Б.</w:t>
            </w:r>
          </w:p>
        </w:tc>
        <w:tc>
          <w:tcPr>
            <w:tcW w:w="1559" w:type="dxa"/>
          </w:tcPr>
          <w:p w:rsidR="00FF7EF1" w:rsidRPr="00335A45" w:rsidRDefault="00FF7EF1" w:rsidP="00AA4A97">
            <w:pPr>
              <w:jc w:val="center"/>
              <w:rPr>
                <w:lang w:val="ru-RU"/>
              </w:rPr>
            </w:pPr>
          </w:p>
          <w:p w:rsidR="00FF7EF1" w:rsidRPr="00335A45" w:rsidRDefault="00FF7EF1" w:rsidP="001757FC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Мальченко Е.А.</w:t>
            </w:r>
          </w:p>
        </w:tc>
        <w:tc>
          <w:tcPr>
            <w:tcW w:w="1557" w:type="dxa"/>
          </w:tcPr>
          <w:p w:rsidR="00FF7EF1" w:rsidRPr="00335A45" w:rsidRDefault="00FF7EF1" w:rsidP="0056026D">
            <w:pPr>
              <w:jc w:val="center"/>
              <w:rPr>
                <w:lang w:val="ru-RU"/>
              </w:rPr>
            </w:pPr>
          </w:p>
          <w:p w:rsidR="00FF7EF1" w:rsidRPr="00335A45" w:rsidRDefault="00FF7EF1" w:rsidP="001757FC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Владыкина Л.В.</w:t>
            </w:r>
          </w:p>
        </w:tc>
      </w:tr>
      <w:tr w:rsidR="00FF7EF1" w:rsidRPr="00D96FBC">
        <w:trPr>
          <w:trHeight w:val="938"/>
        </w:trPr>
        <w:tc>
          <w:tcPr>
            <w:tcW w:w="2204" w:type="dxa"/>
            <w:vAlign w:val="center"/>
          </w:tcPr>
          <w:p w:rsidR="00FF7EF1" w:rsidRPr="00335A45" w:rsidRDefault="00FF7EF1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 xml:space="preserve">№ </w:t>
            </w:r>
            <w:r>
              <w:rPr>
                <w:rFonts w:ascii="Roboto" w:hAnsi="Roboto" w:cs="Roboto"/>
                <w:color w:val="000000"/>
                <w:shd w:val="clear" w:color="auto" w:fill="F9F9F9"/>
              </w:rPr>
              <w:t>EA</w:t>
            </w:r>
            <w:r w:rsidRPr="00D96FBC">
              <w:rPr>
                <w:rFonts w:ascii="Roboto" w:hAnsi="Roboto" w:cs="Roboto"/>
                <w:color w:val="000000"/>
                <w:shd w:val="clear" w:color="auto" w:fill="F9F9F9"/>
                <w:lang w:val="ru-RU"/>
              </w:rPr>
              <w:t>-58698</w:t>
            </w:r>
            <w:r w:rsidRPr="00335A45">
              <w:rPr>
                <w:lang w:val="ru-RU"/>
              </w:rPr>
              <w:t xml:space="preserve">- </w:t>
            </w:r>
            <w:r w:rsidRPr="00D96FBC">
              <w:rPr>
                <w:lang w:val="ru-RU"/>
              </w:rPr>
              <w:t>ОБЩЕСТВО С ОГРАНИЧЕННОЙ ОТВЕТСТВЕННОСТЬЮ "АТЛАС"</w:t>
            </w:r>
          </w:p>
        </w:tc>
        <w:tc>
          <w:tcPr>
            <w:tcW w:w="1700" w:type="dxa"/>
          </w:tcPr>
          <w:p w:rsidR="00FF7EF1" w:rsidRPr="00335A45" w:rsidRDefault="00FF7EF1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FF7EF1" w:rsidRPr="00335A45" w:rsidRDefault="00FF7EF1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FF7EF1" w:rsidRPr="00335A45" w:rsidRDefault="00FF7EF1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FF7EF1" w:rsidRPr="00335A45" w:rsidRDefault="00FF7EF1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FF7EF1" w:rsidRPr="00335A45" w:rsidRDefault="00FF7EF1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FF7EF1" w:rsidRPr="00D96FBC">
        <w:trPr>
          <w:trHeight w:val="938"/>
        </w:trPr>
        <w:tc>
          <w:tcPr>
            <w:tcW w:w="2204" w:type="dxa"/>
            <w:vAlign w:val="center"/>
          </w:tcPr>
          <w:p w:rsidR="00FF7EF1" w:rsidRPr="00335A45" w:rsidRDefault="00FF7EF1" w:rsidP="00540BD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№</w:t>
            </w:r>
            <w:r w:rsidRPr="00B52403">
              <w:rPr>
                <w:lang w:val="ru-RU"/>
              </w:rPr>
              <w:t xml:space="preserve"> </w:t>
            </w:r>
            <w:r>
              <w:rPr>
                <w:rFonts w:ascii="Roboto" w:hAnsi="Roboto" w:cs="Roboto"/>
                <w:color w:val="000000"/>
                <w:shd w:val="clear" w:color="auto" w:fill="FFFFFF"/>
              </w:rPr>
              <w:t>EA</w:t>
            </w:r>
            <w:r w:rsidRPr="00D96FBC">
              <w:rPr>
                <w:rFonts w:ascii="Roboto" w:hAnsi="Roboto" w:cs="Roboto"/>
                <w:color w:val="000000"/>
                <w:shd w:val="clear" w:color="auto" w:fill="FFFFFF"/>
                <w:lang w:val="ru-RU"/>
              </w:rPr>
              <w:t>-58520</w:t>
            </w:r>
            <w:r w:rsidRPr="00335A45">
              <w:rPr>
                <w:lang w:val="ru-RU"/>
              </w:rPr>
              <w:t xml:space="preserve">- </w:t>
            </w:r>
            <w:r w:rsidRPr="00D96FBC">
              <w:rPr>
                <w:lang w:val="ru-RU"/>
              </w:rPr>
              <w:t>ОБЩЕСТВО С ОГРАНИЧЕННОЙ ОТВЕТСТВЕННОСТЬЮ "ВИТА"</w:t>
            </w:r>
          </w:p>
        </w:tc>
        <w:tc>
          <w:tcPr>
            <w:tcW w:w="1700" w:type="dxa"/>
          </w:tcPr>
          <w:p w:rsidR="00FF7EF1" w:rsidRPr="00335A45" w:rsidRDefault="00FF7EF1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FF7EF1" w:rsidRPr="00335A45" w:rsidRDefault="00FF7EF1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FF7EF1" w:rsidRPr="00335A45" w:rsidRDefault="00FF7EF1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FF7EF1" w:rsidRPr="00335A45" w:rsidRDefault="00FF7EF1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FF7EF1" w:rsidRPr="00335A45" w:rsidRDefault="00FF7EF1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FF7EF1" w:rsidRPr="00D96FBC">
        <w:trPr>
          <w:trHeight w:val="938"/>
        </w:trPr>
        <w:tc>
          <w:tcPr>
            <w:tcW w:w="2204" w:type="dxa"/>
            <w:vAlign w:val="center"/>
          </w:tcPr>
          <w:p w:rsidR="00FF7EF1" w:rsidRPr="00335A45" w:rsidRDefault="00FF7EF1" w:rsidP="00540BD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№</w:t>
            </w:r>
            <w:r w:rsidRPr="00B52403">
              <w:rPr>
                <w:lang w:val="ru-RU"/>
              </w:rPr>
              <w:t xml:space="preserve"> </w:t>
            </w:r>
            <w:r>
              <w:rPr>
                <w:rFonts w:ascii="Roboto" w:hAnsi="Roboto" w:cs="Roboto"/>
                <w:color w:val="000000"/>
                <w:shd w:val="clear" w:color="auto" w:fill="F9F9F9"/>
              </w:rPr>
              <w:t>EA</w:t>
            </w:r>
            <w:r w:rsidRPr="00D96FBC">
              <w:rPr>
                <w:rFonts w:ascii="Roboto" w:hAnsi="Roboto" w:cs="Roboto"/>
                <w:color w:val="000000"/>
                <w:shd w:val="clear" w:color="auto" w:fill="F9F9F9"/>
                <w:lang w:val="ru-RU"/>
              </w:rPr>
              <w:t>-58482</w:t>
            </w:r>
            <w:r w:rsidRPr="00DB6B4F">
              <w:rPr>
                <w:lang w:val="ru-RU"/>
              </w:rPr>
              <w:t xml:space="preserve"> </w:t>
            </w:r>
            <w:r w:rsidRPr="00335A45">
              <w:rPr>
                <w:lang w:val="ru-RU"/>
              </w:rPr>
              <w:t xml:space="preserve">- </w:t>
            </w:r>
            <w:r w:rsidRPr="00D96FBC">
              <w:rPr>
                <w:lang w:val="ru-RU"/>
              </w:rPr>
              <w:t>ОБЩЕСТВО С ОГРАНИЧЕННОЙ ОТВЕТСТВЕННОСТЬЮ "АРИУМ"</w:t>
            </w:r>
          </w:p>
        </w:tc>
        <w:tc>
          <w:tcPr>
            <w:tcW w:w="1700" w:type="dxa"/>
          </w:tcPr>
          <w:p w:rsidR="00FF7EF1" w:rsidRPr="00335A45" w:rsidRDefault="00FF7EF1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FF7EF1" w:rsidRPr="00335A45" w:rsidRDefault="00FF7EF1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FF7EF1" w:rsidRPr="00335A45" w:rsidRDefault="00FF7EF1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FF7EF1" w:rsidRPr="00335A45" w:rsidRDefault="00FF7EF1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FF7EF1" w:rsidRPr="00335A45" w:rsidRDefault="00FF7EF1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</w:tbl>
    <w:p w:rsidR="00FF7EF1" w:rsidRPr="00335A45" w:rsidRDefault="00FF7EF1" w:rsidP="003418A3">
      <w:pPr>
        <w:rPr>
          <w:lang w:val="ru-RU"/>
        </w:rPr>
      </w:pPr>
      <w:bookmarkStart w:id="0" w:name="Reference"/>
      <w:bookmarkEnd w:id="0"/>
      <w:r w:rsidRPr="00335A45">
        <w:rPr>
          <w:lang w:val="ru-RU"/>
        </w:rPr>
        <w:t>На основании ч.10 ст.69 Федерального закона № 44-ФЗ победителем аукциона в электронной форме по закупке «</w:t>
      </w:r>
      <w:r w:rsidRPr="00B778DB">
        <w:rPr>
          <w:lang w:val="ru-RU"/>
        </w:rPr>
        <w:t>Поставка наборов реагентов для иммуноферментного выявления иммуноглобулинов класса М и G к SARS-CoV-2</w:t>
      </w:r>
      <w:r w:rsidRPr="00335A45">
        <w:rPr>
          <w:lang w:val="ru-RU"/>
        </w:rPr>
        <w:t xml:space="preserve">» 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</w:t>
      </w:r>
      <w:r w:rsidRPr="00D96FBC">
        <w:rPr>
          <w:lang w:val="ru-RU"/>
        </w:rPr>
        <w:t>ОБЩЕСТВО С ОГРАНИЧЕННОЙ ОТВЕТСТВЕННОСТЬЮ "АТЛАС"</w:t>
      </w:r>
      <w:r w:rsidRPr="00335A45">
        <w:rPr>
          <w:lang w:val="ru-RU"/>
        </w:rPr>
        <w:t xml:space="preserve">, </w:t>
      </w:r>
      <w:bookmarkStart w:id="1" w:name="_GoBack"/>
      <w:bookmarkEnd w:id="1"/>
      <w:r w:rsidRPr="00335A45">
        <w:rPr>
          <w:lang w:val="ru-RU"/>
        </w:rPr>
        <w:t xml:space="preserve">предложение о цене контракта </w:t>
      </w:r>
      <w:r w:rsidRPr="00D96FBC">
        <w:rPr>
          <w:rFonts w:ascii="Roboto" w:hAnsi="Roboto" w:cs="Roboto"/>
          <w:color w:val="000000"/>
          <w:shd w:val="clear" w:color="auto" w:fill="F9F9F9"/>
          <w:lang w:val="ru-RU"/>
        </w:rPr>
        <w:t>99</w:t>
      </w:r>
      <w:r>
        <w:rPr>
          <w:rFonts w:ascii="Roboto" w:hAnsi="Roboto" w:cs="Roboto"/>
          <w:color w:val="000000"/>
          <w:shd w:val="clear" w:color="auto" w:fill="F9F9F9"/>
        </w:rPr>
        <w:t> </w:t>
      </w:r>
      <w:r w:rsidRPr="00D96FBC">
        <w:rPr>
          <w:rFonts w:ascii="Roboto" w:hAnsi="Roboto" w:cs="Roboto"/>
          <w:color w:val="000000"/>
          <w:shd w:val="clear" w:color="auto" w:fill="F9F9F9"/>
          <w:lang w:val="ru-RU"/>
        </w:rPr>
        <w:t>723.00</w:t>
      </w:r>
      <w:r w:rsidRPr="00335A45">
        <w:rPr>
          <w:lang w:val="ru-RU"/>
        </w:rPr>
        <w:t xml:space="preserve"> рублей.  </w:t>
      </w:r>
    </w:p>
    <w:p w:rsidR="00FF7EF1" w:rsidRPr="00335A45" w:rsidRDefault="00FF7EF1" w:rsidP="00FD311B">
      <w:pPr>
        <w:ind w:firstLine="709"/>
        <w:jc w:val="both"/>
        <w:rPr>
          <w:b/>
          <w:bCs/>
          <w:lang w:val="ru-RU"/>
        </w:rPr>
      </w:pPr>
      <w:r w:rsidRPr="00335A45">
        <w:rPr>
          <w:b/>
          <w:bCs/>
          <w:lang w:val="ru-RU"/>
        </w:rPr>
        <w:t>Протокол подведения итогов аукциона в электронной форме подписан всеми присутствующими на заседании членами е</w:t>
      </w:r>
      <w:r>
        <w:rPr>
          <w:b/>
          <w:bCs/>
          <w:lang w:val="ru-RU"/>
        </w:rPr>
        <w:t>диной межведомственной комиссии</w:t>
      </w:r>
      <w:r w:rsidRPr="00335A45">
        <w:rPr>
          <w:b/>
          <w:bCs/>
          <w:lang w:val="ru-RU"/>
        </w:rPr>
        <w:t xml:space="preserve"> направлен оператору электронной торговой площадки https://gz.lot-online.ru/.</w:t>
      </w:r>
    </w:p>
    <w:tbl>
      <w:tblPr>
        <w:tblW w:w="10031" w:type="dxa"/>
        <w:jc w:val="center"/>
        <w:tblLayout w:type="fixed"/>
        <w:tblLook w:val="01E0"/>
      </w:tblPr>
      <w:tblGrid>
        <w:gridCol w:w="7338"/>
        <w:gridCol w:w="2693"/>
      </w:tblGrid>
      <w:tr w:rsidR="00FF7EF1" w:rsidRPr="00335A45">
        <w:trPr>
          <w:trHeight w:val="206"/>
          <w:jc w:val="center"/>
        </w:trPr>
        <w:tc>
          <w:tcPr>
            <w:tcW w:w="7338" w:type="dxa"/>
          </w:tcPr>
          <w:p w:rsidR="00FF7EF1" w:rsidRPr="00335A45" w:rsidRDefault="00FF7EF1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FF7EF1" w:rsidRPr="00335A45" w:rsidRDefault="00FF7EF1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</w:tcPr>
          <w:p w:rsidR="00FF7EF1" w:rsidRPr="00335A45" w:rsidRDefault="00FF7EF1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FF7EF1" w:rsidRPr="00335A45" w:rsidRDefault="00FF7EF1" w:rsidP="0056026D">
            <w:pPr>
              <w:pStyle w:val="BodyText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Штонда Е.П.</w:t>
            </w:r>
          </w:p>
          <w:p w:rsidR="00FF7EF1" w:rsidRPr="00335A45" w:rsidRDefault="00FF7EF1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FF7EF1" w:rsidRPr="00335A45">
        <w:trPr>
          <w:trHeight w:val="206"/>
          <w:jc w:val="center"/>
        </w:trPr>
        <w:tc>
          <w:tcPr>
            <w:tcW w:w="7338" w:type="dxa"/>
          </w:tcPr>
          <w:p w:rsidR="00FF7EF1" w:rsidRPr="00335A45" w:rsidRDefault="00FF7EF1" w:rsidP="001757FC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FF7EF1" w:rsidRPr="00335A45" w:rsidRDefault="00FF7EF1" w:rsidP="001757FC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2693" w:type="dxa"/>
          </w:tcPr>
          <w:p w:rsidR="00FF7EF1" w:rsidRPr="00335A45" w:rsidRDefault="00FF7EF1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Дехтерев Ю.С.</w:t>
            </w:r>
          </w:p>
          <w:p w:rsidR="00FF7EF1" w:rsidRPr="00335A45" w:rsidRDefault="00FF7EF1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FF7EF1" w:rsidRPr="00335A45" w:rsidRDefault="00FF7EF1" w:rsidP="0056026D">
            <w:pPr>
              <w:pStyle w:val="BodyText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Коротникова С.Б.</w:t>
            </w:r>
          </w:p>
          <w:p w:rsidR="00FF7EF1" w:rsidRPr="00335A45" w:rsidRDefault="00FF7EF1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FF7EF1" w:rsidRPr="00335A45" w:rsidRDefault="00FF7EF1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Мальченко Е.А.</w:t>
            </w:r>
          </w:p>
          <w:p w:rsidR="00FF7EF1" w:rsidRPr="00335A45" w:rsidRDefault="00FF7EF1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FF7EF1" w:rsidRPr="00335A45">
        <w:trPr>
          <w:trHeight w:val="206"/>
          <w:jc w:val="center"/>
        </w:trPr>
        <w:tc>
          <w:tcPr>
            <w:tcW w:w="7338" w:type="dxa"/>
          </w:tcPr>
          <w:p w:rsidR="00FF7EF1" w:rsidRPr="00335A45" w:rsidRDefault="00FF7EF1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Секретарь комиссии</w:t>
            </w:r>
            <w:r w:rsidRPr="00335A45">
              <w:rPr>
                <w:sz w:val="24"/>
                <w:szCs w:val="24"/>
              </w:rPr>
              <w:tab/>
            </w:r>
          </w:p>
          <w:p w:rsidR="00FF7EF1" w:rsidRPr="00335A45" w:rsidRDefault="00FF7EF1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ab/>
            </w:r>
          </w:p>
        </w:tc>
        <w:tc>
          <w:tcPr>
            <w:tcW w:w="2693" w:type="dxa"/>
          </w:tcPr>
          <w:p w:rsidR="00FF7EF1" w:rsidRPr="00335A45" w:rsidRDefault="00FF7EF1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Владыкина Л.В.</w:t>
            </w:r>
          </w:p>
        </w:tc>
      </w:tr>
    </w:tbl>
    <w:p w:rsidR="00FF7EF1" w:rsidRPr="00335A45" w:rsidRDefault="00FF7EF1" w:rsidP="006465AE">
      <w:pPr>
        <w:jc w:val="both"/>
        <w:rPr>
          <w:lang w:val="ru-RU" w:eastAsia="ru-RU"/>
        </w:rPr>
      </w:pPr>
    </w:p>
    <w:sectPr w:rsidR="00FF7EF1" w:rsidRPr="00335A45" w:rsidSect="006465AE">
      <w:headerReference w:type="default" r:id="rId8"/>
      <w:pgSz w:w="11904" w:h="16836" w:code="9"/>
      <w:pgMar w:top="719" w:right="847" w:bottom="851" w:left="900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F7EF1" w:rsidRDefault="00FF7EF1">
      <w:r>
        <w:separator/>
      </w:r>
    </w:p>
  </w:endnote>
  <w:endnote w:type="continuationSeparator" w:id="1">
    <w:p w:rsidR="00FF7EF1" w:rsidRDefault="00FF7EF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irc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F7EF1" w:rsidRDefault="00FF7EF1">
      <w:r>
        <w:separator/>
      </w:r>
    </w:p>
  </w:footnote>
  <w:footnote w:type="continuationSeparator" w:id="1">
    <w:p w:rsidR="00FF7EF1" w:rsidRDefault="00FF7EF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7EF1" w:rsidRDefault="00FF7EF1" w:rsidP="00241740">
    <w:pPr>
      <w:pStyle w:val="Header"/>
      <w:framePr w:wrap="auto" w:vAnchor="text" w:hAnchor="page" w:x="6382" w:y="4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FF7EF1" w:rsidRDefault="00FF7EF1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6A2"/>
    <w:rsid w:val="00000B7B"/>
    <w:rsid w:val="00000FCD"/>
    <w:rsid w:val="00001465"/>
    <w:rsid w:val="00001AE6"/>
    <w:rsid w:val="00001E63"/>
    <w:rsid w:val="00002163"/>
    <w:rsid w:val="000033EF"/>
    <w:rsid w:val="000050FF"/>
    <w:rsid w:val="00005818"/>
    <w:rsid w:val="000070D5"/>
    <w:rsid w:val="00010027"/>
    <w:rsid w:val="00010743"/>
    <w:rsid w:val="00011CE1"/>
    <w:rsid w:val="000160DB"/>
    <w:rsid w:val="00016AF8"/>
    <w:rsid w:val="00017961"/>
    <w:rsid w:val="000208A3"/>
    <w:rsid w:val="0002127B"/>
    <w:rsid w:val="00021F8C"/>
    <w:rsid w:val="00022182"/>
    <w:rsid w:val="0002412A"/>
    <w:rsid w:val="0002495C"/>
    <w:rsid w:val="00024EE4"/>
    <w:rsid w:val="00025B41"/>
    <w:rsid w:val="00025D49"/>
    <w:rsid w:val="00025F4E"/>
    <w:rsid w:val="000266C9"/>
    <w:rsid w:val="00027D87"/>
    <w:rsid w:val="0003557A"/>
    <w:rsid w:val="00035649"/>
    <w:rsid w:val="00036EC3"/>
    <w:rsid w:val="000379A9"/>
    <w:rsid w:val="00037D4E"/>
    <w:rsid w:val="00040258"/>
    <w:rsid w:val="00040293"/>
    <w:rsid w:val="00041056"/>
    <w:rsid w:val="00041F50"/>
    <w:rsid w:val="00042AE3"/>
    <w:rsid w:val="00042AEC"/>
    <w:rsid w:val="00043331"/>
    <w:rsid w:val="000441A1"/>
    <w:rsid w:val="000447D7"/>
    <w:rsid w:val="00044844"/>
    <w:rsid w:val="00044E21"/>
    <w:rsid w:val="00044ECA"/>
    <w:rsid w:val="000457C2"/>
    <w:rsid w:val="0004591D"/>
    <w:rsid w:val="00045BF1"/>
    <w:rsid w:val="00045D87"/>
    <w:rsid w:val="00046957"/>
    <w:rsid w:val="00046F1B"/>
    <w:rsid w:val="0004702A"/>
    <w:rsid w:val="000477F3"/>
    <w:rsid w:val="00047DE8"/>
    <w:rsid w:val="00047EBC"/>
    <w:rsid w:val="00050D71"/>
    <w:rsid w:val="00051356"/>
    <w:rsid w:val="000513CC"/>
    <w:rsid w:val="0005224E"/>
    <w:rsid w:val="0005284C"/>
    <w:rsid w:val="000543C4"/>
    <w:rsid w:val="0005548D"/>
    <w:rsid w:val="00055A0D"/>
    <w:rsid w:val="000563F4"/>
    <w:rsid w:val="000567B7"/>
    <w:rsid w:val="00056C26"/>
    <w:rsid w:val="00056F55"/>
    <w:rsid w:val="00056FE6"/>
    <w:rsid w:val="0005766B"/>
    <w:rsid w:val="00057C24"/>
    <w:rsid w:val="00060534"/>
    <w:rsid w:val="00061103"/>
    <w:rsid w:val="00064514"/>
    <w:rsid w:val="00064585"/>
    <w:rsid w:val="00064E75"/>
    <w:rsid w:val="000672A8"/>
    <w:rsid w:val="000675B8"/>
    <w:rsid w:val="000702A9"/>
    <w:rsid w:val="000706D8"/>
    <w:rsid w:val="00071790"/>
    <w:rsid w:val="00072704"/>
    <w:rsid w:val="00073D43"/>
    <w:rsid w:val="00076E74"/>
    <w:rsid w:val="00076F4B"/>
    <w:rsid w:val="000776EF"/>
    <w:rsid w:val="000776FC"/>
    <w:rsid w:val="00080AC9"/>
    <w:rsid w:val="00080D8B"/>
    <w:rsid w:val="00080E79"/>
    <w:rsid w:val="0008373A"/>
    <w:rsid w:val="00084163"/>
    <w:rsid w:val="00086196"/>
    <w:rsid w:val="00086878"/>
    <w:rsid w:val="00087ED6"/>
    <w:rsid w:val="00090636"/>
    <w:rsid w:val="000913B1"/>
    <w:rsid w:val="0009151B"/>
    <w:rsid w:val="00092261"/>
    <w:rsid w:val="0009395F"/>
    <w:rsid w:val="000941F8"/>
    <w:rsid w:val="00094AA8"/>
    <w:rsid w:val="00095AF2"/>
    <w:rsid w:val="00097BC5"/>
    <w:rsid w:val="00097F85"/>
    <w:rsid w:val="000A4B17"/>
    <w:rsid w:val="000A50A4"/>
    <w:rsid w:val="000A619C"/>
    <w:rsid w:val="000A6787"/>
    <w:rsid w:val="000A6BEB"/>
    <w:rsid w:val="000A6FBF"/>
    <w:rsid w:val="000A742A"/>
    <w:rsid w:val="000A7B44"/>
    <w:rsid w:val="000B0402"/>
    <w:rsid w:val="000B0770"/>
    <w:rsid w:val="000B11FD"/>
    <w:rsid w:val="000B129E"/>
    <w:rsid w:val="000B2D9E"/>
    <w:rsid w:val="000B5572"/>
    <w:rsid w:val="000B7A62"/>
    <w:rsid w:val="000C0159"/>
    <w:rsid w:val="000C0A89"/>
    <w:rsid w:val="000C13CE"/>
    <w:rsid w:val="000C14BE"/>
    <w:rsid w:val="000C1718"/>
    <w:rsid w:val="000C279C"/>
    <w:rsid w:val="000C3635"/>
    <w:rsid w:val="000C42D5"/>
    <w:rsid w:val="000C5697"/>
    <w:rsid w:val="000C70F6"/>
    <w:rsid w:val="000D0382"/>
    <w:rsid w:val="000D1BC0"/>
    <w:rsid w:val="000D2280"/>
    <w:rsid w:val="000D2BBF"/>
    <w:rsid w:val="000D3139"/>
    <w:rsid w:val="000D3A67"/>
    <w:rsid w:val="000D4315"/>
    <w:rsid w:val="000D44FF"/>
    <w:rsid w:val="000D5C0B"/>
    <w:rsid w:val="000D6284"/>
    <w:rsid w:val="000D68E1"/>
    <w:rsid w:val="000D6ECC"/>
    <w:rsid w:val="000D7AAC"/>
    <w:rsid w:val="000E0470"/>
    <w:rsid w:val="000E2076"/>
    <w:rsid w:val="000E6DCB"/>
    <w:rsid w:val="000E7C65"/>
    <w:rsid w:val="000F0DFC"/>
    <w:rsid w:val="000F2F6D"/>
    <w:rsid w:val="000F3B01"/>
    <w:rsid w:val="000F701A"/>
    <w:rsid w:val="000F75C5"/>
    <w:rsid w:val="000F75F0"/>
    <w:rsid w:val="000F7846"/>
    <w:rsid w:val="00100A24"/>
    <w:rsid w:val="0010295F"/>
    <w:rsid w:val="00102C74"/>
    <w:rsid w:val="00102D5D"/>
    <w:rsid w:val="00103344"/>
    <w:rsid w:val="001037BF"/>
    <w:rsid w:val="00103C73"/>
    <w:rsid w:val="001042CA"/>
    <w:rsid w:val="001045B2"/>
    <w:rsid w:val="0010559E"/>
    <w:rsid w:val="00105D47"/>
    <w:rsid w:val="00106478"/>
    <w:rsid w:val="00107A79"/>
    <w:rsid w:val="00107D67"/>
    <w:rsid w:val="0011080D"/>
    <w:rsid w:val="00110CF0"/>
    <w:rsid w:val="00111DB7"/>
    <w:rsid w:val="00111FDD"/>
    <w:rsid w:val="00113B11"/>
    <w:rsid w:val="00114067"/>
    <w:rsid w:val="00115ED0"/>
    <w:rsid w:val="00116EFF"/>
    <w:rsid w:val="00120AE3"/>
    <w:rsid w:val="00120B95"/>
    <w:rsid w:val="001218A9"/>
    <w:rsid w:val="001225A1"/>
    <w:rsid w:val="00123715"/>
    <w:rsid w:val="0012796D"/>
    <w:rsid w:val="001307E0"/>
    <w:rsid w:val="0013175D"/>
    <w:rsid w:val="00132977"/>
    <w:rsid w:val="00132FFD"/>
    <w:rsid w:val="00134911"/>
    <w:rsid w:val="00135107"/>
    <w:rsid w:val="001368DA"/>
    <w:rsid w:val="00137252"/>
    <w:rsid w:val="00137C60"/>
    <w:rsid w:val="00137CC6"/>
    <w:rsid w:val="00141FF0"/>
    <w:rsid w:val="00142029"/>
    <w:rsid w:val="00143976"/>
    <w:rsid w:val="00143EDE"/>
    <w:rsid w:val="0014426E"/>
    <w:rsid w:val="001453F7"/>
    <w:rsid w:val="00146462"/>
    <w:rsid w:val="00146D0E"/>
    <w:rsid w:val="00146D8A"/>
    <w:rsid w:val="00147A46"/>
    <w:rsid w:val="00147ADE"/>
    <w:rsid w:val="00147FC6"/>
    <w:rsid w:val="00150607"/>
    <w:rsid w:val="0015089F"/>
    <w:rsid w:val="001509D3"/>
    <w:rsid w:val="00150FA0"/>
    <w:rsid w:val="0015167B"/>
    <w:rsid w:val="001523EF"/>
    <w:rsid w:val="00152410"/>
    <w:rsid w:val="001527CC"/>
    <w:rsid w:val="00152A40"/>
    <w:rsid w:val="00152B56"/>
    <w:rsid w:val="0015413F"/>
    <w:rsid w:val="00154395"/>
    <w:rsid w:val="00156361"/>
    <w:rsid w:val="00156404"/>
    <w:rsid w:val="00156E9C"/>
    <w:rsid w:val="00156F7F"/>
    <w:rsid w:val="00156F8E"/>
    <w:rsid w:val="00157C14"/>
    <w:rsid w:val="00162380"/>
    <w:rsid w:val="00163786"/>
    <w:rsid w:val="00163907"/>
    <w:rsid w:val="00163ABB"/>
    <w:rsid w:val="00165EC7"/>
    <w:rsid w:val="0016624D"/>
    <w:rsid w:val="00166F4C"/>
    <w:rsid w:val="001678B4"/>
    <w:rsid w:val="001710D8"/>
    <w:rsid w:val="00171E7F"/>
    <w:rsid w:val="0017237A"/>
    <w:rsid w:val="00172690"/>
    <w:rsid w:val="00172BD9"/>
    <w:rsid w:val="0017355E"/>
    <w:rsid w:val="0017453E"/>
    <w:rsid w:val="00174658"/>
    <w:rsid w:val="001751CF"/>
    <w:rsid w:val="00175490"/>
    <w:rsid w:val="00175661"/>
    <w:rsid w:val="001757FC"/>
    <w:rsid w:val="001759F3"/>
    <w:rsid w:val="00175F81"/>
    <w:rsid w:val="00176095"/>
    <w:rsid w:val="00180ACF"/>
    <w:rsid w:val="00180E0F"/>
    <w:rsid w:val="0018218F"/>
    <w:rsid w:val="00182A42"/>
    <w:rsid w:val="00182C60"/>
    <w:rsid w:val="0018384D"/>
    <w:rsid w:val="0018421C"/>
    <w:rsid w:val="00185563"/>
    <w:rsid w:val="001869A7"/>
    <w:rsid w:val="00187E5F"/>
    <w:rsid w:val="001902B6"/>
    <w:rsid w:val="0019046C"/>
    <w:rsid w:val="0019085E"/>
    <w:rsid w:val="001908D7"/>
    <w:rsid w:val="00190D30"/>
    <w:rsid w:val="00190DE3"/>
    <w:rsid w:val="00191B7A"/>
    <w:rsid w:val="00193437"/>
    <w:rsid w:val="00194377"/>
    <w:rsid w:val="00194674"/>
    <w:rsid w:val="00194855"/>
    <w:rsid w:val="00195C70"/>
    <w:rsid w:val="001960FA"/>
    <w:rsid w:val="001978FE"/>
    <w:rsid w:val="00197E5A"/>
    <w:rsid w:val="001A03BE"/>
    <w:rsid w:val="001A10A2"/>
    <w:rsid w:val="001A26B3"/>
    <w:rsid w:val="001A283D"/>
    <w:rsid w:val="001A3A50"/>
    <w:rsid w:val="001A3AC9"/>
    <w:rsid w:val="001A4382"/>
    <w:rsid w:val="001A45B7"/>
    <w:rsid w:val="001A647A"/>
    <w:rsid w:val="001A6AA9"/>
    <w:rsid w:val="001A6E43"/>
    <w:rsid w:val="001A70F6"/>
    <w:rsid w:val="001A712B"/>
    <w:rsid w:val="001A7BC2"/>
    <w:rsid w:val="001B134A"/>
    <w:rsid w:val="001B1976"/>
    <w:rsid w:val="001B19F8"/>
    <w:rsid w:val="001B1EE5"/>
    <w:rsid w:val="001B2721"/>
    <w:rsid w:val="001B2B61"/>
    <w:rsid w:val="001B3827"/>
    <w:rsid w:val="001B406F"/>
    <w:rsid w:val="001B4758"/>
    <w:rsid w:val="001B4DD3"/>
    <w:rsid w:val="001B5249"/>
    <w:rsid w:val="001B53A4"/>
    <w:rsid w:val="001B54F7"/>
    <w:rsid w:val="001B5B74"/>
    <w:rsid w:val="001B62D9"/>
    <w:rsid w:val="001B773E"/>
    <w:rsid w:val="001C0506"/>
    <w:rsid w:val="001C0F67"/>
    <w:rsid w:val="001C1567"/>
    <w:rsid w:val="001C25B8"/>
    <w:rsid w:val="001C2C78"/>
    <w:rsid w:val="001C32BA"/>
    <w:rsid w:val="001C581D"/>
    <w:rsid w:val="001C67A6"/>
    <w:rsid w:val="001C6F22"/>
    <w:rsid w:val="001C704A"/>
    <w:rsid w:val="001C7CE5"/>
    <w:rsid w:val="001D0DDA"/>
    <w:rsid w:val="001D19F7"/>
    <w:rsid w:val="001D2582"/>
    <w:rsid w:val="001D2820"/>
    <w:rsid w:val="001D2A06"/>
    <w:rsid w:val="001D31A1"/>
    <w:rsid w:val="001D42AC"/>
    <w:rsid w:val="001D436F"/>
    <w:rsid w:val="001D4D93"/>
    <w:rsid w:val="001D5357"/>
    <w:rsid w:val="001D5A61"/>
    <w:rsid w:val="001D6C24"/>
    <w:rsid w:val="001D6ED1"/>
    <w:rsid w:val="001D76C0"/>
    <w:rsid w:val="001D7A70"/>
    <w:rsid w:val="001E034B"/>
    <w:rsid w:val="001E0F31"/>
    <w:rsid w:val="001E1954"/>
    <w:rsid w:val="001E1BCC"/>
    <w:rsid w:val="001E1DB1"/>
    <w:rsid w:val="001E20BF"/>
    <w:rsid w:val="001E319D"/>
    <w:rsid w:val="001E3543"/>
    <w:rsid w:val="001E3EBD"/>
    <w:rsid w:val="001E4121"/>
    <w:rsid w:val="001E4840"/>
    <w:rsid w:val="001E4A47"/>
    <w:rsid w:val="001E556D"/>
    <w:rsid w:val="001E5CEB"/>
    <w:rsid w:val="001E7AB6"/>
    <w:rsid w:val="001E7E8E"/>
    <w:rsid w:val="001E7F30"/>
    <w:rsid w:val="001F0056"/>
    <w:rsid w:val="001F09C6"/>
    <w:rsid w:val="001F1D98"/>
    <w:rsid w:val="001F2206"/>
    <w:rsid w:val="001F2210"/>
    <w:rsid w:val="001F3D8B"/>
    <w:rsid w:val="001F4748"/>
    <w:rsid w:val="001F55CC"/>
    <w:rsid w:val="001F6526"/>
    <w:rsid w:val="001F65A4"/>
    <w:rsid w:val="001F76AF"/>
    <w:rsid w:val="00201319"/>
    <w:rsid w:val="0020161E"/>
    <w:rsid w:val="00203931"/>
    <w:rsid w:val="002054B7"/>
    <w:rsid w:val="00205823"/>
    <w:rsid w:val="00205A40"/>
    <w:rsid w:val="00205C39"/>
    <w:rsid w:val="00207EA2"/>
    <w:rsid w:val="00210FE4"/>
    <w:rsid w:val="0021248E"/>
    <w:rsid w:val="00212EBA"/>
    <w:rsid w:val="00213CE5"/>
    <w:rsid w:val="00213DDB"/>
    <w:rsid w:val="002146E4"/>
    <w:rsid w:val="00214B6A"/>
    <w:rsid w:val="00215786"/>
    <w:rsid w:val="0021610C"/>
    <w:rsid w:val="00216B60"/>
    <w:rsid w:val="00217D58"/>
    <w:rsid w:val="00220101"/>
    <w:rsid w:val="00220981"/>
    <w:rsid w:val="00221205"/>
    <w:rsid w:val="00221558"/>
    <w:rsid w:val="00222EEB"/>
    <w:rsid w:val="002230CC"/>
    <w:rsid w:val="002243BE"/>
    <w:rsid w:val="0022472C"/>
    <w:rsid w:val="00225C39"/>
    <w:rsid w:val="002265D4"/>
    <w:rsid w:val="0022686D"/>
    <w:rsid w:val="00226F92"/>
    <w:rsid w:val="00226FCB"/>
    <w:rsid w:val="00227058"/>
    <w:rsid w:val="002300F6"/>
    <w:rsid w:val="00231417"/>
    <w:rsid w:val="002321B5"/>
    <w:rsid w:val="00232C76"/>
    <w:rsid w:val="00237AD7"/>
    <w:rsid w:val="002401C8"/>
    <w:rsid w:val="00240DED"/>
    <w:rsid w:val="00241520"/>
    <w:rsid w:val="00241740"/>
    <w:rsid w:val="00242289"/>
    <w:rsid w:val="00242CAB"/>
    <w:rsid w:val="0024391C"/>
    <w:rsid w:val="00243A4C"/>
    <w:rsid w:val="00244312"/>
    <w:rsid w:val="002448DD"/>
    <w:rsid w:val="00244B71"/>
    <w:rsid w:val="00244F89"/>
    <w:rsid w:val="002465AF"/>
    <w:rsid w:val="00246FE8"/>
    <w:rsid w:val="0024762E"/>
    <w:rsid w:val="00247B44"/>
    <w:rsid w:val="00247D67"/>
    <w:rsid w:val="00251777"/>
    <w:rsid w:val="00253585"/>
    <w:rsid w:val="00254508"/>
    <w:rsid w:val="002556F4"/>
    <w:rsid w:val="00255F37"/>
    <w:rsid w:val="00256103"/>
    <w:rsid w:val="00257160"/>
    <w:rsid w:val="002571E5"/>
    <w:rsid w:val="002634C9"/>
    <w:rsid w:val="002636FA"/>
    <w:rsid w:val="002647ED"/>
    <w:rsid w:val="002652BC"/>
    <w:rsid w:val="0027034C"/>
    <w:rsid w:val="00270581"/>
    <w:rsid w:val="002733C7"/>
    <w:rsid w:val="00281887"/>
    <w:rsid w:val="002818C3"/>
    <w:rsid w:val="00281E80"/>
    <w:rsid w:val="00282C81"/>
    <w:rsid w:val="00282E20"/>
    <w:rsid w:val="002838D3"/>
    <w:rsid w:val="002864FC"/>
    <w:rsid w:val="00286738"/>
    <w:rsid w:val="00287FE0"/>
    <w:rsid w:val="002903F8"/>
    <w:rsid w:val="00290AF1"/>
    <w:rsid w:val="002919BF"/>
    <w:rsid w:val="00291E47"/>
    <w:rsid w:val="00292111"/>
    <w:rsid w:val="00292664"/>
    <w:rsid w:val="00294696"/>
    <w:rsid w:val="002960E7"/>
    <w:rsid w:val="00296CF0"/>
    <w:rsid w:val="0029752A"/>
    <w:rsid w:val="002A0377"/>
    <w:rsid w:val="002A09C9"/>
    <w:rsid w:val="002A0C6F"/>
    <w:rsid w:val="002A0FDD"/>
    <w:rsid w:val="002A142B"/>
    <w:rsid w:val="002A1762"/>
    <w:rsid w:val="002A1B2B"/>
    <w:rsid w:val="002A2145"/>
    <w:rsid w:val="002A2C4E"/>
    <w:rsid w:val="002A2E39"/>
    <w:rsid w:val="002A2E73"/>
    <w:rsid w:val="002A3A0A"/>
    <w:rsid w:val="002A3FA1"/>
    <w:rsid w:val="002A4323"/>
    <w:rsid w:val="002A43C6"/>
    <w:rsid w:val="002A58A9"/>
    <w:rsid w:val="002A63E0"/>
    <w:rsid w:val="002A674F"/>
    <w:rsid w:val="002A7955"/>
    <w:rsid w:val="002A7BEE"/>
    <w:rsid w:val="002B052D"/>
    <w:rsid w:val="002B10D8"/>
    <w:rsid w:val="002B2814"/>
    <w:rsid w:val="002B34DF"/>
    <w:rsid w:val="002B35F3"/>
    <w:rsid w:val="002B36DF"/>
    <w:rsid w:val="002B4E56"/>
    <w:rsid w:val="002B5340"/>
    <w:rsid w:val="002B76C0"/>
    <w:rsid w:val="002B789C"/>
    <w:rsid w:val="002C0DD3"/>
    <w:rsid w:val="002C180D"/>
    <w:rsid w:val="002C2AED"/>
    <w:rsid w:val="002C302E"/>
    <w:rsid w:val="002C4DE9"/>
    <w:rsid w:val="002C504B"/>
    <w:rsid w:val="002C5DA0"/>
    <w:rsid w:val="002C66A3"/>
    <w:rsid w:val="002C6BF4"/>
    <w:rsid w:val="002C736D"/>
    <w:rsid w:val="002C7480"/>
    <w:rsid w:val="002D1243"/>
    <w:rsid w:val="002D2CDB"/>
    <w:rsid w:val="002D3E8A"/>
    <w:rsid w:val="002D50EB"/>
    <w:rsid w:val="002D511F"/>
    <w:rsid w:val="002D54FD"/>
    <w:rsid w:val="002D587A"/>
    <w:rsid w:val="002D63DC"/>
    <w:rsid w:val="002D6C9A"/>
    <w:rsid w:val="002D6D86"/>
    <w:rsid w:val="002D7401"/>
    <w:rsid w:val="002D7F5B"/>
    <w:rsid w:val="002E035B"/>
    <w:rsid w:val="002E16B5"/>
    <w:rsid w:val="002E4B8E"/>
    <w:rsid w:val="002E4FE1"/>
    <w:rsid w:val="002E53F4"/>
    <w:rsid w:val="002E5AC0"/>
    <w:rsid w:val="002E7688"/>
    <w:rsid w:val="002E783B"/>
    <w:rsid w:val="002E7986"/>
    <w:rsid w:val="002F1925"/>
    <w:rsid w:val="002F2615"/>
    <w:rsid w:val="002F32FC"/>
    <w:rsid w:val="002F3728"/>
    <w:rsid w:val="002F446A"/>
    <w:rsid w:val="00300646"/>
    <w:rsid w:val="00300B15"/>
    <w:rsid w:val="00300DA3"/>
    <w:rsid w:val="003012C7"/>
    <w:rsid w:val="003032D8"/>
    <w:rsid w:val="00305012"/>
    <w:rsid w:val="0030518F"/>
    <w:rsid w:val="003058C2"/>
    <w:rsid w:val="00305CF5"/>
    <w:rsid w:val="00306BF9"/>
    <w:rsid w:val="003117E3"/>
    <w:rsid w:val="00313411"/>
    <w:rsid w:val="00313FAD"/>
    <w:rsid w:val="00314032"/>
    <w:rsid w:val="00316098"/>
    <w:rsid w:val="003169A3"/>
    <w:rsid w:val="00316F9C"/>
    <w:rsid w:val="00317604"/>
    <w:rsid w:val="0032023D"/>
    <w:rsid w:val="00320FFB"/>
    <w:rsid w:val="003214E7"/>
    <w:rsid w:val="00321585"/>
    <w:rsid w:val="00322197"/>
    <w:rsid w:val="00322B15"/>
    <w:rsid w:val="0032371F"/>
    <w:rsid w:val="00323F41"/>
    <w:rsid w:val="00324961"/>
    <w:rsid w:val="0032518B"/>
    <w:rsid w:val="00325440"/>
    <w:rsid w:val="00326F96"/>
    <w:rsid w:val="00327045"/>
    <w:rsid w:val="00327879"/>
    <w:rsid w:val="00327954"/>
    <w:rsid w:val="00327B49"/>
    <w:rsid w:val="003301C2"/>
    <w:rsid w:val="0033084B"/>
    <w:rsid w:val="00330C75"/>
    <w:rsid w:val="00330F6B"/>
    <w:rsid w:val="00331866"/>
    <w:rsid w:val="00331AB5"/>
    <w:rsid w:val="00333C8F"/>
    <w:rsid w:val="00333CD2"/>
    <w:rsid w:val="00333DF6"/>
    <w:rsid w:val="003341DE"/>
    <w:rsid w:val="0033504C"/>
    <w:rsid w:val="00335A45"/>
    <w:rsid w:val="00336D94"/>
    <w:rsid w:val="00340B33"/>
    <w:rsid w:val="0034179B"/>
    <w:rsid w:val="003418A3"/>
    <w:rsid w:val="00341B4B"/>
    <w:rsid w:val="00344F0B"/>
    <w:rsid w:val="00344F6D"/>
    <w:rsid w:val="00345E31"/>
    <w:rsid w:val="00345F5D"/>
    <w:rsid w:val="00346618"/>
    <w:rsid w:val="00350163"/>
    <w:rsid w:val="003508E2"/>
    <w:rsid w:val="00350B05"/>
    <w:rsid w:val="003546B2"/>
    <w:rsid w:val="00356F4D"/>
    <w:rsid w:val="0036043C"/>
    <w:rsid w:val="0036125D"/>
    <w:rsid w:val="00361411"/>
    <w:rsid w:val="00361867"/>
    <w:rsid w:val="00361A97"/>
    <w:rsid w:val="003620EC"/>
    <w:rsid w:val="003643C0"/>
    <w:rsid w:val="003649A3"/>
    <w:rsid w:val="00365DFD"/>
    <w:rsid w:val="003663A0"/>
    <w:rsid w:val="0036663B"/>
    <w:rsid w:val="00366EBF"/>
    <w:rsid w:val="0036753F"/>
    <w:rsid w:val="0036769E"/>
    <w:rsid w:val="003701B5"/>
    <w:rsid w:val="00370B8D"/>
    <w:rsid w:val="00370F76"/>
    <w:rsid w:val="00371061"/>
    <w:rsid w:val="00372203"/>
    <w:rsid w:val="00372784"/>
    <w:rsid w:val="00373C13"/>
    <w:rsid w:val="003757F1"/>
    <w:rsid w:val="003771B9"/>
    <w:rsid w:val="003802B3"/>
    <w:rsid w:val="00380E95"/>
    <w:rsid w:val="00381B5F"/>
    <w:rsid w:val="003820F5"/>
    <w:rsid w:val="003821F8"/>
    <w:rsid w:val="00382231"/>
    <w:rsid w:val="003839D3"/>
    <w:rsid w:val="00384B93"/>
    <w:rsid w:val="00384E05"/>
    <w:rsid w:val="00385867"/>
    <w:rsid w:val="00385AB9"/>
    <w:rsid w:val="00386099"/>
    <w:rsid w:val="00387536"/>
    <w:rsid w:val="00390C07"/>
    <w:rsid w:val="00390F76"/>
    <w:rsid w:val="00391DF8"/>
    <w:rsid w:val="003928A7"/>
    <w:rsid w:val="00392E0F"/>
    <w:rsid w:val="00393564"/>
    <w:rsid w:val="00397D99"/>
    <w:rsid w:val="00397E57"/>
    <w:rsid w:val="003A08B9"/>
    <w:rsid w:val="003A0B50"/>
    <w:rsid w:val="003A0DAC"/>
    <w:rsid w:val="003A2624"/>
    <w:rsid w:val="003A38D5"/>
    <w:rsid w:val="003A3BC3"/>
    <w:rsid w:val="003A50D0"/>
    <w:rsid w:val="003A623F"/>
    <w:rsid w:val="003A6C93"/>
    <w:rsid w:val="003A76EC"/>
    <w:rsid w:val="003A7F80"/>
    <w:rsid w:val="003B161B"/>
    <w:rsid w:val="003B1D7E"/>
    <w:rsid w:val="003B2844"/>
    <w:rsid w:val="003B2B8C"/>
    <w:rsid w:val="003B410D"/>
    <w:rsid w:val="003B42CD"/>
    <w:rsid w:val="003B6012"/>
    <w:rsid w:val="003B66E0"/>
    <w:rsid w:val="003B6A84"/>
    <w:rsid w:val="003C0388"/>
    <w:rsid w:val="003C1234"/>
    <w:rsid w:val="003C12BF"/>
    <w:rsid w:val="003C18D7"/>
    <w:rsid w:val="003C20C0"/>
    <w:rsid w:val="003C25B1"/>
    <w:rsid w:val="003C349A"/>
    <w:rsid w:val="003C3581"/>
    <w:rsid w:val="003C538B"/>
    <w:rsid w:val="003C5CD0"/>
    <w:rsid w:val="003C5EDA"/>
    <w:rsid w:val="003C6B0C"/>
    <w:rsid w:val="003C6E3E"/>
    <w:rsid w:val="003C734A"/>
    <w:rsid w:val="003C7593"/>
    <w:rsid w:val="003D0659"/>
    <w:rsid w:val="003D0700"/>
    <w:rsid w:val="003D0DEA"/>
    <w:rsid w:val="003D12EA"/>
    <w:rsid w:val="003D1B41"/>
    <w:rsid w:val="003D3E5F"/>
    <w:rsid w:val="003D4ED7"/>
    <w:rsid w:val="003D578C"/>
    <w:rsid w:val="003D5C31"/>
    <w:rsid w:val="003D7215"/>
    <w:rsid w:val="003D725E"/>
    <w:rsid w:val="003D7C43"/>
    <w:rsid w:val="003E0166"/>
    <w:rsid w:val="003E0C46"/>
    <w:rsid w:val="003E0DA0"/>
    <w:rsid w:val="003E1244"/>
    <w:rsid w:val="003E1C4B"/>
    <w:rsid w:val="003E2020"/>
    <w:rsid w:val="003E2E8E"/>
    <w:rsid w:val="003E38FC"/>
    <w:rsid w:val="003E4166"/>
    <w:rsid w:val="003E5D17"/>
    <w:rsid w:val="003E642F"/>
    <w:rsid w:val="003E6A6A"/>
    <w:rsid w:val="003E6BC4"/>
    <w:rsid w:val="003E7B24"/>
    <w:rsid w:val="003E7C1F"/>
    <w:rsid w:val="003F1752"/>
    <w:rsid w:val="003F19C9"/>
    <w:rsid w:val="003F2C1C"/>
    <w:rsid w:val="003F2FF1"/>
    <w:rsid w:val="003F44F4"/>
    <w:rsid w:val="003F48B4"/>
    <w:rsid w:val="003F4C89"/>
    <w:rsid w:val="003F4DB6"/>
    <w:rsid w:val="003F6D34"/>
    <w:rsid w:val="003F7B05"/>
    <w:rsid w:val="00400ABA"/>
    <w:rsid w:val="00401715"/>
    <w:rsid w:val="00401AD6"/>
    <w:rsid w:val="00402906"/>
    <w:rsid w:val="00403333"/>
    <w:rsid w:val="00403375"/>
    <w:rsid w:val="00403713"/>
    <w:rsid w:val="0040390E"/>
    <w:rsid w:val="00404DA2"/>
    <w:rsid w:val="00405241"/>
    <w:rsid w:val="00405EF0"/>
    <w:rsid w:val="00407A0F"/>
    <w:rsid w:val="00411C7E"/>
    <w:rsid w:val="0041233A"/>
    <w:rsid w:val="00412589"/>
    <w:rsid w:val="004126A5"/>
    <w:rsid w:val="00414181"/>
    <w:rsid w:val="004169CA"/>
    <w:rsid w:val="00416B01"/>
    <w:rsid w:val="00417DCB"/>
    <w:rsid w:val="0042020E"/>
    <w:rsid w:val="0042064B"/>
    <w:rsid w:val="00420EB9"/>
    <w:rsid w:val="00422736"/>
    <w:rsid w:val="0042394D"/>
    <w:rsid w:val="00423954"/>
    <w:rsid w:val="0042551C"/>
    <w:rsid w:val="00425646"/>
    <w:rsid w:val="004259F1"/>
    <w:rsid w:val="0042636F"/>
    <w:rsid w:val="0042716A"/>
    <w:rsid w:val="00427929"/>
    <w:rsid w:val="00427C41"/>
    <w:rsid w:val="00431809"/>
    <w:rsid w:val="004337CF"/>
    <w:rsid w:val="004359C3"/>
    <w:rsid w:val="00436507"/>
    <w:rsid w:val="00436ED5"/>
    <w:rsid w:val="0043741B"/>
    <w:rsid w:val="004376A4"/>
    <w:rsid w:val="00440783"/>
    <w:rsid w:val="004424F0"/>
    <w:rsid w:val="00442CAB"/>
    <w:rsid w:val="004434F5"/>
    <w:rsid w:val="0044382C"/>
    <w:rsid w:val="00446DAC"/>
    <w:rsid w:val="00447EA0"/>
    <w:rsid w:val="00450BF6"/>
    <w:rsid w:val="00451AE0"/>
    <w:rsid w:val="00451B64"/>
    <w:rsid w:val="00451C33"/>
    <w:rsid w:val="00451D8E"/>
    <w:rsid w:val="00452558"/>
    <w:rsid w:val="00452AEC"/>
    <w:rsid w:val="0045452A"/>
    <w:rsid w:val="004553C8"/>
    <w:rsid w:val="0045613B"/>
    <w:rsid w:val="00456542"/>
    <w:rsid w:val="004579DD"/>
    <w:rsid w:val="00457A99"/>
    <w:rsid w:val="0046034A"/>
    <w:rsid w:val="00460C46"/>
    <w:rsid w:val="00461FA8"/>
    <w:rsid w:val="00462BCF"/>
    <w:rsid w:val="00462FE4"/>
    <w:rsid w:val="004630AD"/>
    <w:rsid w:val="004634E8"/>
    <w:rsid w:val="00463DCE"/>
    <w:rsid w:val="00464EAD"/>
    <w:rsid w:val="00465EC2"/>
    <w:rsid w:val="004662FE"/>
    <w:rsid w:val="004672E6"/>
    <w:rsid w:val="0046783C"/>
    <w:rsid w:val="00470274"/>
    <w:rsid w:val="0047081A"/>
    <w:rsid w:val="00470B99"/>
    <w:rsid w:val="004710F6"/>
    <w:rsid w:val="00471B71"/>
    <w:rsid w:val="00472C6D"/>
    <w:rsid w:val="004734FF"/>
    <w:rsid w:val="0047350A"/>
    <w:rsid w:val="00473826"/>
    <w:rsid w:val="00474375"/>
    <w:rsid w:val="00475333"/>
    <w:rsid w:val="004754DA"/>
    <w:rsid w:val="00476C16"/>
    <w:rsid w:val="00477DBF"/>
    <w:rsid w:val="00481189"/>
    <w:rsid w:val="00481C53"/>
    <w:rsid w:val="00482BE4"/>
    <w:rsid w:val="00482FDF"/>
    <w:rsid w:val="004830C6"/>
    <w:rsid w:val="00483DD7"/>
    <w:rsid w:val="00483F4F"/>
    <w:rsid w:val="00484036"/>
    <w:rsid w:val="004848D4"/>
    <w:rsid w:val="00484E12"/>
    <w:rsid w:val="0048735A"/>
    <w:rsid w:val="0048794D"/>
    <w:rsid w:val="004904E3"/>
    <w:rsid w:val="00490F12"/>
    <w:rsid w:val="0049333E"/>
    <w:rsid w:val="00494ABF"/>
    <w:rsid w:val="004958F3"/>
    <w:rsid w:val="00495DB2"/>
    <w:rsid w:val="00495E30"/>
    <w:rsid w:val="00496D37"/>
    <w:rsid w:val="00496D72"/>
    <w:rsid w:val="004979BD"/>
    <w:rsid w:val="00497E81"/>
    <w:rsid w:val="004A1ADE"/>
    <w:rsid w:val="004A30DD"/>
    <w:rsid w:val="004A340A"/>
    <w:rsid w:val="004A39A7"/>
    <w:rsid w:val="004A4569"/>
    <w:rsid w:val="004A45D1"/>
    <w:rsid w:val="004A4B6D"/>
    <w:rsid w:val="004A63C6"/>
    <w:rsid w:val="004A7DB1"/>
    <w:rsid w:val="004B1DEB"/>
    <w:rsid w:val="004B1F9C"/>
    <w:rsid w:val="004B39AE"/>
    <w:rsid w:val="004B49EB"/>
    <w:rsid w:val="004B6962"/>
    <w:rsid w:val="004B6CD5"/>
    <w:rsid w:val="004B7F73"/>
    <w:rsid w:val="004C0633"/>
    <w:rsid w:val="004C09CF"/>
    <w:rsid w:val="004C0A8F"/>
    <w:rsid w:val="004C10AE"/>
    <w:rsid w:val="004C1E7C"/>
    <w:rsid w:val="004C23B8"/>
    <w:rsid w:val="004C2632"/>
    <w:rsid w:val="004C33BE"/>
    <w:rsid w:val="004C3C38"/>
    <w:rsid w:val="004C5994"/>
    <w:rsid w:val="004C5E88"/>
    <w:rsid w:val="004C6D0B"/>
    <w:rsid w:val="004C7DAE"/>
    <w:rsid w:val="004D0454"/>
    <w:rsid w:val="004D04F9"/>
    <w:rsid w:val="004D08DC"/>
    <w:rsid w:val="004D0BCE"/>
    <w:rsid w:val="004D2D27"/>
    <w:rsid w:val="004D35C0"/>
    <w:rsid w:val="004D3A5F"/>
    <w:rsid w:val="004D45BD"/>
    <w:rsid w:val="004D4C3C"/>
    <w:rsid w:val="004D51FF"/>
    <w:rsid w:val="004D52EB"/>
    <w:rsid w:val="004D5631"/>
    <w:rsid w:val="004D6577"/>
    <w:rsid w:val="004E00CE"/>
    <w:rsid w:val="004E09F9"/>
    <w:rsid w:val="004E2084"/>
    <w:rsid w:val="004E24C5"/>
    <w:rsid w:val="004E5153"/>
    <w:rsid w:val="004E6D7C"/>
    <w:rsid w:val="004E6D9D"/>
    <w:rsid w:val="004F137A"/>
    <w:rsid w:val="004F1429"/>
    <w:rsid w:val="004F1ECC"/>
    <w:rsid w:val="004F3D66"/>
    <w:rsid w:val="004F5155"/>
    <w:rsid w:val="004F55FF"/>
    <w:rsid w:val="004F6E66"/>
    <w:rsid w:val="004F70E9"/>
    <w:rsid w:val="004F7F52"/>
    <w:rsid w:val="00500693"/>
    <w:rsid w:val="00501079"/>
    <w:rsid w:val="005023B1"/>
    <w:rsid w:val="00504D5E"/>
    <w:rsid w:val="00505840"/>
    <w:rsid w:val="00505CED"/>
    <w:rsid w:val="00506289"/>
    <w:rsid w:val="00507D9A"/>
    <w:rsid w:val="00510B89"/>
    <w:rsid w:val="00510C00"/>
    <w:rsid w:val="005121EA"/>
    <w:rsid w:val="00513CA4"/>
    <w:rsid w:val="00514E76"/>
    <w:rsid w:val="0051575B"/>
    <w:rsid w:val="00517805"/>
    <w:rsid w:val="005217E4"/>
    <w:rsid w:val="0052259C"/>
    <w:rsid w:val="00522F13"/>
    <w:rsid w:val="005235B0"/>
    <w:rsid w:val="005241AE"/>
    <w:rsid w:val="00524664"/>
    <w:rsid w:val="005246B6"/>
    <w:rsid w:val="00524C11"/>
    <w:rsid w:val="005276F9"/>
    <w:rsid w:val="00530763"/>
    <w:rsid w:val="0053198F"/>
    <w:rsid w:val="00531D40"/>
    <w:rsid w:val="00534557"/>
    <w:rsid w:val="00536E3A"/>
    <w:rsid w:val="005374EB"/>
    <w:rsid w:val="00537B4F"/>
    <w:rsid w:val="0054012D"/>
    <w:rsid w:val="00540BDE"/>
    <w:rsid w:val="00541C30"/>
    <w:rsid w:val="00541F19"/>
    <w:rsid w:val="00542744"/>
    <w:rsid w:val="00543081"/>
    <w:rsid w:val="00543243"/>
    <w:rsid w:val="00543967"/>
    <w:rsid w:val="00544184"/>
    <w:rsid w:val="005447D0"/>
    <w:rsid w:val="005470A1"/>
    <w:rsid w:val="00547AFA"/>
    <w:rsid w:val="00547FAD"/>
    <w:rsid w:val="0055281D"/>
    <w:rsid w:val="0055308E"/>
    <w:rsid w:val="00553405"/>
    <w:rsid w:val="0055534F"/>
    <w:rsid w:val="00555718"/>
    <w:rsid w:val="005557BB"/>
    <w:rsid w:val="005564C6"/>
    <w:rsid w:val="00556C54"/>
    <w:rsid w:val="00556CCB"/>
    <w:rsid w:val="005573BA"/>
    <w:rsid w:val="0056026D"/>
    <w:rsid w:val="00560358"/>
    <w:rsid w:val="00560786"/>
    <w:rsid w:val="00560BF0"/>
    <w:rsid w:val="005616DD"/>
    <w:rsid w:val="0056227F"/>
    <w:rsid w:val="005632AC"/>
    <w:rsid w:val="00563A45"/>
    <w:rsid w:val="00563A79"/>
    <w:rsid w:val="005646D4"/>
    <w:rsid w:val="005648C1"/>
    <w:rsid w:val="005649AE"/>
    <w:rsid w:val="00565495"/>
    <w:rsid w:val="00565CB3"/>
    <w:rsid w:val="0056682D"/>
    <w:rsid w:val="00566A09"/>
    <w:rsid w:val="00567464"/>
    <w:rsid w:val="00570386"/>
    <w:rsid w:val="0057096E"/>
    <w:rsid w:val="005712A0"/>
    <w:rsid w:val="00572FC1"/>
    <w:rsid w:val="0057309C"/>
    <w:rsid w:val="00573369"/>
    <w:rsid w:val="00573688"/>
    <w:rsid w:val="005743DF"/>
    <w:rsid w:val="005753E2"/>
    <w:rsid w:val="00575C88"/>
    <w:rsid w:val="00576B87"/>
    <w:rsid w:val="00577EA1"/>
    <w:rsid w:val="00580342"/>
    <w:rsid w:val="00581F1F"/>
    <w:rsid w:val="005820A5"/>
    <w:rsid w:val="00584A80"/>
    <w:rsid w:val="00584FE4"/>
    <w:rsid w:val="00585633"/>
    <w:rsid w:val="005859B6"/>
    <w:rsid w:val="00590040"/>
    <w:rsid w:val="0059296E"/>
    <w:rsid w:val="00593333"/>
    <w:rsid w:val="005937D1"/>
    <w:rsid w:val="00594045"/>
    <w:rsid w:val="0059414F"/>
    <w:rsid w:val="005945D8"/>
    <w:rsid w:val="00594D01"/>
    <w:rsid w:val="00594EA5"/>
    <w:rsid w:val="0059584A"/>
    <w:rsid w:val="00595CB7"/>
    <w:rsid w:val="00595DF9"/>
    <w:rsid w:val="005979B3"/>
    <w:rsid w:val="005A0276"/>
    <w:rsid w:val="005A08FA"/>
    <w:rsid w:val="005A0E17"/>
    <w:rsid w:val="005A1671"/>
    <w:rsid w:val="005A20FF"/>
    <w:rsid w:val="005A2280"/>
    <w:rsid w:val="005A23D1"/>
    <w:rsid w:val="005A2434"/>
    <w:rsid w:val="005B0243"/>
    <w:rsid w:val="005B0739"/>
    <w:rsid w:val="005B1689"/>
    <w:rsid w:val="005B207D"/>
    <w:rsid w:val="005B2955"/>
    <w:rsid w:val="005B325E"/>
    <w:rsid w:val="005B432E"/>
    <w:rsid w:val="005B4A3C"/>
    <w:rsid w:val="005B53C4"/>
    <w:rsid w:val="005B5D13"/>
    <w:rsid w:val="005B6A67"/>
    <w:rsid w:val="005B7ADC"/>
    <w:rsid w:val="005B7D3C"/>
    <w:rsid w:val="005B7E07"/>
    <w:rsid w:val="005C0193"/>
    <w:rsid w:val="005C1341"/>
    <w:rsid w:val="005C2368"/>
    <w:rsid w:val="005C34E0"/>
    <w:rsid w:val="005C3F68"/>
    <w:rsid w:val="005C51C1"/>
    <w:rsid w:val="005C58A2"/>
    <w:rsid w:val="005C6D89"/>
    <w:rsid w:val="005D2784"/>
    <w:rsid w:val="005D5544"/>
    <w:rsid w:val="005D5F04"/>
    <w:rsid w:val="005D6285"/>
    <w:rsid w:val="005D77F0"/>
    <w:rsid w:val="005D7D07"/>
    <w:rsid w:val="005E04DC"/>
    <w:rsid w:val="005E08C9"/>
    <w:rsid w:val="005E1620"/>
    <w:rsid w:val="005E2B5C"/>
    <w:rsid w:val="005E3E90"/>
    <w:rsid w:val="005E41D5"/>
    <w:rsid w:val="005E44B5"/>
    <w:rsid w:val="005E46DC"/>
    <w:rsid w:val="005E626C"/>
    <w:rsid w:val="005E6875"/>
    <w:rsid w:val="005E7F7D"/>
    <w:rsid w:val="005F0040"/>
    <w:rsid w:val="005F101E"/>
    <w:rsid w:val="005F24FC"/>
    <w:rsid w:val="005F267A"/>
    <w:rsid w:val="005F27EF"/>
    <w:rsid w:val="005F430E"/>
    <w:rsid w:val="005F52F6"/>
    <w:rsid w:val="005F7BD7"/>
    <w:rsid w:val="006007E4"/>
    <w:rsid w:val="00600C90"/>
    <w:rsid w:val="00603194"/>
    <w:rsid w:val="00603631"/>
    <w:rsid w:val="00605853"/>
    <w:rsid w:val="00606503"/>
    <w:rsid w:val="0060687C"/>
    <w:rsid w:val="00610F30"/>
    <w:rsid w:val="0061108D"/>
    <w:rsid w:val="00613469"/>
    <w:rsid w:val="00614FC6"/>
    <w:rsid w:val="00615B50"/>
    <w:rsid w:val="00615B68"/>
    <w:rsid w:val="00615C87"/>
    <w:rsid w:val="00616DFB"/>
    <w:rsid w:val="00617A93"/>
    <w:rsid w:val="006223BB"/>
    <w:rsid w:val="00623526"/>
    <w:rsid w:val="00623569"/>
    <w:rsid w:val="0062388F"/>
    <w:rsid w:val="006253AD"/>
    <w:rsid w:val="006255BD"/>
    <w:rsid w:val="00626A54"/>
    <w:rsid w:val="006313ED"/>
    <w:rsid w:val="006316C2"/>
    <w:rsid w:val="00631E05"/>
    <w:rsid w:val="006321DF"/>
    <w:rsid w:val="00633B15"/>
    <w:rsid w:val="00637A34"/>
    <w:rsid w:val="0064174B"/>
    <w:rsid w:val="006455B2"/>
    <w:rsid w:val="00646595"/>
    <w:rsid w:val="006465AE"/>
    <w:rsid w:val="00650AC8"/>
    <w:rsid w:val="006511BC"/>
    <w:rsid w:val="0065216B"/>
    <w:rsid w:val="0065295F"/>
    <w:rsid w:val="00652CE1"/>
    <w:rsid w:val="0065362D"/>
    <w:rsid w:val="00654120"/>
    <w:rsid w:val="006549AF"/>
    <w:rsid w:val="00654BFA"/>
    <w:rsid w:val="006569C2"/>
    <w:rsid w:val="006574CD"/>
    <w:rsid w:val="00657A2F"/>
    <w:rsid w:val="00660550"/>
    <w:rsid w:val="0066132A"/>
    <w:rsid w:val="006618C0"/>
    <w:rsid w:val="00661F90"/>
    <w:rsid w:val="00662188"/>
    <w:rsid w:val="00662826"/>
    <w:rsid w:val="00662A32"/>
    <w:rsid w:val="00662B5B"/>
    <w:rsid w:val="00663738"/>
    <w:rsid w:val="006641F6"/>
    <w:rsid w:val="00664D41"/>
    <w:rsid w:val="006652E6"/>
    <w:rsid w:val="00666F8C"/>
    <w:rsid w:val="0066712F"/>
    <w:rsid w:val="0067087A"/>
    <w:rsid w:val="00671406"/>
    <w:rsid w:val="00672034"/>
    <w:rsid w:val="00672204"/>
    <w:rsid w:val="0067296C"/>
    <w:rsid w:val="00672E9B"/>
    <w:rsid w:val="00673E91"/>
    <w:rsid w:val="00673F75"/>
    <w:rsid w:val="00674292"/>
    <w:rsid w:val="0067532F"/>
    <w:rsid w:val="00675412"/>
    <w:rsid w:val="00675459"/>
    <w:rsid w:val="006754B0"/>
    <w:rsid w:val="00676332"/>
    <w:rsid w:val="00680B73"/>
    <w:rsid w:val="0068143D"/>
    <w:rsid w:val="00681B5E"/>
    <w:rsid w:val="00682782"/>
    <w:rsid w:val="00682D2C"/>
    <w:rsid w:val="00685049"/>
    <w:rsid w:val="00685053"/>
    <w:rsid w:val="00685C8A"/>
    <w:rsid w:val="00685E13"/>
    <w:rsid w:val="006869DA"/>
    <w:rsid w:val="00687A85"/>
    <w:rsid w:val="006909D1"/>
    <w:rsid w:val="00691729"/>
    <w:rsid w:val="00691A61"/>
    <w:rsid w:val="00691CFF"/>
    <w:rsid w:val="00692C5A"/>
    <w:rsid w:val="00694D4F"/>
    <w:rsid w:val="00695507"/>
    <w:rsid w:val="00695523"/>
    <w:rsid w:val="00696114"/>
    <w:rsid w:val="006963F9"/>
    <w:rsid w:val="0069665B"/>
    <w:rsid w:val="006967C3"/>
    <w:rsid w:val="006A26CF"/>
    <w:rsid w:val="006A3968"/>
    <w:rsid w:val="006A3A99"/>
    <w:rsid w:val="006A5B10"/>
    <w:rsid w:val="006A5D4E"/>
    <w:rsid w:val="006A5F9E"/>
    <w:rsid w:val="006A71E7"/>
    <w:rsid w:val="006B1771"/>
    <w:rsid w:val="006B1BBB"/>
    <w:rsid w:val="006B1DF7"/>
    <w:rsid w:val="006B33CC"/>
    <w:rsid w:val="006B4F16"/>
    <w:rsid w:val="006B5402"/>
    <w:rsid w:val="006B7CD8"/>
    <w:rsid w:val="006C32C0"/>
    <w:rsid w:val="006C3E9B"/>
    <w:rsid w:val="006C406D"/>
    <w:rsid w:val="006C4B75"/>
    <w:rsid w:val="006C5525"/>
    <w:rsid w:val="006C6445"/>
    <w:rsid w:val="006C6F0B"/>
    <w:rsid w:val="006C7600"/>
    <w:rsid w:val="006D0600"/>
    <w:rsid w:val="006D2382"/>
    <w:rsid w:val="006D2757"/>
    <w:rsid w:val="006D3228"/>
    <w:rsid w:val="006D4D33"/>
    <w:rsid w:val="006D4F86"/>
    <w:rsid w:val="006D50AA"/>
    <w:rsid w:val="006D5EAE"/>
    <w:rsid w:val="006E023B"/>
    <w:rsid w:val="006E035F"/>
    <w:rsid w:val="006E0B72"/>
    <w:rsid w:val="006E11A9"/>
    <w:rsid w:val="006E12D7"/>
    <w:rsid w:val="006E163C"/>
    <w:rsid w:val="006E3B90"/>
    <w:rsid w:val="006E3D85"/>
    <w:rsid w:val="006E4415"/>
    <w:rsid w:val="006E5371"/>
    <w:rsid w:val="006E7CC1"/>
    <w:rsid w:val="006F0093"/>
    <w:rsid w:val="006F05DB"/>
    <w:rsid w:val="006F0FD3"/>
    <w:rsid w:val="006F17ED"/>
    <w:rsid w:val="006F47BE"/>
    <w:rsid w:val="006F5B5F"/>
    <w:rsid w:val="006F5CD7"/>
    <w:rsid w:val="006F5D35"/>
    <w:rsid w:val="006F5FC8"/>
    <w:rsid w:val="006F6119"/>
    <w:rsid w:val="006F6B09"/>
    <w:rsid w:val="006F7DE5"/>
    <w:rsid w:val="00700398"/>
    <w:rsid w:val="0070054A"/>
    <w:rsid w:val="00700BCA"/>
    <w:rsid w:val="00701976"/>
    <w:rsid w:val="00701C59"/>
    <w:rsid w:val="00702C6F"/>
    <w:rsid w:val="00702D14"/>
    <w:rsid w:val="00704D22"/>
    <w:rsid w:val="00705235"/>
    <w:rsid w:val="007055E0"/>
    <w:rsid w:val="007055F2"/>
    <w:rsid w:val="00705967"/>
    <w:rsid w:val="007070E4"/>
    <w:rsid w:val="007078C0"/>
    <w:rsid w:val="007103ED"/>
    <w:rsid w:val="007119C5"/>
    <w:rsid w:val="0071234D"/>
    <w:rsid w:val="00715594"/>
    <w:rsid w:val="00715960"/>
    <w:rsid w:val="007160C9"/>
    <w:rsid w:val="00716176"/>
    <w:rsid w:val="00716DF2"/>
    <w:rsid w:val="00721D9E"/>
    <w:rsid w:val="00722EB6"/>
    <w:rsid w:val="00723272"/>
    <w:rsid w:val="007234F1"/>
    <w:rsid w:val="0072384A"/>
    <w:rsid w:val="0072552C"/>
    <w:rsid w:val="00726F70"/>
    <w:rsid w:val="0073084C"/>
    <w:rsid w:val="007323EA"/>
    <w:rsid w:val="007324FC"/>
    <w:rsid w:val="007348FE"/>
    <w:rsid w:val="00740202"/>
    <w:rsid w:val="00741187"/>
    <w:rsid w:val="00741406"/>
    <w:rsid w:val="00743AB0"/>
    <w:rsid w:val="007447DD"/>
    <w:rsid w:val="00745D77"/>
    <w:rsid w:val="00746569"/>
    <w:rsid w:val="007467E1"/>
    <w:rsid w:val="00746B92"/>
    <w:rsid w:val="00747D3C"/>
    <w:rsid w:val="00750289"/>
    <w:rsid w:val="007508DF"/>
    <w:rsid w:val="00750CAD"/>
    <w:rsid w:val="007520F3"/>
    <w:rsid w:val="007530EB"/>
    <w:rsid w:val="00753EC8"/>
    <w:rsid w:val="007541FD"/>
    <w:rsid w:val="007546A2"/>
    <w:rsid w:val="0075774E"/>
    <w:rsid w:val="00760498"/>
    <w:rsid w:val="00760993"/>
    <w:rsid w:val="007610BC"/>
    <w:rsid w:val="00761802"/>
    <w:rsid w:val="00761AC3"/>
    <w:rsid w:val="0076228F"/>
    <w:rsid w:val="00762983"/>
    <w:rsid w:val="00762AC4"/>
    <w:rsid w:val="00762E4C"/>
    <w:rsid w:val="0076329E"/>
    <w:rsid w:val="00764025"/>
    <w:rsid w:val="007646A2"/>
    <w:rsid w:val="007648B0"/>
    <w:rsid w:val="00764B14"/>
    <w:rsid w:val="00764EBC"/>
    <w:rsid w:val="007655BB"/>
    <w:rsid w:val="00767B4C"/>
    <w:rsid w:val="00767CEE"/>
    <w:rsid w:val="007712F1"/>
    <w:rsid w:val="00771A9A"/>
    <w:rsid w:val="0077327D"/>
    <w:rsid w:val="0077375B"/>
    <w:rsid w:val="00775B72"/>
    <w:rsid w:val="00775C3B"/>
    <w:rsid w:val="00775EEC"/>
    <w:rsid w:val="00776796"/>
    <w:rsid w:val="00776A8D"/>
    <w:rsid w:val="00777302"/>
    <w:rsid w:val="007803D5"/>
    <w:rsid w:val="00781001"/>
    <w:rsid w:val="00781195"/>
    <w:rsid w:val="00781AB4"/>
    <w:rsid w:val="007825AA"/>
    <w:rsid w:val="00783FFD"/>
    <w:rsid w:val="007845BC"/>
    <w:rsid w:val="00784645"/>
    <w:rsid w:val="007847CF"/>
    <w:rsid w:val="00785B60"/>
    <w:rsid w:val="00785EFC"/>
    <w:rsid w:val="00786641"/>
    <w:rsid w:val="00786E24"/>
    <w:rsid w:val="007870A7"/>
    <w:rsid w:val="007879DF"/>
    <w:rsid w:val="00790C9E"/>
    <w:rsid w:val="007934F5"/>
    <w:rsid w:val="00793E97"/>
    <w:rsid w:val="00793F63"/>
    <w:rsid w:val="00794DA5"/>
    <w:rsid w:val="007955B3"/>
    <w:rsid w:val="007958D1"/>
    <w:rsid w:val="00795A86"/>
    <w:rsid w:val="007965E0"/>
    <w:rsid w:val="00797231"/>
    <w:rsid w:val="007A1198"/>
    <w:rsid w:val="007A1330"/>
    <w:rsid w:val="007A1445"/>
    <w:rsid w:val="007A29FB"/>
    <w:rsid w:val="007A2B93"/>
    <w:rsid w:val="007A2CFA"/>
    <w:rsid w:val="007A2D6A"/>
    <w:rsid w:val="007A2EA6"/>
    <w:rsid w:val="007A3940"/>
    <w:rsid w:val="007A444E"/>
    <w:rsid w:val="007A5470"/>
    <w:rsid w:val="007A5607"/>
    <w:rsid w:val="007A5B60"/>
    <w:rsid w:val="007A6863"/>
    <w:rsid w:val="007A7696"/>
    <w:rsid w:val="007B004B"/>
    <w:rsid w:val="007B18C6"/>
    <w:rsid w:val="007B23D8"/>
    <w:rsid w:val="007B45BE"/>
    <w:rsid w:val="007B5884"/>
    <w:rsid w:val="007B5958"/>
    <w:rsid w:val="007B62E6"/>
    <w:rsid w:val="007C2D3F"/>
    <w:rsid w:val="007C3AC7"/>
    <w:rsid w:val="007C3B4C"/>
    <w:rsid w:val="007C3DC8"/>
    <w:rsid w:val="007C5046"/>
    <w:rsid w:val="007C62C2"/>
    <w:rsid w:val="007C63F6"/>
    <w:rsid w:val="007C6868"/>
    <w:rsid w:val="007D04A1"/>
    <w:rsid w:val="007D07A3"/>
    <w:rsid w:val="007D2FB2"/>
    <w:rsid w:val="007D3525"/>
    <w:rsid w:val="007D3583"/>
    <w:rsid w:val="007D434A"/>
    <w:rsid w:val="007D4874"/>
    <w:rsid w:val="007D5E4B"/>
    <w:rsid w:val="007D6072"/>
    <w:rsid w:val="007D799D"/>
    <w:rsid w:val="007D7C1D"/>
    <w:rsid w:val="007E26CA"/>
    <w:rsid w:val="007E2AE3"/>
    <w:rsid w:val="007E3B32"/>
    <w:rsid w:val="007E542C"/>
    <w:rsid w:val="007E5ABD"/>
    <w:rsid w:val="007E5D6F"/>
    <w:rsid w:val="007E6B02"/>
    <w:rsid w:val="007E6D3E"/>
    <w:rsid w:val="007E735A"/>
    <w:rsid w:val="007E7E07"/>
    <w:rsid w:val="007F02A8"/>
    <w:rsid w:val="007F1F47"/>
    <w:rsid w:val="007F2193"/>
    <w:rsid w:val="007F29E8"/>
    <w:rsid w:val="007F3BC7"/>
    <w:rsid w:val="007F4EE5"/>
    <w:rsid w:val="007F6A40"/>
    <w:rsid w:val="007F6FBB"/>
    <w:rsid w:val="007F7302"/>
    <w:rsid w:val="007F7794"/>
    <w:rsid w:val="007F7DEB"/>
    <w:rsid w:val="00800151"/>
    <w:rsid w:val="008007AD"/>
    <w:rsid w:val="00800C0A"/>
    <w:rsid w:val="00802265"/>
    <w:rsid w:val="00802869"/>
    <w:rsid w:val="00802D10"/>
    <w:rsid w:val="008033B5"/>
    <w:rsid w:val="00803991"/>
    <w:rsid w:val="00806CDC"/>
    <w:rsid w:val="00806FF1"/>
    <w:rsid w:val="008077C6"/>
    <w:rsid w:val="00810EE7"/>
    <w:rsid w:val="00811D86"/>
    <w:rsid w:val="0081227E"/>
    <w:rsid w:val="00812617"/>
    <w:rsid w:val="00812A10"/>
    <w:rsid w:val="00814328"/>
    <w:rsid w:val="0081511D"/>
    <w:rsid w:val="00815C34"/>
    <w:rsid w:val="00816349"/>
    <w:rsid w:val="0081650D"/>
    <w:rsid w:val="00816E4D"/>
    <w:rsid w:val="00817658"/>
    <w:rsid w:val="00820500"/>
    <w:rsid w:val="008205BC"/>
    <w:rsid w:val="0082197F"/>
    <w:rsid w:val="00821B7F"/>
    <w:rsid w:val="00822A1D"/>
    <w:rsid w:val="00823956"/>
    <w:rsid w:val="00823AF2"/>
    <w:rsid w:val="008248E4"/>
    <w:rsid w:val="00825829"/>
    <w:rsid w:val="00825BA6"/>
    <w:rsid w:val="00825DFA"/>
    <w:rsid w:val="008268DF"/>
    <w:rsid w:val="0083099E"/>
    <w:rsid w:val="00830E5B"/>
    <w:rsid w:val="00831B79"/>
    <w:rsid w:val="00832BCA"/>
    <w:rsid w:val="00835CAA"/>
    <w:rsid w:val="00836121"/>
    <w:rsid w:val="008400E9"/>
    <w:rsid w:val="008404A2"/>
    <w:rsid w:val="008419A5"/>
    <w:rsid w:val="008419F2"/>
    <w:rsid w:val="00841AFB"/>
    <w:rsid w:val="00841E01"/>
    <w:rsid w:val="008424A3"/>
    <w:rsid w:val="008429B8"/>
    <w:rsid w:val="008429EE"/>
    <w:rsid w:val="00842AB9"/>
    <w:rsid w:val="00842B48"/>
    <w:rsid w:val="0084324A"/>
    <w:rsid w:val="008440D5"/>
    <w:rsid w:val="008461AC"/>
    <w:rsid w:val="00847D1A"/>
    <w:rsid w:val="00851035"/>
    <w:rsid w:val="00851088"/>
    <w:rsid w:val="00851383"/>
    <w:rsid w:val="00851422"/>
    <w:rsid w:val="00851FE5"/>
    <w:rsid w:val="00852A2E"/>
    <w:rsid w:val="00853BE3"/>
    <w:rsid w:val="008542BA"/>
    <w:rsid w:val="008544A2"/>
    <w:rsid w:val="0085545D"/>
    <w:rsid w:val="008563F0"/>
    <w:rsid w:val="0085699C"/>
    <w:rsid w:val="00857E02"/>
    <w:rsid w:val="0086006C"/>
    <w:rsid w:val="008602D3"/>
    <w:rsid w:val="008608ED"/>
    <w:rsid w:val="00860F82"/>
    <w:rsid w:val="00862B14"/>
    <w:rsid w:val="00862F84"/>
    <w:rsid w:val="0086482D"/>
    <w:rsid w:val="00865221"/>
    <w:rsid w:val="008658CA"/>
    <w:rsid w:val="00866155"/>
    <w:rsid w:val="00870B9E"/>
    <w:rsid w:val="00872E80"/>
    <w:rsid w:val="0087312D"/>
    <w:rsid w:val="008742F4"/>
    <w:rsid w:val="0087592F"/>
    <w:rsid w:val="00875A8E"/>
    <w:rsid w:val="008772A0"/>
    <w:rsid w:val="008801CA"/>
    <w:rsid w:val="0088037B"/>
    <w:rsid w:val="008834CA"/>
    <w:rsid w:val="00883662"/>
    <w:rsid w:val="00883943"/>
    <w:rsid w:val="00884FAB"/>
    <w:rsid w:val="008858EB"/>
    <w:rsid w:val="00886CB3"/>
    <w:rsid w:val="00886FF7"/>
    <w:rsid w:val="00887DFD"/>
    <w:rsid w:val="00890888"/>
    <w:rsid w:val="0089130D"/>
    <w:rsid w:val="0089331F"/>
    <w:rsid w:val="00894128"/>
    <w:rsid w:val="00894FD4"/>
    <w:rsid w:val="008977C1"/>
    <w:rsid w:val="0089794E"/>
    <w:rsid w:val="00897A01"/>
    <w:rsid w:val="008A0647"/>
    <w:rsid w:val="008A1B02"/>
    <w:rsid w:val="008A3515"/>
    <w:rsid w:val="008A40F3"/>
    <w:rsid w:val="008A5B9E"/>
    <w:rsid w:val="008A5DFC"/>
    <w:rsid w:val="008A7D6A"/>
    <w:rsid w:val="008B04E5"/>
    <w:rsid w:val="008B07A9"/>
    <w:rsid w:val="008B20B8"/>
    <w:rsid w:val="008B30E6"/>
    <w:rsid w:val="008B45A4"/>
    <w:rsid w:val="008B4F25"/>
    <w:rsid w:val="008B529F"/>
    <w:rsid w:val="008B63B5"/>
    <w:rsid w:val="008B6C42"/>
    <w:rsid w:val="008C02ED"/>
    <w:rsid w:val="008C04C1"/>
    <w:rsid w:val="008C08CC"/>
    <w:rsid w:val="008C0AA7"/>
    <w:rsid w:val="008C0AB8"/>
    <w:rsid w:val="008C1928"/>
    <w:rsid w:val="008C25F3"/>
    <w:rsid w:val="008C38D9"/>
    <w:rsid w:val="008C3E24"/>
    <w:rsid w:val="008C3EFE"/>
    <w:rsid w:val="008C4FE5"/>
    <w:rsid w:val="008C5EE4"/>
    <w:rsid w:val="008C7C66"/>
    <w:rsid w:val="008D20A9"/>
    <w:rsid w:val="008D2CA6"/>
    <w:rsid w:val="008D4BB9"/>
    <w:rsid w:val="008D53C7"/>
    <w:rsid w:val="008D64AE"/>
    <w:rsid w:val="008D6A8A"/>
    <w:rsid w:val="008D724E"/>
    <w:rsid w:val="008D7E97"/>
    <w:rsid w:val="008E033A"/>
    <w:rsid w:val="008E0C50"/>
    <w:rsid w:val="008E1B4E"/>
    <w:rsid w:val="008E1BB1"/>
    <w:rsid w:val="008E1FB0"/>
    <w:rsid w:val="008E3549"/>
    <w:rsid w:val="008E3788"/>
    <w:rsid w:val="008E4146"/>
    <w:rsid w:val="008E4233"/>
    <w:rsid w:val="008E59F0"/>
    <w:rsid w:val="008E650F"/>
    <w:rsid w:val="008E6614"/>
    <w:rsid w:val="008E6E24"/>
    <w:rsid w:val="008E7FC7"/>
    <w:rsid w:val="008F09CD"/>
    <w:rsid w:val="008F188F"/>
    <w:rsid w:val="008F1987"/>
    <w:rsid w:val="008F1DC1"/>
    <w:rsid w:val="008F1F1C"/>
    <w:rsid w:val="008F2756"/>
    <w:rsid w:val="008F2ACF"/>
    <w:rsid w:val="008F534E"/>
    <w:rsid w:val="008F5B4A"/>
    <w:rsid w:val="008F6098"/>
    <w:rsid w:val="008F7704"/>
    <w:rsid w:val="008F77BE"/>
    <w:rsid w:val="008F7A77"/>
    <w:rsid w:val="00900240"/>
    <w:rsid w:val="0090046A"/>
    <w:rsid w:val="00901506"/>
    <w:rsid w:val="0090170C"/>
    <w:rsid w:val="00901993"/>
    <w:rsid w:val="00902E73"/>
    <w:rsid w:val="00903578"/>
    <w:rsid w:val="00904A83"/>
    <w:rsid w:val="00906807"/>
    <w:rsid w:val="00907062"/>
    <w:rsid w:val="00907AE7"/>
    <w:rsid w:val="009110C1"/>
    <w:rsid w:val="00911449"/>
    <w:rsid w:val="009124C2"/>
    <w:rsid w:val="00912812"/>
    <w:rsid w:val="00912B23"/>
    <w:rsid w:val="0091350C"/>
    <w:rsid w:val="0091379E"/>
    <w:rsid w:val="009137BF"/>
    <w:rsid w:val="009149B1"/>
    <w:rsid w:val="00914FF1"/>
    <w:rsid w:val="00915B42"/>
    <w:rsid w:val="009163DF"/>
    <w:rsid w:val="00916B9F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5C33"/>
    <w:rsid w:val="00926906"/>
    <w:rsid w:val="00927576"/>
    <w:rsid w:val="00927E65"/>
    <w:rsid w:val="00930148"/>
    <w:rsid w:val="0093253E"/>
    <w:rsid w:val="00932F52"/>
    <w:rsid w:val="00933978"/>
    <w:rsid w:val="0093521C"/>
    <w:rsid w:val="0093560F"/>
    <w:rsid w:val="009368FC"/>
    <w:rsid w:val="0093698A"/>
    <w:rsid w:val="0093726C"/>
    <w:rsid w:val="00940224"/>
    <w:rsid w:val="009409C2"/>
    <w:rsid w:val="00941156"/>
    <w:rsid w:val="00941BCD"/>
    <w:rsid w:val="0094381A"/>
    <w:rsid w:val="0094395C"/>
    <w:rsid w:val="00944144"/>
    <w:rsid w:val="00944895"/>
    <w:rsid w:val="00945888"/>
    <w:rsid w:val="00946414"/>
    <w:rsid w:val="00946B40"/>
    <w:rsid w:val="00950ACD"/>
    <w:rsid w:val="00950DF7"/>
    <w:rsid w:val="00950EF3"/>
    <w:rsid w:val="00953605"/>
    <w:rsid w:val="009538C9"/>
    <w:rsid w:val="0095394B"/>
    <w:rsid w:val="00953C08"/>
    <w:rsid w:val="00954021"/>
    <w:rsid w:val="00955445"/>
    <w:rsid w:val="00956689"/>
    <w:rsid w:val="00956E1A"/>
    <w:rsid w:val="00957C4E"/>
    <w:rsid w:val="00961A27"/>
    <w:rsid w:val="0096455F"/>
    <w:rsid w:val="0096538D"/>
    <w:rsid w:val="00965EE6"/>
    <w:rsid w:val="00971871"/>
    <w:rsid w:val="00972881"/>
    <w:rsid w:val="009731E0"/>
    <w:rsid w:val="0097395D"/>
    <w:rsid w:val="00973CC5"/>
    <w:rsid w:val="00973EE8"/>
    <w:rsid w:val="009742B1"/>
    <w:rsid w:val="00976F07"/>
    <w:rsid w:val="009776B1"/>
    <w:rsid w:val="00977D57"/>
    <w:rsid w:val="00977F2F"/>
    <w:rsid w:val="009809C3"/>
    <w:rsid w:val="00981AF6"/>
    <w:rsid w:val="0098441D"/>
    <w:rsid w:val="00985D90"/>
    <w:rsid w:val="00985DE5"/>
    <w:rsid w:val="009900A7"/>
    <w:rsid w:val="009904C1"/>
    <w:rsid w:val="0099434A"/>
    <w:rsid w:val="00995562"/>
    <w:rsid w:val="00995574"/>
    <w:rsid w:val="009A0081"/>
    <w:rsid w:val="009A1551"/>
    <w:rsid w:val="009A1576"/>
    <w:rsid w:val="009A1CF1"/>
    <w:rsid w:val="009A2711"/>
    <w:rsid w:val="009A275F"/>
    <w:rsid w:val="009A294B"/>
    <w:rsid w:val="009A2EB6"/>
    <w:rsid w:val="009A4CD3"/>
    <w:rsid w:val="009A6567"/>
    <w:rsid w:val="009A6BAA"/>
    <w:rsid w:val="009A6C36"/>
    <w:rsid w:val="009A70D4"/>
    <w:rsid w:val="009A784C"/>
    <w:rsid w:val="009A78D2"/>
    <w:rsid w:val="009B00D0"/>
    <w:rsid w:val="009B1330"/>
    <w:rsid w:val="009B1DDD"/>
    <w:rsid w:val="009B3460"/>
    <w:rsid w:val="009B3FA7"/>
    <w:rsid w:val="009B5201"/>
    <w:rsid w:val="009B5238"/>
    <w:rsid w:val="009B6296"/>
    <w:rsid w:val="009B6F09"/>
    <w:rsid w:val="009B6F80"/>
    <w:rsid w:val="009B77EF"/>
    <w:rsid w:val="009B7D5C"/>
    <w:rsid w:val="009B7D7E"/>
    <w:rsid w:val="009C0035"/>
    <w:rsid w:val="009C01FF"/>
    <w:rsid w:val="009C028D"/>
    <w:rsid w:val="009C032E"/>
    <w:rsid w:val="009C0CC2"/>
    <w:rsid w:val="009C158D"/>
    <w:rsid w:val="009C30C1"/>
    <w:rsid w:val="009C43B2"/>
    <w:rsid w:val="009C5896"/>
    <w:rsid w:val="009C5A82"/>
    <w:rsid w:val="009C66D2"/>
    <w:rsid w:val="009C69AB"/>
    <w:rsid w:val="009C7DAD"/>
    <w:rsid w:val="009D0182"/>
    <w:rsid w:val="009D0D25"/>
    <w:rsid w:val="009D1767"/>
    <w:rsid w:val="009D1BE6"/>
    <w:rsid w:val="009D2232"/>
    <w:rsid w:val="009D24E1"/>
    <w:rsid w:val="009D2524"/>
    <w:rsid w:val="009D298B"/>
    <w:rsid w:val="009D373D"/>
    <w:rsid w:val="009D4146"/>
    <w:rsid w:val="009D43A9"/>
    <w:rsid w:val="009D4A74"/>
    <w:rsid w:val="009D4B70"/>
    <w:rsid w:val="009D541E"/>
    <w:rsid w:val="009D5EE0"/>
    <w:rsid w:val="009D60A8"/>
    <w:rsid w:val="009D68D2"/>
    <w:rsid w:val="009D6BEC"/>
    <w:rsid w:val="009E07A4"/>
    <w:rsid w:val="009E19E3"/>
    <w:rsid w:val="009E1A44"/>
    <w:rsid w:val="009E2F33"/>
    <w:rsid w:val="009E4997"/>
    <w:rsid w:val="009E59A6"/>
    <w:rsid w:val="009E5C84"/>
    <w:rsid w:val="009E5C8D"/>
    <w:rsid w:val="009F00B0"/>
    <w:rsid w:val="009F0720"/>
    <w:rsid w:val="009F1534"/>
    <w:rsid w:val="009F2440"/>
    <w:rsid w:val="009F2558"/>
    <w:rsid w:val="009F25CB"/>
    <w:rsid w:val="009F425E"/>
    <w:rsid w:val="009F4921"/>
    <w:rsid w:val="009F4F67"/>
    <w:rsid w:val="009F7063"/>
    <w:rsid w:val="009F743A"/>
    <w:rsid w:val="009F7E2D"/>
    <w:rsid w:val="00A001CE"/>
    <w:rsid w:val="00A022E4"/>
    <w:rsid w:val="00A039B1"/>
    <w:rsid w:val="00A04109"/>
    <w:rsid w:val="00A05049"/>
    <w:rsid w:val="00A055E8"/>
    <w:rsid w:val="00A05AA5"/>
    <w:rsid w:val="00A05DB6"/>
    <w:rsid w:val="00A10553"/>
    <w:rsid w:val="00A130D7"/>
    <w:rsid w:val="00A132C0"/>
    <w:rsid w:val="00A1348B"/>
    <w:rsid w:val="00A13844"/>
    <w:rsid w:val="00A14985"/>
    <w:rsid w:val="00A14C46"/>
    <w:rsid w:val="00A14EE6"/>
    <w:rsid w:val="00A150B5"/>
    <w:rsid w:val="00A15A74"/>
    <w:rsid w:val="00A1652D"/>
    <w:rsid w:val="00A16DE7"/>
    <w:rsid w:val="00A17D42"/>
    <w:rsid w:val="00A17FA8"/>
    <w:rsid w:val="00A206D5"/>
    <w:rsid w:val="00A22299"/>
    <w:rsid w:val="00A22329"/>
    <w:rsid w:val="00A226EF"/>
    <w:rsid w:val="00A22E5D"/>
    <w:rsid w:val="00A22F00"/>
    <w:rsid w:val="00A232F2"/>
    <w:rsid w:val="00A24BF0"/>
    <w:rsid w:val="00A25540"/>
    <w:rsid w:val="00A256E0"/>
    <w:rsid w:val="00A256FE"/>
    <w:rsid w:val="00A25FB8"/>
    <w:rsid w:val="00A26473"/>
    <w:rsid w:val="00A26C1A"/>
    <w:rsid w:val="00A26C6E"/>
    <w:rsid w:val="00A306C7"/>
    <w:rsid w:val="00A30DB0"/>
    <w:rsid w:val="00A344FE"/>
    <w:rsid w:val="00A35052"/>
    <w:rsid w:val="00A35487"/>
    <w:rsid w:val="00A36293"/>
    <w:rsid w:val="00A364B7"/>
    <w:rsid w:val="00A37FF7"/>
    <w:rsid w:val="00A4228D"/>
    <w:rsid w:val="00A42ACB"/>
    <w:rsid w:val="00A42F3A"/>
    <w:rsid w:val="00A42F5A"/>
    <w:rsid w:val="00A43967"/>
    <w:rsid w:val="00A44B80"/>
    <w:rsid w:val="00A44C15"/>
    <w:rsid w:val="00A46654"/>
    <w:rsid w:val="00A466DC"/>
    <w:rsid w:val="00A472C7"/>
    <w:rsid w:val="00A4798A"/>
    <w:rsid w:val="00A47AD9"/>
    <w:rsid w:val="00A47B1A"/>
    <w:rsid w:val="00A5002F"/>
    <w:rsid w:val="00A51320"/>
    <w:rsid w:val="00A52139"/>
    <w:rsid w:val="00A5227C"/>
    <w:rsid w:val="00A525A4"/>
    <w:rsid w:val="00A529E5"/>
    <w:rsid w:val="00A54BFF"/>
    <w:rsid w:val="00A553D6"/>
    <w:rsid w:val="00A5591F"/>
    <w:rsid w:val="00A55F84"/>
    <w:rsid w:val="00A56FB7"/>
    <w:rsid w:val="00A57221"/>
    <w:rsid w:val="00A57779"/>
    <w:rsid w:val="00A57B6D"/>
    <w:rsid w:val="00A60C3C"/>
    <w:rsid w:val="00A60C9D"/>
    <w:rsid w:val="00A6254E"/>
    <w:rsid w:val="00A626AD"/>
    <w:rsid w:val="00A630AA"/>
    <w:rsid w:val="00A63515"/>
    <w:rsid w:val="00A65F55"/>
    <w:rsid w:val="00A6679D"/>
    <w:rsid w:val="00A66ACC"/>
    <w:rsid w:val="00A67307"/>
    <w:rsid w:val="00A67BE0"/>
    <w:rsid w:val="00A70CB8"/>
    <w:rsid w:val="00A71965"/>
    <w:rsid w:val="00A7285C"/>
    <w:rsid w:val="00A72E00"/>
    <w:rsid w:val="00A74471"/>
    <w:rsid w:val="00A74DDB"/>
    <w:rsid w:val="00A776DF"/>
    <w:rsid w:val="00A77DA7"/>
    <w:rsid w:val="00A8020C"/>
    <w:rsid w:val="00A8075C"/>
    <w:rsid w:val="00A82B24"/>
    <w:rsid w:val="00A84053"/>
    <w:rsid w:val="00A841CC"/>
    <w:rsid w:val="00A8482C"/>
    <w:rsid w:val="00A84835"/>
    <w:rsid w:val="00A8568D"/>
    <w:rsid w:val="00A85FAB"/>
    <w:rsid w:val="00A870B0"/>
    <w:rsid w:val="00A87401"/>
    <w:rsid w:val="00A87488"/>
    <w:rsid w:val="00A9385D"/>
    <w:rsid w:val="00A95453"/>
    <w:rsid w:val="00A95C4D"/>
    <w:rsid w:val="00A96DD6"/>
    <w:rsid w:val="00A97009"/>
    <w:rsid w:val="00A97E68"/>
    <w:rsid w:val="00A97FB5"/>
    <w:rsid w:val="00AA037E"/>
    <w:rsid w:val="00AA04FF"/>
    <w:rsid w:val="00AA0F49"/>
    <w:rsid w:val="00AA2790"/>
    <w:rsid w:val="00AA4A97"/>
    <w:rsid w:val="00AA6D03"/>
    <w:rsid w:val="00AA7387"/>
    <w:rsid w:val="00AB078F"/>
    <w:rsid w:val="00AB0B75"/>
    <w:rsid w:val="00AB160F"/>
    <w:rsid w:val="00AB2136"/>
    <w:rsid w:val="00AB35A3"/>
    <w:rsid w:val="00AB4824"/>
    <w:rsid w:val="00AB5910"/>
    <w:rsid w:val="00AB6058"/>
    <w:rsid w:val="00AB7671"/>
    <w:rsid w:val="00AB796A"/>
    <w:rsid w:val="00AB798A"/>
    <w:rsid w:val="00AC0195"/>
    <w:rsid w:val="00AC1E1E"/>
    <w:rsid w:val="00AC26EA"/>
    <w:rsid w:val="00AC2C6C"/>
    <w:rsid w:val="00AC4652"/>
    <w:rsid w:val="00AC49F0"/>
    <w:rsid w:val="00AC54FF"/>
    <w:rsid w:val="00AC6FBD"/>
    <w:rsid w:val="00AC74CF"/>
    <w:rsid w:val="00AC7DF8"/>
    <w:rsid w:val="00AD02AC"/>
    <w:rsid w:val="00AD13C7"/>
    <w:rsid w:val="00AD1904"/>
    <w:rsid w:val="00AD2FFD"/>
    <w:rsid w:val="00AD329C"/>
    <w:rsid w:val="00AD48F2"/>
    <w:rsid w:val="00AD4EA3"/>
    <w:rsid w:val="00AD4F96"/>
    <w:rsid w:val="00AD67DC"/>
    <w:rsid w:val="00AD7230"/>
    <w:rsid w:val="00AD767C"/>
    <w:rsid w:val="00AE0606"/>
    <w:rsid w:val="00AE065C"/>
    <w:rsid w:val="00AE1023"/>
    <w:rsid w:val="00AE25C5"/>
    <w:rsid w:val="00AE3052"/>
    <w:rsid w:val="00AE38E2"/>
    <w:rsid w:val="00AE3EB3"/>
    <w:rsid w:val="00AE47E4"/>
    <w:rsid w:val="00AE5322"/>
    <w:rsid w:val="00AE7892"/>
    <w:rsid w:val="00AF221E"/>
    <w:rsid w:val="00AF413D"/>
    <w:rsid w:val="00AF4315"/>
    <w:rsid w:val="00AF5A89"/>
    <w:rsid w:val="00AF5BF4"/>
    <w:rsid w:val="00AF72E8"/>
    <w:rsid w:val="00AF72F6"/>
    <w:rsid w:val="00AF73F9"/>
    <w:rsid w:val="00B004BF"/>
    <w:rsid w:val="00B00720"/>
    <w:rsid w:val="00B01E37"/>
    <w:rsid w:val="00B0289A"/>
    <w:rsid w:val="00B028D2"/>
    <w:rsid w:val="00B03010"/>
    <w:rsid w:val="00B030F3"/>
    <w:rsid w:val="00B03FA1"/>
    <w:rsid w:val="00B04192"/>
    <w:rsid w:val="00B04FCB"/>
    <w:rsid w:val="00B050FB"/>
    <w:rsid w:val="00B109B4"/>
    <w:rsid w:val="00B12886"/>
    <w:rsid w:val="00B12F8C"/>
    <w:rsid w:val="00B138B6"/>
    <w:rsid w:val="00B14291"/>
    <w:rsid w:val="00B151C0"/>
    <w:rsid w:val="00B153B0"/>
    <w:rsid w:val="00B15974"/>
    <w:rsid w:val="00B15FC4"/>
    <w:rsid w:val="00B22809"/>
    <w:rsid w:val="00B22E00"/>
    <w:rsid w:val="00B247F1"/>
    <w:rsid w:val="00B25340"/>
    <w:rsid w:val="00B2579D"/>
    <w:rsid w:val="00B27BFA"/>
    <w:rsid w:val="00B30CA1"/>
    <w:rsid w:val="00B30CB5"/>
    <w:rsid w:val="00B30EE8"/>
    <w:rsid w:val="00B329FB"/>
    <w:rsid w:val="00B34B5F"/>
    <w:rsid w:val="00B35EC5"/>
    <w:rsid w:val="00B36F8D"/>
    <w:rsid w:val="00B378AD"/>
    <w:rsid w:val="00B37B03"/>
    <w:rsid w:val="00B40F86"/>
    <w:rsid w:val="00B422A3"/>
    <w:rsid w:val="00B42B6F"/>
    <w:rsid w:val="00B436A6"/>
    <w:rsid w:val="00B43B38"/>
    <w:rsid w:val="00B4454E"/>
    <w:rsid w:val="00B46882"/>
    <w:rsid w:val="00B474E7"/>
    <w:rsid w:val="00B47990"/>
    <w:rsid w:val="00B500D8"/>
    <w:rsid w:val="00B505B5"/>
    <w:rsid w:val="00B50E9A"/>
    <w:rsid w:val="00B52403"/>
    <w:rsid w:val="00B53127"/>
    <w:rsid w:val="00B53252"/>
    <w:rsid w:val="00B53278"/>
    <w:rsid w:val="00B537F9"/>
    <w:rsid w:val="00B53BCF"/>
    <w:rsid w:val="00B54AD2"/>
    <w:rsid w:val="00B57395"/>
    <w:rsid w:val="00B600DA"/>
    <w:rsid w:val="00B6099E"/>
    <w:rsid w:val="00B62959"/>
    <w:rsid w:val="00B62E1F"/>
    <w:rsid w:val="00B62F47"/>
    <w:rsid w:val="00B63037"/>
    <w:rsid w:val="00B635D1"/>
    <w:rsid w:val="00B63816"/>
    <w:rsid w:val="00B63CEC"/>
    <w:rsid w:val="00B640F3"/>
    <w:rsid w:val="00B646A4"/>
    <w:rsid w:val="00B64A75"/>
    <w:rsid w:val="00B652D7"/>
    <w:rsid w:val="00B65BFE"/>
    <w:rsid w:val="00B66270"/>
    <w:rsid w:val="00B676A1"/>
    <w:rsid w:val="00B701CF"/>
    <w:rsid w:val="00B718B7"/>
    <w:rsid w:val="00B724DA"/>
    <w:rsid w:val="00B7524D"/>
    <w:rsid w:val="00B7680C"/>
    <w:rsid w:val="00B76EFE"/>
    <w:rsid w:val="00B7713E"/>
    <w:rsid w:val="00B77488"/>
    <w:rsid w:val="00B778DB"/>
    <w:rsid w:val="00B81AFF"/>
    <w:rsid w:val="00B825DC"/>
    <w:rsid w:val="00B84051"/>
    <w:rsid w:val="00B8555C"/>
    <w:rsid w:val="00B85C69"/>
    <w:rsid w:val="00B86384"/>
    <w:rsid w:val="00B86B9F"/>
    <w:rsid w:val="00B87880"/>
    <w:rsid w:val="00B90534"/>
    <w:rsid w:val="00B90B3F"/>
    <w:rsid w:val="00B91443"/>
    <w:rsid w:val="00B92F10"/>
    <w:rsid w:val="00B92FEB"/>
    <w:rsid w:val="00B9335A"/>
    <w:rsid w:val="00B939CA"/>
    <w:rsid w:val="00B94726"/>
    <w:rsid w:val="00B948ED"/>
    <w:rsid w:val="00B94F98"/>
    <w:rsid w:val="00B95EDC"/>
    <w:rsid w:val="00B977F1"/>
    <w:rsid w:val="00BA01A2"/>
    <w:rsid w:val="00BA085E"/>
    <w:rsid w:val="00BA1A69"/>
    <w:rsid w:val="00BA3070"/>
    <w:rsid w:val="00BA34CB"/>
    <w:rsid w:val="00BA40F8"/>
    <w:rsid w:val="00BA4507"/>
    <w:rsid w:val="00BA464B"/>
    <w:rsid w:val="00BA47C7"/>
    <w:rsid w:val="00BA4F81"/>
    <w:rsid w:val="00BA54AD"/>
    <w:rsid w:val="00BA6883"/>
    <w:rsid w:val="00BA6A89"/>
    <w:rsid w:val="00BA7DB1"/>
    <w:rsid w:val="00BB1C97"/>
    <w:rsid w:val="00BB28B4"/>
    <w:rsid w:val="00BB3073"/>
    <w:rsid w:val="00BB3FF7"/>
    <w:rsid w:val="00BB475F"/>
    <w:rsid w:val="00BB6984"/>
    <w:rsid w:val="00BB6E39"/>
    <w:rsid w:val="00BB7197"/>
    <w:rsid w:val="00BC00D8"/>
    <w:rsid w:val="00BC06AD"/>
    <w:rsid w:val="00BC0B1A"/>
    <w:rsid w:val="00BC0EC6"/>
    <w:rsid w:val="00BC170D"/>
    <w:rsid w:val="00BC1C39"/>
    <w:rsid w:val="00BC2C1F"/>
    <w:rsid w:val="00BC2D0A"/>
    <w:rsid w:val="00BC36AE"/>
    <w:rsid w:val="00BC3EAA"/>
    <w:rsid w:val="00BC3FD0"/>
    <w:rsid w:val="00BC52CF"/>
    <w:rsid w:val="00BC7205"/>
    <w:rsid w:val="00BC794D"/>
    <w:rsid w:val="00BC7CB8"/>
    <w:rsid w:val="00BD2968"/>
    <w:rsid w:val="00BD2E3A"/>
    <w:rsid w:val="00BD51F2"/>
    <w:rsid w:val="00BD5A60"/>
    <w:rsid w:val="00BD5D16"/>
    <w:rsid w:val="00BD60C4"/>
    <w:rsid w:val="00BD6427"/>
    <w:rsid w:val="00BD671D"/>
    <w:rsid w:val="00BE0257"/>
    <w:rsid w:val="00BE0378"/>
    <w:rsid w:val="00BE0C64"/>
    <w:rsid w:val="00BE0F45"/>
    <w:rsid w:val="00BE14E0"/>
    <w:rsid w:val="00BE29C6"/>
    <w:rsid w:val="00BE36E7"/>
    <w:rsid w:val="00BE3921"/>
    <w:rsid w:val="00BE3AF6"/>
    <w:rsid w:val="00BE3E95"/>
    <w:rsid w:val="00BE4179"/>
    <w:rsid w:val="00BE48A2"/>
    <w:rsid w:val="00BE4BEE"/>
    <w:rsid w:val="00BE7C45"/>
    <w:rsid w:val="00BF0E44"/>
    <w:rsid w:val="00BF1D42"/>
    <w:rsid w:val="00BF227C"/>
    <w:rsid w:val="00BF22E7"/>
    <w:rsid w:val="00BF3682"/>
    <w:rsid w:val="00BF4095"/>
    <w:rsid w:val="00BF56FB"/>
    <w:rsid w:val="00BF626D"/>
    <w:rsid w:val="00BF6A64"/>
    <w:rsid w:val="00BF7570"/>
    <w:rsid w:val="00BF7CCD"/>
    <w:rsid w:val="00C00897"/>
    <w:rsid w:val="00C02CF0"/>
    <w:rsid w:val="00C02D52"/>
    <w:rsid w:val="00C0394C"/>
    <w:rsid w:val="00C03F3F"/>
    <w:rsid w:val="00C041ED"/>
    <w:rsid w:val="00C04D39"/>
    <w:rsid w:val="00C07BB1"/>
    <w:rsid w:val="00C10EEB"/>
    <w:rsid w:val="00C113BD"/>
    <w:rsid w:val="00C12071"/>
    <w:rsid w:val="00C123AB"/>
    <w:rsid w:val="00C12FB7"/>
    <w:rsid w:val="00C177D3"/>
    <w:rsid w:val="00C17EAB"/>
    <w:rsid w:val="00C2257C"/>
    <w:rsid w:val="00C22927"/>
    <w:rsid w:val="00C22A97"/>
    <w:rsid w:val="00C22B3B"/>
    <w:rsid w:val="00C22B4D"/>
    <w:rsid w:val="00C232C7"/>
    <w:rsid w:val="00C2364C"/>
    <w:rsid w:val="00C24D4C"/>
    <w:rsid w:val="00C25556"/>
    <w:rsid w:val="00C26818"/>
    <w:rsid w:val="00C26B9C"/>
    <w:rsid w:val="00C31B03"/>
    <w:rsid w:val="00C3312A"/>
    <w:rsid w:val="00C3673F"/>
    <w:rsid w:val="00C36D2E"/>
    <w:rsid w:val="00C36E83"/>
    <w:rsid w:val="00C370FE"/>
    <w:rsid w:val="00C378F0"/>
    <w:rsid w:val="00C37D9A"/>
    <w:rsid w:val="00C40883"/>
    <w:rsid w:val="00C425A4"/>
    <w:rsid w:val="00C42A64"/>
    <w:rsid w:val="00C43103"/>
    <w:rsid w:val="00C43B8B"/>
    <w:rsid w:val="00C44303"/>
    <w:rsid w:val="00C44A2F"/>
    <w:rsid w:val="00C44A68"/>
    <w:rsid w:val="00C45705"/>
    <w:rsid w:val="00C45DA4"/>
    <w:rsid w:val="00C46340"/>
    <w:rsid w:val="00C46E9D"/>
    <w:rsid w:val="00C47AC8"/>
    <w:rsid w:val="00C502CE"/>
    <w:rsid w:val="00C50D13"/>
    <w:rsid w:val="00C50D29"/>
    <w:rsid w:val="00C50EB9"/>
    <w:rsid w:val="00C51814"/>
    <w:rsid w:val="00C521D7"/>
    <w:rsid w:val="00C525CF"/>
    <w:rsid w:val="00C54174"/>
    <w:rsid w:val="00C54B03"/>
    <w:rsid w:val="00C55AC5"/>
    <w:rsid w:val="00C56F06"/>
    <w:rsid w:val="00C605B5"/>
    <w:rsid w:val="00C6071C"/>
    <w:rsid w:val="00C613B3"/>
    <w:rsid w:val="00C62231"/>
    <w:rsid w:val="00C624F8"/>
    <w:rsid w:val="00C6509A"/>
    <w:rsid w:val="00C652DA"/>
    <w:rsid w:val="00C65F84"/>
    <w:rsid w:val="00C665E6"/>
    <w:rsid w:val="00C668BE"/>
    <w:rsid w:val="00C669B0"/>
    <w:rsid w:val="00C67244"/>
    <w:rsid w:val="00C70CDC"/>
    <w:rsid w:val="00C70D89"/>
    <w:rsid w:val="00C71295"/>
    <w:rsid w:val="00C714F4"/>
    <w:rsid w:val="00C71A6B"/>
    <w:rsid w:val="00C72A7A"/>
    <w:rsid w:val="00C744B7"/>
    <w:rsid w:val="00C74AED"/>
    <w:rsid w:val="00C75DBC"/>
    <w:rsid w:val="00C77FB1"/>
    <w:rsid w:val="00C80FB8"/>
    <w:rsid w:val="00C8191F"/>
    <w:rsid w:val="00C81E58"/>
    <w:rsid w:val="00C82635"/>
    <w:rsid w:val="00C828C8"/>
    <w:rsid w:val="00C84F51"/>
    <w:rsid w:val="00C850F4"/>
    <w:rsid w:val="00C85DE9"/>
    <w:rsid w:val="00C86733"/>
    <w:rsid w:val="00C86DBD"/>
    <w:rsid w:val="00C86F4A"/>
    <w:rsid w:val="00C86F52"/>
    <w:rsid w:val="00C87204"/>
    <w:rsid w:val="00C87DF4"/>
    <w:rsid w:val="00C87FB3"/>
    <w:rsid w:val="00C90124"/>
    <w:rsid w:val="00C90433"/>
    <w:rsid w:val="00C92D25"/>
    <w:rsid w:val="00C92F69"/>
    <w:rsid w:val="00C941AF"/>
    <w:rsid w:val="00C94AC6"/>
    <w:rsid w:val="00C966F7"/>
    <w:rsid w:val="00C968E7"/>
    <w:rsid w:val="00C97E23"/>
    <w:rsid w:val="00CA000C"/>
    <w:rsid w:val="00CA0245"/>
    <w:rsid w:val="00CA06C6"/>
    <w:rsid w:val="00CA3061"/>
    <w:rsid w:val="00CA4D31"/>
    <w:rsid w:val="00CA5464"/>
    <w:rsid w:val="00CA5765"/>
    <w:rsid w:val="00CA5C0C"/>
    <w:rsid w:val="00CA5E36"/>
    <w:rsid w:val="00CB053E"/>
    <w:rsid w:val="00CB0F59"/>
    <w:rsid w:val="00CB1EA9"/>
    <w:rsid w:val="00CB26AE"/>
    <w:rsid w:val="00CB36A9"/>
    <w:rsid w:val="00CB5276"/>
    <w:rsid w:val="00CB58ED"/>
    <w:rsid w:val="00CB6303"/>
    <w:rsid w:val="00CB63B7"/>
    <w:rsid w:val="00CB6CD8"/>
    <w:rsid w:val="00CB77CF"/>
    <w:rsid w:val="00CC06A7"/>
    <w:rsid w:val="00CC0C9A"/>
    <w:rsid w:val="00CC4027"/>
    <w:rsid w:val="00CC42E0"/>
    <w:rsid w:val="00CC4CC5"/>
    <w:rsid w:val="00CC4D8F"/>
    <w:rsid w:val="00CC5027"/>
    <w:rsid w:val="00CC68F3"/>
    <w:rsid w:val="00CC7572"/>
    <w:rsid w:val="00CC7816"/>
    <w:rsid w:val="00CD13A3"/>
    <w:rsid w:val="00CD24D9"/>
    <w:rsid w:val="00CD578E"/>
    <w:rsid w:val="00CD6396"/>
    <w:rsid w:val="00CD7013"/>
    <w:rsid w:val="00CD702F"/>
    <w:rsid w:val="00CD7474"/>
    <w:rsid w:val="00CD77BE"/>
    <w:rsid w:val="00CE1CB5"/>
    <w:rsid w:val="00CE1CB9"/>
    <w:rsid w:val="00CE39B7"/>
    <w:rsid w:val="00CE4749"/>
    <w:rsid w:val="00CE5D0D"/>
    <w:rsid w:val="00CE6F45"/>
    <w:rsid w:val="00CE788D"/>
    <w:rsid w:val="00CF0006"/>
    <w:rsid w:val="00CF0D39"/>
    <w:rsid w:val="00CF1502"/>
    <w:rsid w:val="00CF227D"/>
    <w:rsid w:val="00CF264A"/>
    <w:rsid w:val="00CF2F91"/>
    <w:rsid w:val="00CF3405"/>
    <w:rsid w:val="00CF59A9"/>
    <w:rsid w:val="00CF7DAD"/>
    <w:rsid w:val="00CF7EB0"/>
    <w:rsid w:val="00D00B0B"/>
    <w:rsid w:val="00D00CE2"/>
    <w:rsid w:val="00D017D5"/>
    <w:rsid w:val="00D01E15"/>
    <w:rsid w:val="00D021C0"/>
    <w:rsid w:val="00D0229B"/>
    <w:rsid w:val="00D0279F"/>
    <w:rsid w:val="00D0293E"/>
    <w:rsid w:val="00D044B0"/>
    <w:rsid w:val="00D04C2C"/>
    <w:rsid w:val="00D055B3"/>
    <w:rsid w:val="00D05825"/>
    <w:rsid w:val="00D05BD0"/>
    <w:rsid w:val="00D05E72"/>
    <w:rsid w:val="00D060DB"/>
    <w:rsid w:val="00D07234"/>
    <w:rsid w:val="00D10103"/>
    <w:rsid w:val="00D10594"/>
    <w:rsid w:val="00D10668"/>
    <w:rsid w:val="00D125A4"/>
    <w:rsid w:val="00D1445E"/>
    <w:rsid w:val="00D14A06"/>
    <w:rsid w:val="00D14F31"/>
    <w:rsid w:val="00D15216"/>
    <w:rsid w:val="00D157E6"/>
    <w:rsid w:val="00D15993"/>
    <w:rsid w:val="00D16858"/>
    <w:rsid w:val="00D2017E"/>
    <w:rsid w:val="00D20EFF"/>
    <w:rsid w:val="00D23C8C"/>
    <w:rsid w:val="00D23FA5"/>
    <w:rsid w:val="00D2446C"/>
    <w:rsid w:val="00D24E2A"/>
    <w:rsid w:val="00D2612D"/>
    <w:rsid w:val="00D26D64"/>
    <w:rsid w:val="00D31DBF"/>
    <w:rsid w:val="00D32A32"/>
    <w:rsid w:val="00D32E23"/>
    <w:rsid w:val="00D33D20"/>
    <w:rsid w:val="00D33E7B"/>
    <w:rsid w:val="00D345E5"/>
    <w:rsid w:val="00D34AAD"/>
    <w:rsid w:val="00D34CC2"/>
    <w:rsid w:val="00D3520D"/>
    <w:rsid w:val="00D357AC"/>
    <w:rsid w:val="00D357C9"/>
    <w:rsid w:val="00D36BAF"/>
    <w:rsid w:val="00D36D0F"/>
    <w:rsid w:val="00D448C4"/>
    <w:rsid w:val="00D455C5"/>
    <w:rsid w:val="00D45711"/>
    <w:rsid w:val="00D45D21"/>
    <w:rsid w:val="00D468FD"/>
    <w:rsid w:val="00D47628"/>
    <w:rsid w:val="00D47789"/>
    <w:rsid w:val="00D50481"/>
    <w:rsid w:val="00D50635"/>
    <w:rsid w:val="00D51230"/>
    <w:rsid w:val="00D52607"/>
    <w:rsid w:val="00D52FCF"/>
    <w:rsid w:val="00D53976"/>
    <w:rsid w:val="00D53B40"/>
    <w:rsid w:val="00D54789"/>
    <w:rsid w:val="00D5604F"/>
    <w:rsid w:val="00D57CEC"/>
    <w:rsid w:val="00D57D4A"/>
    <w:rsid w:val="00D61226"/>
    <w:rsid w:val="00D613D4"/>
    <w:rsid w:val="00D6230F"/>
    <w:rsid w:val="00D62F0A"/>
    <w:rsid w:val="00D63C59"/>
    <w:rsid w:val="00D645AD"/>
    <w:rsid w:val="00D64F02"/>
    <w:rsid w:val="00D65A00"/>
    <w:rsid w:val="00D662EB"/>
    <w:rsid w:val="00D66442"/>
    <w:rsid w:val="00D705EC"/>
    <w:rsid w:val="00D70E07"/>
    <w:rsid w:val="00D70F55"/>
    <w:rsid w:val="00D713EA"/>
    <w:rsid w:val="00D71960"/>
    <w:rsid w:val="00D71C50"/>
    <w:rsid w:val="00D72EAB"/>
    <w:rsid w:val="00D73638"/>
    <w:rsid w:val="00D73D35"/>
    <w:rsid w:val="00D74A01"/>
    <w:rsid w:val="00D75DFF"/>
    <w:rsid w:val="00D76003"/>
    <w:rsid w:val="00D764B7"/>
    <w:rsid w:val="00D765E1"/>
    <w:rsid w:val="00D76771"/>
    <w:rsid w:val="00D80977"/>
    <w:rsid w:val="00D80ED0"/>
    <w:rsid w:val="00D816D9"/>
    <w:rsid w:val="00D8178B"/>
    <w:rsid w:val="00D818EE"/>
    <w:rsid w:val="00D8195D"/>
    <w:rsid w:val="00D82E91"/>
    <w:rsid w:val="00D8304A"/>
    <w:rsid w:val="00D83307"/>
    <w:rsid w:val="00D836A3"/>
    <w:rsid w:val="00D83F11"/>
    <w:rsid w:val="00D84924"/>
    <w:rsid w:val="00D85DE5"/>
    <w:rsid w:val="00D8651B"/>
    <w:rsid w:val="00D86C4B"/>
    <w:rsid w:val="00D87311"/>
    <w:rsid w:val="00D9038A"/>
    <w:rsid w:val="00D90CE3"/>
    <w:rsid w:val="00D921DE"/>
    <w:rsid w:val="00D92B7E"/>
    <w:rsid w:val="00D95179"/>
    <w:rsid w:val="00D95D69"/>
    <w:rsid w:val="00D96FBC"/>
    <w:rsid w:val="00DA07BA"/>
    <w:rsid w:val="00DA1CF5"/>
    <w:rsid w:val="00DA2CD8"/>
    <w:rsid w:val="00DA5BE6"/>
    <w:rsid w:val="00DA6B08"/>
    <w:rsid w:val="00DA7FD9"/>
    <w:rsid w:val="00DB1062"/>
    <w:rsid w:val="00DB177C"/>
    <w:rsid w:val="00DB17FB"/>
    <w:rsid w:val="00DB1E5A"/>
    <w:rsid w:val="00DB2558"/>
    <w:rsid w:val="00DB317D"/>
    <w:rsid w:val="00DB3CEF"/>
    <w:rsid w:val="00DB4C9F"/>
    <w:rsid w:val="00DB6B4F"/>
    <w:rsid w:val="00DB7796"/>
    <w:rsid w:val="00DC103E"/>
    <w:rsid w:val="00DC16AE"/>
    <w:rsid w:val="00DC2AD5"/>
    <w:rsid w:val="00DC3059"/>
    <w:rsid w:val="00DC337A"/>
    <w:rsid w:val="00DC398A"/>
    <w:rsid w:val="00DC3A26"/>
    <w:rsid w:val="00DC3CDA"/>
    <w:rsid w:val="00DC58F4"/>
    <w:rsid w:val="00DC59E9"/>
    <w:rsid w:val="00DC5E27"/>
    <w:rsid w:val="00DC6A6D"/>
    <w:rsid w:val="00DC718E"/>
    <w:rsid w:val="00DC748F"/>
    <w:rsid w:val="00DC7605"/>
    <w:rsid w:val="00DC79C9"/>
    <w:rsid w:val="00DD09FA"/>
    <w:rsid w:val="00DD1C0D"/>
    <w:rsid w:val="00DD24CE"/>
    <w:rsid w:val="00DD2F55"/>
    <w:rsid w:val="00DD379C"/>
    <w:rsid w:val="00DD3AB5"/>
    <w:rsid w:val="00DD461C"/>
    <w:rsid w:val="00DD562A"/>
    <w:rsid w:val="00DD7AEF"/>
    <w:rsid w:val="00DD7D61"/>
    <w:rsid w:val="00DD7F56"/>
    <w:rsid w:val="00DE061B"/>
    <w:rsid w:val="00DE1281"/>
    <w:rsid w:val="00DE262C"/>
    <w:rsid w:val="00DE2BDA"/>
    <w:rsid w:val="00DE30ED"/>
    <w:rsid w:val="00DE3571"/>
    <w:rsid w:val="00DE3F30"/>
    <w:rsid w:val="00DE4635"/>
    <w:rsid w:val="00DE466B"/>
    <w:rsid w:val="00DE5057"/>
    <w:rsid w:val="00DE535A"/>
    <w:rsid w:val="00DE69EC"/>
    <w:rsid w:val="00DE6DF3"/>
    <w:rsid w:val="00DE6E4F"/>
    <w:rsid w:val="00DF01F7"/>
    <w:rsid w:val="00DF076F"/>
    <w:rsid w:val="00DF1260"/>
    <w:rsid w:val="00DF347D"/>
    <w:rsid w:val="00DF3AD4"/>
    <w:rsid w:val="00DF4943"/>
    <w:rsid w:val="00DF5049"/>
    <w:rsid w:val="00DF524D"/>
    <w:rsid w:val="00DF567B"/>
    <w:rsid w:val="00DF6881"/>
    <w:rsid w:val="00DF6983"/>
    <w:rsid w:val="00E00062"/>
    <w:rsid w:val="00E01C39"/>
    <w:rsid w:val="00E058B3"/>
    <w:rsid w:val="00E060C1"/>
    <w:rsid w:val="00E07391"/>
    <w:rsid w:val="00E11DC5"/>
    <w:rsid w:val="00E12811"/>
    <w:rsid w:val="00E12E37"/>
    <w:rsid w:val="00E146EA"/>
    <w:rsid w:val="00E14A82"/>
    <w:rsid w:val="00E14EAC"/>
    <w:rsid w:val="00E15D67"/>
    <w:rsid w:val="00E162A9"/>
    <w:rsid w:val="00E175A9"/>
    <w:rsid w:val="00E20F29"/>
    <w:rsid w:val="00E21360"/>
    <w:rsid w:val="00E227F9"/>
    <w:rsid w:val="00E22B35"/>
    <w:rsid w:val="00E232BF"/>
    <w:rsid w:val="00E2348B"/>
    <w:rsid w:val="00E240F8"/>
    <w:rsid w:val="00E25145"/>
    <w:rsid w:val="00E25F9C"/>
    <w:rsid w:val="00E2609F"/>
    <w:rsid w:val="00E273F0"/>
    <w:rsid w:val="00E30071"/>
    <w:rsid w:val="00E30A2E"/>
    <w:rsid w:val="00E32286"/>
    <w:rsid w:val="00E33E43"/>
    <w:rsid w:val="00E342A5"/>
    <w:rsid w:val="00E35CDE"/>
    <w:rsid w:val="00E35F4D"/>
    <w:rsid w:val="00E37C0F"/>
    <w:rsid w:val="00E40202"/>
    <w:rsid w:val="00E40F24"/>
    <w:rsid w:val="00E4191B"/>
    <w:rsid w:val="00E42096"/>
    <w:rsid w:val="00E42B91"/>
    <w:rsid w:val="00E45E3D"/>
    <w:rsid w:val="00E46119"/>
    <w:rsid w:val="00E477CD"/>
    <w:rsid w:val="00E50FD9"/>
    <w:rsid w:val="00E5164D"/>
    <w:rsid w:val="00E51CEF"/>
    <w:rsid w:val="00E52434"/>
    <w:rsid w:val="00E52AE3"/>
    <w:rsid w:val="00E52B61"/>
    <w:rsid w:val="00E52C02"/>
    <w:rsid w:val="00E52C31"/>
    <w:rsid w:val="00E54706"/>
    <w:rsid w:val="00E550A4"/>
    <w:rsid w:val="00E5749C"/>
    <w:rsid w:val="00E60676"/>
    <w:rsid w:val="00E606C4"/>
    <w:rsid w:val="00E60762"/>
    <w:rsid w:val="00E60E3A"/>
    <w:rsid w:val="00E61EBC"/>
    <w:rsid w:val="00E6268D"/>
    <w:rsid w:val="00E627FD"/>
    <w:rsid w:val="00E62D33"/>
    <w:rsid w:val="00E63534"/>
    <w:rsid w:val="00E6630C"/>
    <w:rsid w:val="00E67361"/>
    <w:rsid w:val="00E708D4"/>
    <w:rsid w:val="00E70DED"/>
    <w:rsid w:val="00E73A51"/>
    <w:rsid w:val="00E74A52"/>
    <w:rsid w:val="00E74DAC"/>
    <w:rsid w:val="00E756BD"/>
    <w:rsid w:val="00E75BF4"/>
    <w:rsid w:val="00E75F6E"/>
    <w:rsid w:val="00E77AC9"/>
    <w:rsid w:val="00E80DDF"/>
    <w:rsid w:val="00E81864"/>
    <w:rsid w:val="00E82889"/>
    <w:rsid w:val="00E82CB0"/>
    <w:rsid w:val="00E82DBB"/>
    <w:rsid w:val="00E857F6"/>
    <w:rsid w:val="00E85BFB"/>
    <w:rsid w:val="00E861F3"/>
    <w:rsid w:val="00E86643"/>
    <w:rsid w:val="00E87CFA"/>
    <w:rsid w:val="00E903C8"/>
    <w:rsid w:val="00E9260C"/>
    <w:rsid w:val="00E94136"/>
    <w:rsid w:val="00E9494C"/>
    <w:rsid w:val="00E94986"/>
    <w:rsid w:val="00E94B72"/>
    <w:rsid w:val="00E953A6"/>
    <w:rsid w:val="00E95738"/>
    <w:rsid w:val="00E957E7"/>
    <w:rsid w:val="00E9743F"/>
    <w:rsid w:val="00E97C62"/>
    <w:rsid w:val="00E97F89"/>
    <w:rsid w:val="00EA0479"/>
    <w:rsid w:val="00EA0798"/>
    <w:rsid w:val="00EA0C39"/>
    <w:rsid w:val="00EA24AD"/>
    <w:rsid w:val="00EA31E5"/>
    <w:rsid w:val="00EA3CE9"/>
    <w:rsid w:val="00EA43B1"/>
    <w:rsid w:val="00EA4906"/>
    <w:rsid w:val="00EA49CC"/>
    <w:rsid w:val="00EA5F01"/>
    <w:rsid w:val="00EA641B"/>
    <w:rsid w:val="00EA7842"/>
    <w:rsid w:val="00EB1217"/>
    <w:rsid w:val="00EB176F"/>
    <w:rsid w:val="00EB25EC"/>
    <w:rsid w:val="00EB30F5"/>
    <w:rsid w:val="00EB32B1"/>
    <w:rsid w:val="00EB35FC"/>
    <w:rsid w:val="00EB5632"/>
    <w:rsid w:val="00EB5DC6"/>
    <w:rsid w:val="00EB675F"/>
    <w:rsid w:val="00EB7595"/>
    <w:rsid w:val="00EB7F6F"/>
    <w:rsid w:val="00EC060F"/>
    <w:rsid w:val="00EC2255"/>
    <w:rsid w:val="00EC2606"/>
    <w:rsid w:val="00EC2B6A"/>
    <w:rsid w:val="00EC3C91"/>
    <w:rsid w:val="00EC49C3"/>
    <w:rsid w:val="00EC5478"/>
    <w:rsid w:val="00EC6A40"/>
    <w:rsid w:val="00EC6BAF"/>
    <w:rsid w:val="00EC7101"/>
    <w:rsid w:val="00EC761A"/>
    <w:rsid w:val="00ED05CB"/>
    <w:rsid w:val="00ED176F"/>
    <w:rsid w:val="00ED1794"/>
    <w:rsid w:val="00ED2058"/>
    <w:rsid w:val="00ED2F04"/>
    <w:rsid w:val="00ED4025"/>
    <w:rsid w:val="00ED4231"/>
    <w:rsid w:val="00ED665D"/>
    <w:rsid w:val="00ED7056"/>
    <w:rsid w:val="00EE1149"/>
    <w:rsid w:val="00EE1EAF"/>
    <w:rsid w:val="00EE2557"/>
    <w:rsid w:val="00EE3F8C"/>
    <w:rsid w:val="00EE5971"/>
    <w:rsid w:val="00EE6B7B"/>
    <w:rsid w:val="00EE749C"/>
    <w:rsid w:val="00EE79B8"/>
    <w:rsid w:val="00EF2C05"/>
    <w:rsid w:val="00EF33E1"/>
    <w:rsid w:val="00EF4BBB"/>
    <w:rsid w:val="00EF4BCF"/>
    <w:rsid w:val="00EF5936"/>
    <w:rsid w:val="00EF64A7"/>
    <w:rsid w:val="00EF6A22"/>
    <w:rsid w:val="00EF6D52"/>
    <w:rsid w:val="00EF71C4"/>
    <w:rsid w:val="00EF7624"/>
    <w:rsid w:val="00EF7AA1"/>
    <w:rsid w:val="00EF7D8E"/>
    <w:rsid w:val="00EF7E36"/>
    <w:rsid w:val="00EF7F31"/>
    <w:rsid w:val="00F000CB"/>
    <w:rsid w:val="00F00258"/>
    <w:rsid w:val="00F02506"/>
    <w:rsid w:val="00F03278"/>
    <w:rsid w:val="00F0431A"/>
    <w:rsid w:val="00F06669"/>
    <w:rsid w:val="00F06EFD"/>
    <w:rsid w:val="00F101E5"/>
    <w:rsid w:val="00F109C7"/>
    <w:rsid w:val="00F11426"/>
    <w:rsid w:val="00F13ED0"/>
    <w:rsid w:val="00F15099"/>
    <w:rsid w:val="00F156E2"/>
    <w:rsid w:val="00F15FF2"/>
    <w:rsid w:val="00F16433"/>
    <w:rsid w:val="00F16C84"/>
    <w:rsid w:val="00F2070E"/>
    <w:rsid w:val="00F218A1"/>
    <w:rsid w:val="00F21C91"/>
    <w:rsid w:val="00F22210"/>
    <w:rsid w:val="00F22D6F"/>
    <w:rsid w:val="00F242FC"/>
    <w:rsid w:val="00F2444D"/>
    <w:rsid w:val="00F24D32"/>
    <w:rsid w:val="00F25ED9"/>
    <w:rsid w:val="00F2750E"/>
    <w:rsid w:val="00F2785F"/>
    <w:rsid w:val="00F27A41"/>
    <w:rsid w:val="00F27E6F"/>
    <w:rsid w:val="00F30CBE"/>
    <w:rsid w:val="00F320B0"/>
    <w:rsid w:val="00F3312B"/>
    <w:rsid w:val="00F336BB"/>
    <w:rsid w:val="00F33DA2"/>
    <w:rsid w:val="00F340D2"/>
    <w:rsid w:val="00F341D0"/>
    <w:rsid w:val="00F3513E"/>
    <w:rsid w:val="00F35245"/>
    <w:rsid w:val="00F3525E"/>
    <w:rsid w:val="00F36240"/>
    <w:rsid w:val="00F366BE"/>
    <w:rsid w:val="00F36829"/>
    <w:rsid w:val="00F36FE0"/>
    <w:rsid w:val="00F374FA"/>
    <w:rsid w:val="00F37CD5"/>
    <w:rsid w:val="00F417FA"/>
    <w:rsid w:val="00F42203"/>
    <w:rsid w:val="00F42B5C"/>
    <w:rsid w:val="00F432C6"/>
    <w:rsid w:val="00F44C55"/>
    <w:rsid w:val="00F44F0C"/>
    <w:rsid w:val="00F45626"/>
    <w:rsid w:val="00F46050"/>
    <w:rsid w:val="00F461A1"/>
    <w:rsid w:val="00F46EC1"/>
    <w:rsid w:val="00F473B1"/>
    <w:rsid w:val="00F475C9"/>
    <w:rsid w:val="00F47F70"/>
    <w:rsid w:val="00F51712"/>
    <w:rsid w:val="00F52605"/>
    <w:rsid w:val="00F527C7"/>
    <w:rsid w:val="00F53419"/>
    <w:rsid w:val="00F5382E"/>
    <w:rsid w:val="00F53C72"/>
    <w:rsid w:val="00F54AB2"/>
    <w:rsid w:val="00F54B55"/>
    <w:rsid w:val="00F54E59"/>
    <w:rsid w:val="00F555D0"/>
    <w:rsid w:val="00F55CE3"/>
    <w:rsid w:val="00F60709"/>
    <w:rsid w:val="00F607F1"/>
    <w:rsid w:val="00F639A4"/>
    <w:rsid w:val="00F64B95"/>
    <w:rsid w:val="00F64D82"/>
    <w:rsid w:val="00F65D52"/>
    <w:rsid w:val="00F679E8"/>
    <w:rsid w:val="00F67C15"/>
    <w:rsid w:val="00F67F7C"/>
    <w:rsid w:val="00F70628"/>
    <w:rsid w:val="00F70D7D"/>
    <w:rsid w:val="00F72853"/>
    <w:rsid w:val="00F72C0F"/>
    <w:rsid w:val="00F742E9"/>
    <w:rsid w:val="00F747F0"/>
    <w:rsid w:val="00F749A7"/>
    <w:rsid w:val="00F7527D"/>
    <w:rsid w:val="00F75967"/>
    <w:rsid w:val="00F77411"/>
    <w:rsid w:val="00F779C4"/>
    <w:rsid w:val="00F77E09"/>
    <w:rsid w:val="00F81998"/>
    <w:rsid w:val="00F81E1F"/>
    <w:rsid w:val="00F82002"/>
    <w:rsid w:val="00F82E61"/>
    <w:rsid w:val="00F833ED"/>
    <w:rsid w:val="00F848C4"/>
    <w:rsid w:val="00F852B0"/>
    <w:rsid w:val="00F85AF9"/>
    <w:rsid w:val="00F86C96"/>
    <w:rsid w:val="00F86D21"/>
    <w:rsid w:val="00F90652"/>
    <w:rsid w:val="00F90A00"/>
    <w:rsid w:val="00F91892"/>
    <w:rsid w:val="00F923C7"/>
    <w:rsid w:val="00F930B4"/>
    <w:rsid w:val="00F93B3F"/>
    <w:rsid w:val="00F93BF3"/>
    <w:rsid w:val="00F940AF"/>
    <w:rsid w:val="00F944DE"/>
    <w:rsid w:val="00F94AFB"/>
    <w:rsid w:val="00F95498"/>
    <w:rsid w:val="00F95EB9"/>
    <w:rsid w:val="00F96500"/>
    <w:rsid w:val="00F9689F"/>
    <w:rsid w:val="00F97CEC"/>
    <w:rsid w:val="00FA05A3"/>
    <w:rsid w:val="00FA1848"/>
    <w:rsid w:val="00FA3ADB"/>
    <w:rsid w:val="00FA3C81"/>
    <w:rsid w:val="00FA3D23"/>
    <w:rsid w:val="00FA6639"/>
    <w:rsid w:val="00FA719C"/>
    <w:rsid w:val="00FB0161"/>
    <w:rsid w:val="00FB3AF9"/>
    <w:rsid w:val="00FB4371"/>
    <w:rsid w:val="00FB44B9"/>
    <w:rsid w:val="00FB45AA"/>
    <w:rsid w:val="00FB4C2E"/>
    <w:rsid w:val="00FB59BB"/>
    <w:rsid w:val="00FB60F1"/>
    <w:rsid w:val="00FB7629"/>
    <w:rsid w:val="00FB78AD"/>
    <w:rsid w:val="00FB7B89"/>
    <w:rsid w:val="00FC0EB1"/>
    <w:rsid w:val="00FC1102"/>
    <w:rsid w:val="00FC1686"/>
    <w:rsid w:val="00FC2DDD"/>
    <w:rsid w:val="00FC485B"/>
    <w:rsid w:val="00FC4A85"/>
    <w:rsid w:val="00FC785B"/>
    <w:rsid w:val="00FC799C"/>
    <w:rsid w:val="00FD0D34"/>
    <w:rsid w:val="00FD137D"/>
    <w:rsid w:val="00FD21F1"/>
    <w:rsid w:val="00FD311B"/>
    <w:rsid w:val="00FD315E"/>
    <w:rsid w:val="00FD5921"/>
    <w:rsid w:val="00FD686B"/>
    <w:rsid w:val="00FD72A2"/>
    <w:rsid w:val="00FD7CC7"/>
    <w:rsid w:val="00FE04AA"/>
    <w:rsid w:val="00FE0DB3"/>
    <w:rsid w:val="00FE165E"/>
    <w:rsid w:val="00FE1DCE"/>
    <w:rsid w:val="00FE2003"/>
    <w:rsid w:val="00FE244C"/>
    <w:rsid w:val="00FE2A20"/>
    <w:rsid w:val="00FE311F"/>
    <w:rsid w:val="00FE3474"/>
    <w:rsid w:val="00FE3732"/>
    <w:rsid w:val="00FE42CD"/>
    <w:rsid w:val="00FE4B14"/>
    <w:rsid w:val="00FE5198"/>
    <w:rsid w:val="00FE609D"/>
    <w:rsid w:val="00FE6311"/>
    <w:rsid w:val="00FE685F"/>
    <w:rsid w:val="00FF07FE"/>
    <w:rsid w:val="00FF1F0F"/>
    <w:rsid w:val="00FF2164"/>
    <w:rsid w:val="00FF2EA2"/>
    <w:rsid w:val="00FF35D3"/>
    <w:rsid w:val="00FF4B4B"/>
    <w:rsid w:val="00FF50EF"/>
    <w:rsid w:val="00FF681C"/>
    <w:rsid w:val="00FF7056"/>
    <w:rsid w:val="00FF7882"/>
    <w:rsid w:val="00FF7E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52BC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566A09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9E5C84"/>
    <w:rPr>
      <w:rFonts w:ascii="Calibri" w:hAnsi="Calibri" w:cs="Calibri"/>
      <w:b/>
      <w:bCs/>
      <w:sz w:val="28"/>
      <w:szCs w:val="28"/>
      <w:lang w:val="en-US" w:eastAsia="en-US"/>
    </w:rPr>
  </w:style>
  <w:style w:type="paragraph" w:customStyle="1" w:styleId="a">
    <w:name w:val="Знак Знак Знак Знак"/>
    <w:basedOn w:val="Normal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0ACF"/>
  </w:style>
  <w:style w:type="table" w:styleId="TableGrid">
    <w:name w:val="Table Grid"/>
    <w:basedOn w:val="TableNormal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61E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0">
    <w:name w:val="Таблица шапка"/>
    <w:basedOn w:val="Normal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1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FD72A2"/>
  </w:style>
  <w:style w:type="paragraph" w:styleId="Footer">
    <w:name w:val="footer"/>
    <w:basedOn w:val="Normal"/>
    <w:link w:val="FooterChar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210F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Normal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2">
    <w:name w:val="Знак"/>
    <w:basedOn w:val="Normal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3">
    <w:name w:val="обычный_ Знак Знак Знак"/>
    <w:basedOn w:val="Normal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Caption">
    <w:name w:val="caption"/>
    <w:basedOn w:val="Normal"/>
    <w:next w:val="Normal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ListParagraph">
    <w:name w:val="List Paragraph"/>
    <w:basedOn w:val="Normal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750289"/>
    <w:rPr>
      <w:b/>
      <w:bCs/>
    </w:rPr>
  </w:style>
  <w:style w:type="paragraph" w:customStyle="1" w:styleId="2">
    <w:name w:val="Знак Знак2"/>
    <w:basedOn w:val="Normal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DefaultParagraphFont"/>
    <w:uiPriority w:val="99"/>
    <w:rsid w:val="00333CD2"/>
  </w:style>
  <w:style w:type="paragraph" w:customStyle="1" w:styleId="21">
    <w:name w:val="Знак Знак21"/>
    <w:basedOn w:val="Normal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DefaultParagraphFont"/>
    <w:uiPriority w:val="99"/>
    <w:rsid w:val="001C2C78"/>
  </w:style>
  <w:style w:type="character" w:customStyle="1" w:styleId="12">
    <w:name w:val="Знак Знак12"/>
    <w:basedOn w:val="DefaultParagraphFont"/>
    <w:uiPriority w:val="99"/>
    <w:rsid w:val="000B11FD"/>
  </w:style>
  <w:style w:type="character" w:customStyle="1" w:styleId="13">
    <w:name w:val="Знак Знак13"/>
    <w:basedOn w:val="DefaultParagraphFont"/>
    <w:uiPriority w:val="99"/>
    <w:rsid w:val="002652BC"/>
  </w:style>
  <w:style w:type="character" w:customStyle="1" w:styleId="14">
    <w:name w:val="Знак Знак14"/>
    <w:basedOn w:val="DefaultParagraphFont"/>
    <w:uiPriority w:val="99"/>
    <w:rsid w:val="00022182"/>
  </w:style>
  <w:style w:type="character" w:customStyle="1" w:styleId="15">
    <w:name w:val="Знак Знак15"/>
    <w:basedOn w:val="DefaultParagraphFont"/>
    <w:uiPriority w:val="99"/>
    <w:rsid w:val="00D32E23"/>
  </w:style>
  <w:style w:type="character" w:customStyle="1" w:styleId="16">
    <w:name w:val="Знак Знак16"/>
    <w:basedOn w:val="DefaultParagraphFont"/>
    <w:uiPriority w:val="99"/>
    <w:rsid w:val="00F27E6F"/>
  </w:style>
  <w:style w:type="character" w:customStyle="1" w:styleId="17">
    <w:name w:val="Знак Знак17"/>
    <w:basedOn w:val="DefaultParagraphFont"/>
    <w:uiPriority w:val="99"/>
    <w:rsid w:val="00723272"/>
  </w:style>
  <w:style w:type="character" w:customStyle="1" w:styleId="18">
    <w:name w:val="Знак Знак18"/>
    <w:basedOn w:val="DefaultParagraphFont"/>
    <w:uiPriority w:val="99"/>
    <w:rsid w:val="00912B23"/>
  </w:style>
  <w:style w:type="character" w:customStyle="1" w:styleId="19">
    <w:name w:val="Знак Знак19"/>
    <w:basedOn w:val="DefaultParagraphFont"/>
    <w:uiPriority w:val="99"/>
    <w:rsid w:val="00E9743F"/>
  </w:style>
  <w:style w:type="character" w:customStyle="1" w:styleId="110">
    <w:name w:val="Знак Знак110"/>
    <w:basedOn w:val="DefaultParagraphFont"/>
    <w:uiPriority w:val="99"/>
    <w:rsid w:val="0055308E"/>
  </w:style>
  <w:style w:type="character" w:customStyle="1" w:styleId="111">
    <w:name w:val="Знак Знак111"/>
    <w:basedOn w:val="DefaultParagraphFont"/>
    <w:uiPriority w:val="99"/>
    <w:rsid w:val="00A841CC"/>
  </w:style>
  <w:style w:type="character" w:customStyle="1" w:styleId="112">
    <w:name w:val="Знак Знак112"/>
    <w:basedOn w:val="DefaultParagraphFont"/>
    <w:uiPriority w:val="99"/>
    <w:rsid w:val="00FB45AA"/>
  </w:style>
  <w:style w:type="character" w:customStyle="1" w:styleId="113">
    <w:name w:val="Знак Знак113"/>
    <w:basedOn w:val="DefaultParagraphFont"/>
    <w:uiPriority w:val="99"/>
    <w:rsid w:val="00F0431A"/>
  </w:style>
  <w:style w:type="character" w:customStyle="1" w:styleId="114">
    <w:name w:val="Знак Знак114"/>
    <w:basedOn w:val="DefaultParagraphFont"/>
    <w:uiPriority w:val="99"/>
    <w:rsid w:val="00417DCB"/>
  </w:style>
  <w:style w:type="character" w:customStyle="1" w:styleId="115">
    <w:name w:val="Знак Знак115"/>
    <w:basedOn w:val="DefaultParagraphFont"/>
    <w:uiPriority w:val="99"/>
    <w:rsid w:val="008F77BE"/>
  </w:style>
  <w:style w:type="character" w:customStyle="1" w:styleId="116">
    <w:name w:val="Знак Знак116"/>
    <w:basedOn w:val="DefaultParagraphFont"/>
    <w:uiPriority w:val="99"/>
    <w:rsid w:val="00B63CEC"/>
  </w:style>
  <w:style w:type="character" w:customStyle="1" w:styleId="117">
    <w:name w:val="Знак Знак117"/>
    <w:basedOn w:val="DefaultParagraphFont"/>
    <w:uiPriority w:val="99"/>
    <w:rsid w:val="0084324A"/>
  </w:style>
  <w:style w:type="character" w:customStyle="1" w:styleId="118">
    <w:name w:val="Знак Знак118"/>
    <w:basedOn w:val="DefaultParagraphFont"/>
    <w:uiPriority w:val="99"/>
    <w:rsid w:val="005B0243"/>
  </w:style>
  <w:style w:type="character" w:customStyle="1" w:styleId="119">
    <w:name w:val="Знак Знак119"/>
    <w:basedOn w:val="DefaultParagraphFont"/>
    <w:uiPriority w:val="99"/>
    <w:rsid w:val="000D6ECC"/>
  </w:style>
  <w:style w:type="character" w:customStyle="1" w:styleId="120">
    <w:name w:val="Знак Знак120"/>
    <w:basedOn w:val="DefaultParagraphFont"/>
    <w:uiPriority w:val="99"/>
    <w:rsid w:val="00FE1DCE"/>
  </w:style>
  <w:style w:type="character" w:customStyle="1" w:styleId="121">
    <w:name w:val="Знак Знак121"/>
    <w:basedOn w:val="DefaultParagraphFont"/>
    <w:uiPriority w:val="99"/>
    <w:rsid w:val="008E1BB1"/>
  </w:style>
  <w:style w:type="character" w:customStyle="1" w:styleId="122">
    <w:name w:val="Знак Знак122"/>
    <w:basedOn w:val="DefaultParagraphFont"/>
    <w:uiPriority w:val="99"/>
    <w:rsid w:val="00C828C8"/>
  </w:style>
  <w:style w:type="character" w:customStyle="1" w:styleId="123">
    <w:name w:val="Знак Знак123"/>
    <w:basedOn w:val="DefaultParagraphFont"/>
    <w:uiPriority w:val="99"/>
    <w:rsid w:val="00BE0C64"/>
  </w:style>
  <w:style w:type="character" w:customStyle="1" w:styleId="124">
    <w:name w:val="Знак Знак124"/>
    <w:basedOn w:val="DefaultParagraphFont"/>
    <w:uiPriority w:val="99"/>
    <w:rsid w:val="00857E02"/>
  </w:style>
  <w:style w:type="character" w:customStyle="1" w:styleId="125">
    <w:name w:val="Знак Знак125"/>
    <w:basedOn w:val="DefaultParagraphFont"/>
    <w:uiPriority w:val="99"/>
    <w:rsid w:val="00D05825"/>
  </w:style>
  <w:style w:type="character" w:customStyle="1" w:styleId="126">
    <w:name w:val="Знак Знак126"/>
    <w:basedOn w:val="DefaultParagraphFont"/>
    <w:uiPriority w:val="99"/>
    <w:rsid w:val="00D5604F"/>
  </w:style>
  <w:style w:type="character" w:customStyle="1" w:styleId="127">
    <w:name w:val="Знак Знак127"/>
    <w:basedOn w:val="DefaultParagraphFont"/>
    <w:uiPriority w:val="99"/>
    <w:rsid w:val="0024391C"/>
  </w:style>
  <w:style w:type="character" w:customStyle="1" w:styleId="128">
    <w:name w:val="Знак Знак128"/>
    <w:basedOn w:val="DefaultParagraphFont"/>
    <w:uiPriority w:val="99"/>
    <w:rsid w:val="00ED05CB"/>
  </w:style>
  <w:style w:type="character" w:customStyle="1" w:styleId="129">
    <w:name w:val="Знак Знак129"/>
    <w:basedOn w:val="DefaultParagraphFont"/>
    <w:uiPriority w:val="99"/>
    <w:rsid w:val="002636FA"/>
  </w:style>
  <w:style w:type="character" w:customStyle="1" w:styleId="130">
    <w:name w:val="Знак Знак130"/>
    <w:basedOn w:val="DefaultParagraphFont"/>
    <w:uiPriority w:val="99"/>
    <w:rsid w:val="00EF6D52"/>
  </w:style>
  <w:style w:type="character" w:customStyle="1" w:styleId="131">
    <w:name w:val="Знак Знак131"/>
    <w:basedOn w:val="DefaultParagraphFont"/>
    <w:uiPriority w:val="99"/>
    <w:rsid w:val="001D19F7"/>
  </w:style>
  <w:style w:type="character" w:customStyle="1" w:styleId="132">
    <w:name w:val="Знак Знак132"/>
    <w:basedOn w:val="DefaultParagraphFont"/>
    <w:uiPriority w:val="99"/>
    <w:rsid w:val="002A2E73"/>
  </w:style>
  <w:style w:type="character" w:customStyle="1" w:styleId="133">
    <w:name w:val="Знак Знак133"/>
    <w:basedOn w:val="DefaultParagraphFont"/>
    <w:uiPriority w:val="99"/>
    <w:rsid w:val="002D6C9A"/>
  </w:style>
  <w:style w:type="character" w:customStyle="1" w:styleId="134">
    <w:name w:val="Знак Знак134"/>
    <w:basedOn w:val="DefaultParagraphFont"/>
    <w:uiPriority w:val="99"/>
    <w:rsid w:val="004C5E88"/>
  </w:style>
  <w:style w:type="character" w:customStyle="1" w:styleId="135">
    <w:name w:val="Знак Знак135"/>
    <w:basedOn w:val="DefaultParagraphFont"/>
    <w:uiPriority w:val="99"/>
    <w:rsid w:val="00F679E8"/>
  </w:style>
  <w:style w:type="character" w:customStyle="1" w:styleId="136">
    <w:name w:val="Знак Знак136"/>
    <w:basedOn w:val="DefaultParagraphFont"/>
    <w:uiPriority w:val="99"/>
    <w:rsid w:val="002A0377"/>
  </w:style>
  <w:style w:type="character" w:customStyle="1" w:styleId="137">
    <w:name w:val="Знак Знак137"/>
    <w:basedOn w:val="DefaultParagraphFont"/>
    <w:uiPriority w:val="99"/>
    <w:rsid w:val="007B23D8"/>
  </w:style>
  <w:style w:type="character" w:customStyle="1" w:styleId="138">
    <w:name w:val="Знак Знак138"/>
    <w:basedOn w:val="DefaultParagraphFont"/>
    <w:uiPriority w:val="99"/>
    <w:rsid w:val="008E7FC7"/>
  </w:style>
  <w:style w:type="character" w:customStyle="1" w:styleId="139">
    <w:name w:val="Знак Знак139"/>
    <w:basedOn w:val="DefaultParagraphFont"/>
    <w:uiPriority w:val="99"/>
    <w:rsid w:val="00BD2968"/>
  </w:style>
  <w:style w:type="character" w:customStyle="1" w:styleId="140">
    <w:name w:val="Знак Знак140"/>
    <w:basedOn w:val="DefaultParagraphFont"/>
    <w:uiPriority w:val="99"/>
    <w:rsid w:val="00163786"/>
  </w:style>
  <w:style w:type="character" w:customStyle="1" w:styleId="141">
    <w:name w:val="Знак Знак141"/>
    <w:basedOn w:val="DefaultParagraphFont"/>
    <w:uiPriority w:val="99"/>
    <w:rsid w:val="00C45DA4"/>
  </w:style>
  <w:style w:type="character" w:customStyle="1" w:styleId="142">
    <w:name w:val="Знак Знак142"/>
    <w:basedOn w:val="DefaultParagraphFont"/>
    <w:uiPriority w:val="99"/>
    <w:rsid w:val="00AA037E"/>
  </w:style>
  <w:style w:type="character" w:customStyle="1" w:styleId="143">
    <w:name w:val="Знак Знак143"/>
    <w:basedOn w:val="DefaultParagraphFont"/>
    <w:uiPriority w:val="99"/>
    <w:rsid w:val="00132977"/>
  </w:style>
  <w:style w:type="character" w:customStyle="1" w:styleId="144">
    <w:name w:val="Знак Знак144"/>
    <w:basedOn w:val="DefaultParagraphFont"/>
    <w:uiPriority w:val="99"/>
    <w:rsid w:val="00E74DAC"/>
  </w:style>
  <w:style w:type="character" w:customStyle="1" w:styleId="145">
    <w:name w:val="Знак Знак145"/>
    <w:basedOn w:val="DefaultParagraphFont"/>
    <w:uiPriority w:val="99"/>
    <w:rsid w:val="00E6268D"/>
  </w:style>
  <w:style w:type="character" w:customStyle="1" w:styleId="146">
    <w:name w:val="Знак Знак146"/>
    <w:basedOn w:val="DefaultParagraphFont"/>
    <w:uiPriority w:val="99"/>
    <w:rsid w:val="00B14291"/>
  </w:style>
  <w:style w:type="character" w:customStyle="1" w:styleId="147">
    <w:name w:val="Знак Знак147"/>
    <w:basedOn w:val="DefaultParagraphFont"/>
    <w:uiPriority w:val="99"/>
    <w:rsid w:val="00E903C8"/>
  </w:style>
  <w:style w:type="character" w:customStyle="1" w:styleId="148">
    <w:name w:val="Знак Знак148"/>
    <w:basedOn w:val="DefaultParagraphFont"/>
    <w:uiPriority w:val="99"/>
    <w:rsid w:val="006F05DB"/>
  </w:style>
  <w:style w:type="character" w:customStyle="1" w:styleId="149">
    <w:name w:val="Знак Знак149"/>
    <w:basedOn w:val="DefaultParagraphFont"/>
    <w:uiPriority w:val="99"/>
    <w:rsid w:val="00AE0606"/>
  </w:style>
  <w:style w:type="character" w:customStyle="1" w:styleId="150">
    <w:name w:val="Знак Знак150"/>
    <w:basedOn w:val="DefaultParagraphFont"/>
    <w:uiPriority w:val="99"/>
    <w:rsid w:val="00024EE4"/>
  </w:style>
  <w:style w:type="character" w:customStyle="1" w:styleId="151">
    <w:name w:val="Знак Знак151"/>
    <w:basedOn w:val="DefaultParagraphFont"/>
    <w:uiPriority w:val="99"/>
    <w:rsid w:val="00AF72E8"/>
  </w:style>
  <w:style w:type="character" w:customStyle="1" w:styleId="152">
    <w:name w:val="Знак Знак152"/>
    <w:basedOn w:val="DefaultParagraphFont"/>
    <w:uiPriority w:val="99"/>
    <w:rsid w:val="0093521C"/>
  </w:style>
  <w:style w:type="character" w:customStyle="1" w:styleId="153">
    <w:name w:val="Знак Знак153"/>
    <w:basedOn w:val="DefaultParagraphFont"/>
    <w:uiPriority w:val="99"/>
    <w:rsid w:val="001D2A06"/>
  </w:style>
  <w:style w:type="character" w:customStyle="1" w:styleId="154">
    <w:name w:val="Знак Знак154"/>
    <w:basedOn w:val="DefaultParagraphFont"/>
    <w:uiPriority w:val="99"/>
    <w:rsid w:val="001869A7"/>
  </w:style>
  <w:style w:type="character" w:customStyle="1" w:styleId="155">
    <w:name w:val="Знак Знак155"/>
    <w:basedOn w:val="DefaultParagraphFont"/>
    <w:uiPriority w:val="99"/>
    <w:rsid w:val="004E09F9"/>
  </w:style>
  <w:style w:type="character" w:customStyle="1" w:styleId="156">
    <w:name w:val="Знак Знак156"/>
    <w:basedOn w:val="DefaultParagraphFont"/>
    <w:uiPriority w:val="99"/>
    <w:rsid w:val="00E058B3"/>
  </w:style>
  <w:style w:type="character" w:customStyle="1" w:styleId="157">
    <w:name w:val="Знак Знак157"/>
    <w:basedOn w:val="DefaultParagraphFont"/>
    <w:uiPriority w:val="99"/>
    <w:rsid w:val="00C8191F"/>
  </w:style>
  <w:style w:type="character" w:customStyle="1" w:styleId="158">
    <w:name w:val="Знак Знак158"/>
    <w:basedOn w:val="DefaultParagraphFont"/>
    <w:uiPriority w:val="99"/>
    <w:rsid w:val="00C966F7"/>
  </w:style>
  <w:style w:type="character" w:customStyle="1" w:styleId="159">
    <w:name w:val="Знак Знак159"/>
    <w:basedOn w:val="DefaultParagraphFont"/>
    <w:uiPriority w:val="99"/>
    <w:rsid w:val="00335A45"/>
    <w:rPr>
      <w:lang w:val="ru-RU" w:eastAsia="ru-RU"/>
    </w:rPr>
  </w:style>
  <w:style w:type="character" w:customStyle="1" w:styleId="160">
    <w:name w:val="Знак Знак160"/>
    <w:basedOn w:val="DefaultParagraphFont"/>
    <w:uiPriority w:val="99"/>
    <w:rsid w:val="008404A2"/>
  </w:style>
  <w:style w:type="character" w:customStyle="1" w:styleId="161">
    <w:name w:val="Знак Знак161"/>
    <w:basedOn w:val="DefaultParagraphFont"/>
    <w:uiPriority w:val="99"/>
    <w:rsid w:val="00851035"/>
  </w:style>
  <w:style w:type="character" w:customStyle="1" w:styleId="162">
    <w:name w:val="Знак Знак162"/>
    <w:basedOn w:val="DefaultParagraphFont"/>
    <w:uiPriority w:val="99"/>
    <w:rsid w:val="00D71960"/>
  </w:style>
  <w:style w:type="character" w:customStyle="1" w:styleId="163">
    <w:name w:val="Знак Знак163"/>
    <w:basedOn w:val="DefaultParagraphFont"/>
    <w:uiPriority w:val="99"/>
    <w:rsid w:val="001523EF"/>
  </w:style>
  <w:style w:type="character" w:customStyle="1" w:styleId="164">
    <w:name w:val="Знак Знак164"/>
    <w:basedOn w:val="DefaultParagraphFont"/>
    <w:uiPriority w:val="99"/>
    <w:rsid w:val="007879DF"/>
  </w:style>
  <w:style w:type="character" w:customStyle="1" w:styleId="165">
    <w:name w:val="Знак Знак165"/>
    <w:basedOn w:val="DefaultParagraphFont"/>
    <w:uiPriority w:val="99"/>
    <w:rsid w:val="000B0770"/>
  </w:style>
  <w:style w:type="character" w:customStyle="1" w:styleId="166">
    <w:name w:val="Знак Знак166"/>
    <w:basedOn w:val="DefaultParagraphFont"/>
    <w:uiPriority w:val="99"/>
    <w:rsid w:val="00FC485B"/>
  </w:style>
  <w:style w:type="character" w:customStyle="1" w:styleId="167">
    <w:name w:val="Знак Знак167"/>
    <w:basedOn w:val="DefaultParagraphFont"/>
    <w:uiPriority w:val="99"/>
    <w:rsid w:val="00C86DBD"/>
  </w:style>
  <w:style w:type="character" w:customStyle="1" w:styleId="168">
    <w:name w:val="Знак Знак168"/>
    <w:basedOn w:val="DefaultParagraphFont"/>
    <w:uiPriority w:val="99"/>
    <w:rsid w:val="003D0DEA"/>
  </w:style>
  <w:style w:type="character" w:customStyle="1" w:styleId="169">
    <w:name w:val="Знак Знак169"/>
    <w:basedOn w:val="DefaultParagraphFont"/>
    <w:uiPriority w:val="99"/>
    <w:rsid w:val="00134911"/>
  </w:style>
  <w:style w:type="character" w:customStyle="1" w:styleId="170">
    <w:name w:val="Знак Знак170"/>
    <w:basedOn w:val="DefaultParagraphFont"/>
    <w:uiPriority w:val="99"/>
    <w:rsid w:val="009742B1"/>
  </w:style>
  <w:style w:type="character" w:customStyle="1" w:styleId="171">
    <w:name w:val="Знак Знак171"/>
    <w:basedOn w:val="DefaultParagraphFont"/>
    <w:uiPriority w:val="99"/>
    <w:rsid w:val="00E60762"/>
  </w:style>
  <w:style w:type="character" w:customStyle="1" w:styleId="172">
    <w:name w:val="Знак Знак172"/>
    <w:basedOn w:val="DefaultParagraphFont"/>
    <w:uiPriority w:val="99"/>
    <w:rsid w:val="00237AD7"/>
  </w:style>
  <w:style w:type="character" w:customStyle="1" w:styleId="173">
    <w:name w:val="Знак Знак173"/>
    <w:basedOn w:val="DefaultParagraphFont"/>
    <w:uiPriority w:val="99"/>
    <w:rsid w:val="009D0D25"/>
  </w:style>
  <w:style w:type="character" w:customStyle="1" w:styleId="174">
    <w:name w:val="Знак Знак174"/>
    <w:basedOn w:val="DefaultParagraphFont"/>
    <w:uiPriority w:val="99"/>
    <w:rsid w:val="00EC6BAF"/>
  </w:style>
  <w:style w:type="character" w:customStyle="1" w:styleId="175">
    <w:name w:val="Знак Знак175"/>
    <w:basedOn w:val="DefaultParagraphFont"/>
    <w:uiPriority w:val="99"/>
    <w:rsid w:val="003B1D7E"/>
  </w:style>
  <w:style w:type="character" w:customStyle="1" w:styleId="176">
    <w:name w:val="Знак Знак176"/>
    <w:basedOn w:val="DefaultParagraphFont"/>
    <w:uiPriority w:val="99"/>
    <w:rsid w:val="00146D0E"/>
  </w:style>
  <w:style w:type="character" w:customStyle="1" w:styleId="177">
    <w:name w:val="Знак Знак177"/>
    <w:basedOn w:val="DefaultParagraphFont"/>
    <w:uiPriority w:val="99"/>
    <w:rsid w:val="00851422"/>
  </w:style>
  <w:style w:type="character" w:customStyle="1" w:styleId="178">
    <w:name w:val="Знак Знак178"/>
    <w:basedOn w:val="DefaultParagraphFont"/>
    <w:uiPriority w:val="99"/>
    <w:rsid w:val="0010295F"/>
  </w:style>
  <w:style w:type="character" w:customStyle="1" w:styleId="179">
    <w:name w:val="Знак Знак179"/>
    <w:basedOn w:val="DefaultParagraphFont"/>
    <w:uiPriority w:val="99"/>
    <w:rsid w:val="007530EB"/>
  </w:style>
  <w:style w:type="character" w:customStyle="1" w:styleId="180">
    <w:name w:val="Знак Знак180"/>
    <w:basedOn w:val="DefaultParagraphFont"/>
    <w:uiPriority w:val="99"/>
    <w:rsid w:val="00696114"/>
  </w:style>
  <w:style w:type="character" w:customStyle="1" w:styleId="181">
    <w:name w:val="Знак Знак181"/>
    <w:basedOn w:val="DefaultParagraphFont"/>
    <w:uiPriority w:val="99"/>
    <w:rsid w:val="00E37C0F"/>
  </w:style>
  <w:style w:type="character" w:customStyle="1" w:styleId="182">
    <w:name w:val="Знак Знак182"/>
    <w:basedOn w:val="DefaultParagraphFont"/>
    <w:uiPriority w:val="99"/>
    <w:rsid w:val="00E51CEF"/>
  </w:style>
  <w:style w:type="character" w:customStyle="1" w:styleId="183">
    <w:name w:val="Знак Знак183"/>
    <w:basedOn w:val="DefaultParagraphFont"/>
    <w:uiPriority w:val="99"/>
    <w:rsid w:val="001307E0"/>
  </w:style>
  <w:style w:type="character" w:customStyle="1" w:styleId="184">
    <w:name w:val="Знак Знак184"/>
    <w:basedOn w:val="DefaultParagraphFont"/>
    <w:uiPriority w:val="99"/>
    <w:rsid w:val="00C50D13"/>
  </w:style>
  <w:style w:type="character" w:customStyle="1" w:styleId="185">
    <w:name w:val="Знак Знак185"/>
    <w:basedOn w:val="DefaultParagraphFont"/>
    <w:uiPriority w:val="99"/>
    <w:rsid w:val="00DE5057"/>
  </w:style>
  <w:style w:type="character" w:customStyle="1" w:styleId="186">
    <w:name w:val="Знак Знак186"/>
    <w:basedOn w:val="DefaultParagraphFont"/>
    <w:uiPriority w:val="99"/>
    <w:rsid w:val="007508DF"/>
  </w:style>
  <w:style w:type="character" w:customStyle="1" w:styleId="187">
    <w:name w:val="Знак Знак187"/>
    <w:basedOn w:val="DefaultParagraphFont"/>
    <w:uiPriority w:val="99"/>
    <w:rsid w:val="002556F4"/>
  </w:style>
  <w:style w:type="character" w:customStyle="1" w:styleId="188">
    <w:name w:val="Знак Знак188"/>
    <w:basedOn w:val="DefaultParagraphFont"/>
    <w:uiPriority w:val="99"/>
    <w:rsid w:val="001E319D"/>
  </w:style>
  <w:style w:type="character" w:customStyle="1" w:styleId="189">
    <w:name w:val="Знак Знак189"/>
    <w:basedOn w:val="DefaultParagraphFont"/>
    <w:uiPriority w:val="99"/>
    <w:rsid w:val="00741187"/>
  </w:style>
  <w:style w:type="character" w:customStyle="1" w:styleId="190">
    <w:name w:val="Знак Знак190"/>
    <w:basedOn w:val="DefaultParagraphFont"/>
    <w:uiPriority w:val="99"/>
    <w:rsid w:val="00EC49C3"/>
  </w:style>
  <w:style w:type="character" w:customStyle="1" w:styleId="191">
    <w:name w:val="Знак Знак191"/>
    <w:basedOn w:val="DefaultParagraphFont"/>
    <w:uiPriority w:val="99"/>
    <w:rsid w:val="004979BD"/>
  </w:style>
  <w:style w:type="character" w:customStyle="1" w:styleId="192">
    <w:name w:val="Знак Знак192"/>
    <w:basedOn w:val="DefaultParagraphFont"/>
    <w:uiPriority w:val="99"/>
    <w:rsid w:val="00753EC8"/>
  </w:style>
  <w:style w:type="character" w:customStyle="1" w:styleId="193">
    <w:name w:val="Знак Знак193"/>
    <w:basedOn w:val="DefaultParagraphFont"/>
    <w:uiPriority w:val="99"/>
    <w:rsid w:val="00DC337A"/>
  </w:style>
  <w:style w:type="character" w:customStyle="1" w:styleId="194">
    <w:name w:val="Знак Знак194"/>
    <w:basedOn w:val="DefaultParagraphFont"/>
    <w:uiPriority w:val="99"/>
    <w:rsid w:val="00D34AAD"/>
  </w:style>
  <w:style w:type="character" w:customStyle="1" w:styleId="195">
    <w:name w:val="Знак Знак195"/>
    <w:basedOn w:val="DefaultParagraphFont"/>
    <w:uiPriority w:val="99"/>
    <w:rsid w:val="00E73A51"/>
  </w:style>
  <w:style w:type="character" w:customStyle="1" w:styleId="196">
    <w:name w:val="Знак Знак196"/>
    <w:basedOn w:val="DefaultParagraphFont"/>
    <w:uiPriority w:val="99"/>
    <w:rsid w:val="003D3E5F"/>
  </w:style>
  <w:style w:type="character" w:customStyle="1" w:styleId="197">
    <w:name w:val="Знак Знак197"/>
    <w:basedOn w:val="DefaultParagraphFont"/>
    <w:uiPriority w:val="99"/>
    <w:rsid w:val="00D96FB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90995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09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099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099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099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9099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9099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29099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90999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90995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29099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9099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90995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29099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9099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9099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29099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91000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9099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29099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90999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9100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29099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90999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9099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29099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9099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90995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29099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9099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90999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29099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90999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90995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29099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9099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29099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90999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90999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90995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09953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099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100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099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9100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90995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90999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90999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290999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90995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099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099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099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90995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0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099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099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90995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996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996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09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099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099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90996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09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099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099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099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099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90996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09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099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09970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09961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5290996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9099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9099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90996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09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0996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09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09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09971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09972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529099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90996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90997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90996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099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09962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09970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5290996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90995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90996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90996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09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099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099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90996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09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099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099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099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90996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90996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29099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90995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90996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90996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099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099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09958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09964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5290996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9099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90996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90996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099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099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099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9099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09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09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09965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09961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5290996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90996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90997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90996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09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099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099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099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9099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90997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90996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90996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0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099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09962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09967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5290996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90997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90996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90996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09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099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09963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09972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5290996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9099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90996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90996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099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099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09968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09961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5290996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90996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90997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90997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099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09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09968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09963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5290997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90996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90996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90997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09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099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09960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09973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529099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90995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90996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9099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09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09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09965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09972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529099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90996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90996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9099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099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099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09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099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09964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09959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5290996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90997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90997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9099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09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099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099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099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90997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9099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29099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90997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90997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2909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90996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90995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29099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90996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90996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9099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099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099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099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90997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09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099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099752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09974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52909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90997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90997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90997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290997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290997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90997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09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099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099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099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9099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90998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29099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90997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90997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29099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90997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9099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29099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9099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90997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29099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90997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90997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29099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90997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90997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29099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90997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9099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90997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09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099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099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099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90997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90997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90997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09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099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099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099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90997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90997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90998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09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099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099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099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90997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90997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90998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09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099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09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099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9099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90998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90998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09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099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099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099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90998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90998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90998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09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099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099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099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9099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90998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90998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09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099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099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099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290998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09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099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099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099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290998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09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099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099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099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9099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90998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90998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09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099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09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099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290998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09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099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099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099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90998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90998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90998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09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099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09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09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29099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09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099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099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099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29099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099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099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099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099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29099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09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099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099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099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29099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09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099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099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099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90998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9099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9099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09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099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099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099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290998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09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099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099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099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90998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90998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90998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099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099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099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099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90999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9099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9099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099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09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099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099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29099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09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099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099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099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290999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09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0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099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099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90995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90999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29099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9099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29099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90995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90995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29099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90995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90995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29099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9099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90995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2909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90999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90999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29099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90999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90999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29099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9099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9099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29099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9099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90999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29099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90995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90995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29099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90995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9099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29099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90995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90999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90999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099950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099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099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099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90999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90995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90995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90999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290995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90999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09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099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099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099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90995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90999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29099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9099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90995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29099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9099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90999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29099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91000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9099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29099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90995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90995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29099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9099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9099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29099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90995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9099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29099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90995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9099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29099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90995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90999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29099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9099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29099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91000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90999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29099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90999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90995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91000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09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099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099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099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90995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90995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29099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90999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90995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29099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90999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90999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29099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9099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29099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90995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9099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29099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90999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90995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29099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90999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90999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29099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9099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90999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29099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9099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90999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29099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90999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90995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29099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90995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9099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29099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90999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9099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91000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10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10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100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00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91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291000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10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100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100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00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9100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91000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91000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10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10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100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00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9100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910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91000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10003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1000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10003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1000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10003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1000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10003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1000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10003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1000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10004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1000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10003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1000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10004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1000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10004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1000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10004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1000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10004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1000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10005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1000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10005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1000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10005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1000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10005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1000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10005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1000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10006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1000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000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10006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1000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10006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1000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10006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1000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10007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1000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10006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1000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10007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1000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10007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1000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10007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1000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10007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1000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10008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1000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10008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1000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10008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1000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10008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1000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10008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1000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10009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1000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10009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100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10009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100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10009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1000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10009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1001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10010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1001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10010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1001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10010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1001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10010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1001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10010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100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10011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100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10011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1001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10011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1001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10011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1001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10012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1001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10012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1001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10011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1001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10012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1001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10012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1001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10013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1001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10013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1001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10013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1001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10013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1001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10014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1001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10013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1001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10014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1001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10013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1001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10014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1001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10014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1001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10014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100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10015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1001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10015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1001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10015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1001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10015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1001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10015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1001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10015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100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10016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100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10016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100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10016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100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10016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100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10017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100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10017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100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10017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1001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10017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1001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10017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1001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10018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1001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10018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1001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10018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1001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10018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1001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10018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1001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10019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1001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10019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1001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10019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1001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10019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100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10019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100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10020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100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10020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1002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10020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1002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10020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1002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10020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1002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10021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1002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10021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1002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10021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1002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10021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1002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10021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100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10022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100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10022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100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10022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100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10022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100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10022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100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10023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100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10023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100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10023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100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10023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1002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10023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1002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10024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1002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10024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1002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10024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1002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10024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1002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10025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1002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10024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1002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10025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1002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10025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1002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10025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1002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10025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1002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10026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1002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10026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1002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10026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1002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10026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rbza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</TotalTime>
  <Pages>4</Pages>
  <Words>1335</Words>
  <Characters>7613</Characters>
  <Application>Microsoft Office Outlook</Application>
  <DocSecurity>0</DocSecurity>
  <Lines>0</Lines>
  <Paragraphs>0</Paragraphs>
  <ScaleCrop>false</ScaleCrop>
  <Company>ЦБЗ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Шелип СА</dc:creator>
  <cp:keywords/>
  <dc:description/>
  <cp:lastModifiedBy>Yura</cp:lastModifiedBy>
  <cp:revision>3</cp:revision>
  <cp:lastPrinted>2020-10-06T10:52:00Z</cp:lastPrinted>
  <dcterms:created xsi:type="dcterms:W3CDTF">2020-10-06T13:19:00Z</dcterms:created>
  <dcterms:modified xsi:type="dcterms:W3CDTF">2020-10-06T13:30:00Z</dcterms:modified>
</cp:coreProperties>
</file>