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C08" w:rsidRPr="005478AE" w:rsidRDefault="009D4C08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 xml:space="preserve">ПРОТОКОЛ № </w:t>
      </w:r>
      <w:r w:rsidRPr="005478AE">
        <w:rPr>
          <w:b/>
          <w:bCs/>
          <w:color w:val="000000"/>
          <w:lang w:val="ru-RU"/>
        </w:rPr>
        <w:t>0318300120820000</w:t>
      </w:r>
      <w:r>
        <w:rPr>
          <w:b/>
          <w:bCs/>
          <w:color w:val="000000"/>
          <w:lang w:val="ru-RU"/>
        </w:rPr>
        <w:t>235</w:t>
      </w:r>
    </w:p>
    <w:p w:rsidR="009D4C08" w:rsidRPr="00113164" w:rsidRDefault="009D4C08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D4C08" w:rsidRPr="00113164" w:rsidRDefault="009D4C0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D4C08" w:rsidRPr="00113164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D4C08" w:rsidRPr="00113164" w:rsidRDefault="009D4C08" w:rsidP="007646A2">
            <w:pPr>
              <w:ind w:left="40" w:right="40"/>
              <w:rPr>
                <w:lang w:val="ru-RU"/>
              </w:rPr>
            </w:pPr>
            <w:r w:rsidRPr="00113164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D4C08" w:rsidRPr="00113164" w:rsidRDefault="009D4C0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1131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113164">
              <w:rPr>
                <w:lang w:val="ru-RU"/>
              </w:rPr>
              <w:t xml:space="preserve"> </w:t>
            </w:r>
            <w:r w:rsidRPr="00113164">
              <w:t>20</w:t>
            </w:r>
            <w:r>
              <w:rPr>
                <w:lang w:val="ru-RU"/>
              </w:rPr>
              <w:t>20</w:t>
            </w:r>
            <w:r w:rsidRPr="00113164">
              <w:rPr>
                <w:lang w:val="ru-RU"/>
              </w:rPr>
              <w:t xml:space="preserve"> </w:t>
            </w:r>
            <w:r w:rsidRPr="00113164">
              <w:t>года</w:t>
            </w:r>
          </w:p>
        </w:tc>
      </w:tr>
    </w:tbl>
    <w:p w:rsidR="009D4C08" w:rsidRDefault="009D4C08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D4C08" w:rsidRPr="0077375B" w:rsidRDefault="009D4C08" w:rsidP="00AB60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AB603C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AB603C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D4C08" w:rsidRPr="0077375B" w:rsidRDefault="009D4C08" w:rsidP="00AB60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8563CD">
        <w:rPr>
          <w:lang w:val="ru-RU"/>
        </w:rPr>
        <w:t>Шприцы</w:t>
      </w:r>
      <w:r w:rsidRPr="0077375B">
        <w:rPr>
          <w:lang w:val="ru-RU"/>
        </w:rPr>
        <w:t xml:space="preserve">».  </w:t>
      </w:r>
    </w:p>
    <w:p w:rsidR="009D4C08" w:rsidRPr="008563CD" w:rsidRDefault="009D4C08" w:rsidP="00AB603C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8563CD">
        <w:rPr>
          <w:color w:val="000000"/>
          <w:lang w:val="ru-RU"/>
        </w:rPr>
        <w:t>203234901331923490100102680013250244</w:t>
      </w:r>
    </w:p>
    <w:p w:rsidR="009D4C08" w:rsidRPr="0077375B" w:rsidRDefault="009D4C08" w:rsidP="00AB603C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499387</w:t>
      </w:r>
      <w:r w:rsidRPr="0077375B">
        <w:rPr>
          <w:lang w:val="ru-RU"/>
        </w:rPr>
        <w:t xml:space="preserve"> руб. </w:t>
      </w:r>
      <w:r>
        <w:rPr>
          <w:lang w:val="ru-RU"/>
        </w:rPr>
        <w:t>50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триста восемьдесят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50</w:t>
      </w:r>
      <w:r w:rsidRPr="0077375B">
        <w:rPr>
          <w:lang w:val="ru-RU"/>
        </w:rPr>
        <w:t xml:space="preserve"> копеек).</w:t>
      </w:r>
    </w:p>
    <w:p w:rsidR="009D4C08" w:rsidRPr="00041F50" w:rsidRDefault="009D4C08" w:rsidP="00AB60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DC103E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>
        <w:rPr>
          <w:lang w:val="ru-RU"/>
        </w:rPr>
        <w:t>.</w:t>
      </w:r>
    </w:p>
    <w:p w:rsidR="009D4C08" w:rsidRPr="0056227F" w:rsidRDefault="009D4C08" w:rsidP="00AB60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DC103E">
        <w:rPr>
          <w:lang w:val="ru-RU"/>
        </w:rPr>
        <w:t>353560, 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8563CD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2020 г.</w:t>
      </w:r>
      <w:r w:rsidRPr="0056227F">
        <w:rPr>
          <w:lang w:val="ru-RU"/>
        </w:rPr>
        <w:t>.</w:t>
      </w:r>
    </w:p>
    <w:p w:rsidR="009D4C08" w:rsidRPr="0077375B" w:rsidRDefault="009D4C08" w:rsidP="00AB60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8563CD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9D4C08" w:rsidRPr="0077375B" w:rsidRDefault="009D4C08" w:rsidP="00AB603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D4C08" w:rsidRPr="0077375B" w:rsidRDefault="009D4C08" w:rsidP="00AB603C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D4C08" w:rsidRPr="0077375B" w:rsidRDefault="009D4C08" w:rsidP="00AB603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563CD">
        <w:rPr>
          <w:color w:val="000000"/>
          <w:sz w:val="24"/>
          <w:szCs w:val="24"/>
        </w:rPr>
        <w:t>23.09.2020 11:01</w:t>
      </w:r>
      <w:r w:rsidRPr="0077375B">
        <w:rPr>
          <w:sz w:val="24"/>
          <w:szCs w:val="24"/>
        </w:rPr>
        <w:t xml:space="preserve"> (московское время).</w:t>
      </w:r>
    </w:p>
    <w:p w:rsidR="009D4C08" w:rsidRPr="0077375B" w:rsidRDefault="009D4C08" w:rsidP="00AB603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D4C08" w:rsidRDefault="009D4C08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D4C08" w:rsidRPr="00113164">
        <w:trPr>
          <w:jc w:val="center"/>
        </w:trPr>
        <w:tc>
          <w:tcPr>
            <w:tcW w:w="9828" w:type="dxa"/>
            <w:gridSpan w:val="5"/>
          </w:tcPr>
          <w:p w:rsidR="009D4C08" w:rsidRPr="00113164" w:rsidRDefault="009D4C08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</w:t>
            </w:r>
            <w:r w:rsidRPr="00113164">
              <w:t>редседател</w:t>
            </w:r>
            <w:r w:rsidRPr="00113164">
              <w:rPr>
                <w:lang w:val="ru-RU"/>
              </w:rPr>
              <w:t>ь</w:t>
            </w:r>
            <w:r w:rsidRPr="00113164">
              <w:t xml:space="preserve"> комиссии</w:t>
            </w:r>
            <w:r w:rsidRPr="00113164">
              <w:rPr>
                <w:lang w:val="ru-RU"/>
              </w:rPr>
              <w:t>:</w:t>
            </w:r>
          </w:p>
        </w:tc>
      </w:tr>
      <w:tr w:rsidR="009D4C08" w:rsidRPr="00AB603C">
        <w:trPr>
          <w:jc w:val="center"/>
        </w:trPr>
        <w:tc>
          <w:tcPr>
            <w:tcW w:w="2820" w:type="dxa"/>
          </w:tcPr>
          <w:p w:rsidR="009D4C08" w:rsidRPr="00113164" w:rsidRDefault="009D4C08" w:rsidP="00A5132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9D4C08" w:rsidRPr="00113164" w:rsidRDefault="009D4C08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113164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113164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113164">
              <w:rPr>
                <w:lang w:val="ru-RU"/>
              </w:rPr>
              <w:t xml:space="preserve"> ГБУЗ «Славянская ЦРБ»МЗ КК.</w:t>
            </w:r>
          </w:p>
        </w:tc>
      </w:tr>
      <w:tr w:rsidR="009D4C08" w:rsidRPr="00AB603C">
        <w:trPr>
          <w:trHeight w:val="80"/>
          <w:jc w:val="center"/>
        </w:trPr>
        <w:tc>
          <w:tcPr>
            <w:tcW w:w="9828" w:type="dxa"/>
            <w:gridSpan w:val="5"/>
          </w:tcPr>
          <w:p w:rsidR="009D4C08" w:rsidRPr="00AB603C" w:rsidRDefault="009D4C08" w:rsidP="00A51320">
            <w:pPr>
              <w:jc w:val="both"/>
              <w:rPr>
                <w:lang w:val="ru-RU"/>
              </w:rPr>
            </w:pPr>
            <w:r w:rsidRPr="00AB603C">
              <w:rPr>
                <w:lang w:val="ru-RU"/>
              </w:rPr>
              <w:t xml:space="preserve">Секретарь комиссии - </w:t>
            </w:r>
          </w:p>
        </w:tc>
      </w:tr>
      <w:tr w:rsidR="009D4C08" w:rsidRPr="00AB603C">
        <w:trPr>
          <w:trHeight w:val="300"/>
          <w:jc w:val="center"/>
        </w:trPr>
        <w:tc>
          <w:tcPr>
            <w:tcW w:w="2882" w:type="dxa"/>
            <w:gridSpan w:val="3"/>
          </w:tcPr>
          <w:p w:rsidR="009D4C08" w:rsidRPr="00113164" w:rsidRDefault="009D4C08" w:rsidP="00A51320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13164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D4C08" w:rsidRPr="00113164" w:rsidRDefault="009D4C08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  <w:tr w:rsidR="009D4C08" w:rsidRPr="00AB603C">
        <w:trPr>
          <w:jc w:val="center"/>
        </w:trPr>
        <w:tc>
          <w:tcPr>
            <w:tcW w:w="9828" w:type="dxa"/>
            <w:gridSpan w:val="5"/>
          </w:tcPr>
          <w:p w:rsidR="009D4C08" w:rsidRPr="00AB603C" w:rsidRDefault="009D4C08" w:rsidP="00A51320">
            <w:pPr>
              <w:jc w:val="both"/>
              <w:rPr>
                <w:lang w:val="ru-RU"/>
              </w:rPr>
            </w:pPr>
            <w:r w:rsidRPr="00AB603C">
              <w:rPr>
                <w:lang w:val="ru-RU"/>
              </w:rPr>
              <w:t>Члены комиссии –</w:t>
            </w:r>
          </w:p>
        </w:tc>
      </w:tr>
      <w:tr w:rsidR="009D4C08" w:rsidRPr="00AE3798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D4C08" w:rsidRPr="00113164" w:rsidRDefault="009D4C08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 xml:space="preserve">Дехтерев Юрий Сергеевич </w:t>
            </w:r>
          </w:p>
          <w:p w:rsidR="009D4C08" w:rsidRPr="00113164" w:rsidRDefault="009D4C08" w:rsidP="008E3549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  <w:p w:rsidR="009D4C08" w:rsidRPr="00113164" w:rsidRDefault="009D4C08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D4C08" w:rsidRPr="00113164" w:rsidRDefault="009D4C08" w:rsidP="008E3549">
            <w:pPr>
              <w:ind w:right="-286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начальник отдела закупок;</w:t>
            </w:r>
          </w:p>
          <w:p w:rsidR="009D4C08" w:rsidRPr="00113164" w:rsidRDefault="009D4C08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 xml:space="preserve"> </w:t>
            </w:r>
          </w:p>
          <w:p w:rsidR="009D4C08" w:rsidRPr="00113164" w:rsidRDefault="009D4C08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</w:p>
          <w:p w:rsidR="009D4C08" w:rsidRPr="00113164" w:rsidRDefault="009D4C08" w:rsidP="008E3549">
            <w:pPr>
              <w:ind w:right="-80"/>
              <w:jc w:val="both"/>
              <w:rPr>
                <w:lang w:val="ru-RU"/>
              </w:rPr>
            </w:pPr>
          </w:p>
          <w:p w:rsidR="009D4C08" w:rsidRPr="00113164" w:rsidRDefault="009D4C08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9D4C08" w:rsidRPr="00113164" w:rsidRDefault="009D4C08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>Кворум имеется. Комиссия правомочна.</w:t>
      </w:r>
    </w:p>
    <w:p w:rsidR="009D4C08" w:rsidRPr="00113164" w:rsidRDefault="009D4C08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113164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113164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113164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14</w:t>
      </w:r>
      <w:r w:rsidRPr="00113164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13164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D4C08" w:rsidRPr="00113164" w:rsidRDefault="009D4C08" w:rsidP="009C43B2">
      <w:pPr>
        <w:ind w:firstLine="709"/>
        <w:jc w:val="both"/>
        <w:rPr>
          <w:lang w:val="ru-RU"/>
        </w:rPr>
      </w:pPr>
      <w:r w:rsidRPr="00113164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9D4C08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№ </w:t>
            </w:r>
            <w:r w:rsidRPr="00113164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Время поступления </w:t>
            </w:r>
            <w:r w:rsidRPr="00113164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Порядковый </w:t>
            </w:r>
            <w:r w:rsidRPr="00113164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D4C08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AB603C" w:rsidRDefault="009D4C08" w:rsidP="00AB603C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491 503.06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05.10.2020 11:31:56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64F14" w:rsidRDefault="009D4C08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EA-58882</w:t>
            </w:r>
          </w:p>
        </w:tc>
      </w:tr>
      <w:tr w:rsidR="009D4C08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AB603C" w:rsidRDefault="009D4C08" w:rsidP="00AB603C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494 000.00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05.10.2020 11:31:38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C08" w:rsidRPr="00113164" w:rsidRDefault="009D4C08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EA-58818</w:t>
            </w:r>
          </w:p>
        </w:tc>
      </w:tr>
    </w:tbl>
    <w:p w:rsidR="009D4C08" w:rsidRPr="00113164" w:rsidRDefault="009D4C08" w:rsidP="00F742E9">
      <w:pPr>
        <w:ind w:firstLine="709"/>
        <w:jc w:val="both"/>
        <w:rPr>
          <w:lang w:val="ru-RU"/>
        </w:rPr>
      </w:pPr>
      <w:r w:rsidRPr="00113164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D4C08" w:rsidRPr="00113164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D4C08" w:rsidRPr="00113164" w:rsidRDefault="009D4C0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Номер </w:t>
            </w:r>
          </w:p>
          <w:p w:rsidR="009D4C08" w:rsidRPr="00113164" w:rsidRDefault="009D4C0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4C08" w:rsidRPr="00113164" w:rsidRDefault="009D4C0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113164">
              <w:rPr>
                <w:b/>
                <w:bCs/>
                <w:lang w:val="ru-RU"/>
              </w:rPr>
              <w:t>регистрации</w:t>
            </w:r>
          </w:p>
          <w:p w:rsidR="009D4C08" w:rsidRPr="00113164" w:rsidRDefault="009D4C0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4C08" w:rsidRPr="00113164" w:rsidRDefault="009D4C0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D4C08" w:rsidRPr="00AB603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D4C08" w:rsidRPr="00164F14" w:rsidRDefault="009D4C08" w:rsidP="00720FE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EA-58882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4C08" w:rsidRPr="00113164" w:rsidRDefault="009D4C08" w:rsidP="00F80B64">
            <w:pPr>
              <w:jc w:val="center"/>
              <w:rPr>
                <w:lang w:val="ru-RU"/>
              </w:rPr>
            </w:pPr>
            <w:r w:rsidRPr="008563CD">
              <w:rPr>
                <w:rFonts w:ascii="Roboto" w:hAnsi="Roboto" w:cs="Roboto"/>
                <w:color w:val="000000"/>
                <w:shd w:val="clear" w:color="auto" w:fill="FFFFFF"/>
              </w:rPr>
              <w:t>30.09.2020 23:55:30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4C08" w:rsidRPr="00AB603C" w:rsidRDefault="009D4C08" w:rsidP="00AB603C">
            <w:pPr>
              <w:rPr>
                <w:lang w:val="ru-RU"/>
              </w:rPr>
            </w:pPr>
            <w:r w:rsidRPr="00AB603C">
              <w:rPr>
                <w:lang w:val="ru-RU"/>
              </w:rPr>
              <w:t>ОБЩЕСТВО С ОГРАНИЧЕННОЙ ОТВЕТСТВЕННОСТЬЮ "ВИВАЛЬДИ-К"</w:t>
            </w:r>
          </w:p>
          <w:p w:rsidR="009D4C08" w:rsidRPr="00AB603C" w:rsidRDefault="009D4C08" w:rsidP="00AB603C">
            <w:pPr>
              <w:rPr>
                <w:lang w:val="ru-RU"/>
              </w:rPr>
            </w:pPr>
            <w:r w:rsidRPr="00AB603C">
              <w:rPr>
                <w:lang w:val="ru-RU"/>
              </w:rPr>
              <w:t>ИНН2311177300</w:t>
            </w:r>
          </w:p>
          <w:p w:rsidR="009D4C08" w:rsidRPr="00AB603C" w:rsidRDefault="009D4C08" w:rsidP="00AB603C">
            <w:pPr>
              <w:rPr>
                <w:lang w:val="ru-RU"/>
              </w:rPr>
            </w:pPr>
            <w:r w:rsidRPr="00AB603C">
              <w:rPr>
                <w:lang w:val="ru-RU"/>
              </w:rPr>
              <w:t>ОГРН1142311012480</w:t>
            </w:r>
          </w:p>
          <w:p w:rsidR="009D4C08" w:rsidRPr="00AB603C" w:rsidRDefault="009D4C08" w:rsidP="00AB603C">
            <w:pPr>
              <w:rPr>
                <w:lang w:val="ru-RU"/>
              </w:rPr>
            </w:pPr>
            <w:r w:rsidRPr="00AB603C">
              <w:rPr>
                <w:lang w:val="ru-RU"/>
              </w:rPr>
              <w:t>КПП231101001</w:t>
            </w:r>
          </w:p>
          <w:p w:rsidR="009D4C08" w:rsidRPr="00AB603C" w:rsidRDefault="009D4C08" w:rsidP="00AB603C">
            <w:pPr>
              <w:rPr>
                <w:lang w:val="ru-RU"/>
              </w:rPr>
            </w:pPr>
            <w:r w:rsidRPr="00AB603C">
              <w:rPr>
                <w:lang w:val="ru-RU"/>
              </w:rPr>
              <w:t>Место нахождения (жительства)</w:t>
            </w:r>
          </w:p>
          <w:p w:rsidR="009D4C08" w:rsidRPr="00AB603C" w:rsidRDefault="009D4C08" w:rsidP="00AB603C">
            <w:pPr>
              <w:rPr>
                <w:lang w:val="ru-RU"/>
              </w:rPr>
            </w:pPr>
            <w:r w:rsidRPr="00AB603C">
              <w:rPr>
                <w:lang w:val="ru-RU"/>
              </w:rPr>
              <w:t>350901, КРАЙ КРАСНОДАРСКИЙ, Г КРАСНОДАР, УЛ ЧЕРКАССКАЯ, ДОМ 77, КВАРТИРА 24</w:t>
            </w:r>
          </w:p>
          <w:p w:rsidR="009D4C08" w:rsidRPr="00AB603C" w:rsidRDefault="009D4C08" w:rsidP="00AB603C">
            <w:pPr>
              <w:rPr>
                <w:lang w:val="ru-RU"/>
              </w:rPr>
            </w:pPr>
            <w:r w:rsidRPr="00AB603C">
              <w:rPr>
                <w:lang w:val="ru-RU"/>
              </w:rPr>
              <w:t>Почтовый адрес</w:t>
            </w:r>
          </w:p>
          <w:p w:rsidR="009D4C08" w:rsidRPr="00AB603C" w:rsidRDefault="009D4C08" w:rsidP="00AB603C">
            <w:pPr>
              <w:rPr>
                <w:lang w:val="ru-RU"/>
              </w:rPr>
            </w:pPr>
            <w:r w:rsidRPr="00AB603C">
              <w:rPr>
                <w:lang w:val="ru-RU"/>
              </w:rPr>
              <w:t>350029, КРАЙ КРАСНОДАРСКИЙ, Г КРАСНОДАР, УЛ ЧЕРКАССКАЯ, ДОМ 77, КВАРТИРА 24</w:t>
            </w:r>
          </w:p>
          <w:p w:rsidR="009D4C08" w:rsidRDefault="009D4C08" w:rsidP="00AB603C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9D4C08" w:rsidRPr="00AB603C" w:rsidRDefault="009D4C08" w:rsidP="004F451D">
            <w:pPr>
              <w:rPr>
                <w:lang w:val="ru-RU"/>
              </w:rPr>
            </w:pPr>
            <w:r>
              <w:t>Телефон 79184404099</w:t>
            </w:r>
          </w:p>
        </w:tc>
      </w:tr>
      <w:tr w:rsidR="009D4C08" w:rsidRPr="00164F1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D4C08" w:rsidRPr="00113164" w:rsidRDefault="009D4C08" w:rsidP="00720FE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EA-58818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4C08" w:rsidRPr="00113164" w:rsidRDefault="009D4C08" w:rsidP="00FE5198">
            <w:pPr>
              <w:jc w:val="center"/>
              <w:rPr>
                <w:lang w:val="ru-RU"/>
              </w:rPr>
            </w:pPr>
            <w:r w:rsidRPr="008563CD">
              <w:rPr>
                <w:rFonts w:ascii="Roboto" w:hAnsi="Roboto" w:cs="Roboto"/>
                <w:color w:val="000000"/>
                <w:shd w:val="clear" w:color="auto" w:fill="FFFFFF"/>
              </w:rPr>
              <w:t>30.09.2020 13:20:25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4C08" w:rsidRPr="00E63DED" w:rsidRDefault="009D4C08" w:rsidP="00AB603C">
            <w:pPr>
              <w:rPr>
                <w:lang w:val="ru-RU"/>
              </w:rPr>
            </w:pPr>
            <w:r w:rsidRPr="00E63DED">
              <w:rPr>
                <w:lang w:val="ru-RU"/>
              </w:rPr>
              <w:t>Индивидуальный предприниматель ТИТОВА МАРИНА АЛЕКСАНДРОВНА</w:t>
            </w:r>
          </w:p>
          <w:p w:rsidR="009D4C08" w:rsidRPr="00E63DED" w:rsidRDefault="009D4C08" w:rsidP="00AB603C">
            <w:pPr>
              <w:rPr>
                <w:lang w:val="ru-RU"/>
              </w:rPr>
            </w:pPr>
            <w:r w:rsidRPr="00E63DED">
              <w:rPr>
                <w:lang w:val="ru-RU"/>
              </w:rPr>
              <w:t>ИНН 233409997338</w:t>
            </w:r>
          </w:p>
          <w:p w:rsidR="009D4C08" w:rsidRPr="00E63DED" w:rsidRDefault="009D4C08" w:rsidP="00AB603C">
            <w:pPr>
              <w:rPr>
                <w:lang w:val="ru-RU"/>
              </w:rPr>
            </w:pPr>
            <w:r w:rsidRPr="00E63DED">
              <w:rPr>
                <w:lang w:val="ru-RU"/>
              </w:rPr>
              <w:t>ОГРНИП 320237500050490</w:t>
            </w:r>
          </w:p>
          <w:p w:rsidR="009D4C08" w:rsidRPr="00E63DED" w:rsidRDefault="009D4C08" w:rsidP="00AB603C">
            <w:pPr>
              <w:rPr>
                <w:lang w:val="ru-RU"/>
              </w:rPr>
            </w:pPr>
            <w:r w:rsidRPr="00E63DED">
              <w:rPr>
                <w:lang w:val="ru-RU"/>
              </w:rPr>
              <w:t>Место нахождения (жительства)</w:t>
            </w:r>
          </w:p>
          <w:p w:rsidR="009D4C08" w:rsidRPr="00E63DED" w:rsidRDefault="009D4C08" w:rsidP="00AB603C">
            <w:pPr>
              <w:rPr>
                <w:lang w:val="ru-RU"/>
              </w:rPr>
            </w:pPr>
            <w:r w:rsidRPr="00E63DED">
              <w:rPr>
                <w:lang w:val="ru-RU"/>
              </w:rPr>
              <w:t>КРАЙ КРАСНОДАРСКИЙ, Р-Н КАНЕВСКОЙ, СТ-ЦА НОВОМИНСКАЯ, Советская 188 Б</w:t>
            </w:r>
          </w:p>
          <w:p w:rsidR="009D4C08" w:rsidRPr="00E63DED" w:rsidRDefault="009D4C08" w:rsidP="00AB603C">
            <w:pPr>
              <w:rPr>
                <w:lang w:val="ru-RU"/>
              </w:rPr>
            </w:pPr>
            <w:r w:rsidRPr="00E63DED">
              <w:rPr>
                <w:lang w:val="ru-RU"/>
              </w:rPr>
              <w:t>Почтовый адрес</w:t>
            </w:r>
          </w:p>
          <w:p w:rsidR="009D4C08" w:rsidRPr="00E63DED" w:rsidRDefault="009D4C08" w:rsidP="00AB603C">
            <w:pPr>
              <w:rPr>
                <w:lang w:val="ru-RU"/>
              </w:rPr>
            </w:pPr>
            <w:r w:rsidRPr="00E63DED">
              <w:rPr>
                <w:lang w:val="ru-RU"/>
              </w:rPr>
              <w:t>КРАЙ КРАСНОДАРСКИЙ, Р-Н КАНЕВСКОЙ, СТ-ЦА НОВОМИНСКАЯ, Советская 188 Б</w:t>
            </w:r>
          </w:p>
          <w:p w:rsidR="009D4C08" w:rsidRPr="00E63DED" w:rsidRDefault="009D4C08" w:rsidP="00AB603C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63DED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D4C08" w:rsidRPr="00E63DED" w:rsidRDefault="009D4C08" w:rsidP="00AB603C">
            <w:pPr>
              <w:rPr>
                <w:lang w:val="ru-RU"/>
              </w:rPr>
            </w:pPr>
            <w:r w:rsidRPr="00E63DED">
              <w:rPr>
                <w:lang w:val="ru-RU"/>
              </w:rPr>
              <w:t>Титова Марина Александровна</w:t>
            </w:r>
          </w:p>
          <w:p w:rsidR="009D4C08" w:rsidRPr="00AE3798" w:rsidRDefault="009D4C08" w:rsidP="00AB603C">
            <w:pPr>
              <w:rPr>
                <w:lang w:val="ru-RU"/>
              </w:rPr>
            </w:pPr>
            <w:r w:rsidRPr="00E63DED">
              <w:rPr>
                <w:lang w:val="ru-RU"/>
              </w:rPr>
              <w:t>Телефон 8-918-377-97-20</w:t>
            </w:r>
          </w:p>
        </w:tc>
      </w:tr>
    </w:tbl>
    <w:p w:rsidR="009D4C08" w:rsidRPr="00113164" w:rsidRDefault="009D4C08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13164">
        <w:rPr>
          <w:lang w:val="ru-RU" w:eastAsia="ru-RU"/>
        </w:rPr>
        <w:t xml:space="preserve"> со ст.69 Федерального закона от 05 апреля 2013 года № 44-ФЗ </w:t>
      </w:r>
      <w:r w:rsidRPr="00113164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13164">
        <w:rPr>
          <w:lang w:val="ru-RU" w:eastAsia="ru-RU"/>
        </w:rPr>
        <w:t>Федерального закона № 44-ФЗ),</w:t>
      </w:r>
      <w:r w:rsidRPr="00113164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D4C08" w:rsidRPr="00113164" w:rsidRDefault="009D4C08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1) признать соответствующей требованиям, </w:t>
      </w:r>
      <w:r w:rsidRPr="00113164">
        <w:rPr>
          <w:lang w:val="ru-RU" w:eastAsia="ru-RU"/>
        </w:rPr>
        <w:t>установленным ст.69 Федерального закона № 44-ФЗ и</w:t>
      </w:r>
      <w:r w:rsidRPr="00113164">
        <w:rPr>
          <w:lang w:val="ru-RU"/>
        </w:rPr>
        <w:t xml:space="preserve"> документацией аукциона в электронной форме, заявку с идентификационным номером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AB603C">
        <w:rPr>
          <w:rFonts w:ascii="Roboto" w:hAnsi="Roboto" w:cs="Roboto"/>
          <w:color w:val="000000"/>
          <w:shd w:val="clear" w:color="auto" w:fill="FFFFFF"/>
          <w:lang w:val="ru-RU"/>
        </w:rPr>
        <w:t>-58818</w:t>
      </w:r>
      <w:r w:rsidRPr="00113164">
        <w:rPr>
          <w:lang w:val="ru-RU"/>
        </w:rPr>
        <w:t xml:space="preserve"> - </w:t>
      </w:r>
      <w:r w:rsidRPr="00E63DED">
        <w:rPr>
          <w:lang w:val="ru-RU"/>
        </w:rPr>
        <w:t>Индивидуальный предприниматель ТИТОВА МАРИНА АЛЕКСАНДРОВНА</w:t>
      </w:r>
      <w:r w:rsidRPr="00113164">
        <w:rPr>
          <w:lang w:val="ru-RU"/>
        </w:rPr>
        <w:t>;</w:t>
      </w:r>
    </w:p>
    <w:p w:rsidR="009D4C08" w:rsidRPr="00B1069D" w:rsidRDefault="009D4C08" w:rsidP="00B1069D">
      <w:pPr>
        <w:rPr>
          <w:sz w:val="18"/>
          <w:szCs w:val="18"/>
          <w:lang w:val="ru-RU"/>
        </w:rPr>
      </w:pPr>
      <w:r w:rsidRPr="00164F14">
        <w:rPr>
          <w:lang w:val="ru-RU"/>
        </w:rPr>
        <w:t xml:space="preserve">2) </w:t>
      </w:r>
      <w:r w:rsidRPr="00AB603C">
        <w:rPr>
          <w:lang w:val="ru-RU"/>
        </w:rPr>
        <w:t>Несоответствие участника аукциона</w:t>
      </w:r>
      <w:r>
        <w:rPr>
          <w:lang w:val="ru-RU"/>
        </w:rPr>
        <w:t xml:space="preserve"> </w:t>
      </w:r>
      <w:r w:rsidRPr="00113164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AB603C">
        <w:rPr>
          <w:rFonts w:ascii="Roboto" w:hAnsi="Roboto" w:cs="Roboto"/>
          <w:color w:val="000000"/>
          <w:shd w:val="clear" w:color="auto" w:fill="F9F9F9"/>
          <w:lang w:val="ru-RU"/>
        </w:rPr>
        <w:t>-58882</w:t>
      </w:r>
      <w:r w:rsidRPr="00113164">
        <w:rPr>
          <w:lang w:val="ru-RU"/>
        </w:rPr>
        <w:t xml:space="preserve"> - </w:t>
      </w:r>
      <w:r w:rsidRPr="00AB603C">
        <w:rPr>
          <w:lang w:val="ru-RU"/>
        </w:rPr>
        <w:t>ОБЩЕСТВО С ОГРАНИЧЕННОЙ ОТВЕТСТВЕННОСТЬЮ "ВИВАЛЬДИ-К" требованиям, установленным в соответствии со статьей 31 Федерального закона №44-ФЗ (Отклонен по п.1 ч.6 ст.69 44-ФЗ). В соответствии с пунктом 1 части 6 статьи 69 Федерального закона: По позиции 4 не представлены документы и информация, предусмотренные пунктом 3 части 5 статьи 66 Федерального закона, несоответствие положениям позиции 39 раздела 1, раздела 8,позиции 47 раздела 9 документации аукциона в электронной форме в связи с наличием условий, установленных частью 4 статьи 38 Федерального закона от 21.11.2011 № 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</w:t>
      </w:r>
      <w:r>
        <w:rPr>
          <w:lang w:val="ru-RU"/>
        </w:rPr>
        <w:t>.</w:t>
      </w:r>
    </w:p>
    <w:p w:rsidR="009D4C08" w:rsidRPr="00113164" w:rsidRDefault="009D4C08" w:rsidP="00164F14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9D4C08" w:rsidRPr="00113164" w:rsidRDefault="009D4C08" w:rsidP="00584FE4">
      <w:pPr>
        <w:ind w:firstLine="708"/>
        <w:jc w:val="both"/>
        <w:rPr>
          <w:lang w:val="ru-RU"/>
        </w:rPr>
      </w:pP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D4C08" w:rsidRPr="00113164">
        <w:trPr>
          <w:trHeight w:val="415"/>
        </w:trPr>
        <w:tc>
          <w:tcPr>
            <w:tcW w:w="2204" w:type="dxa"/>
            <w:vMerge w:val="restart"/>
            <w:vAlign w:val="center"/>
          </w:tcPr>
          <w:p w:rsidR="009D4C08" w:rsidRPr="00113164" w:rsidRDefault="009D4C08" w:rsidP="00AA4A97">
            <w:pPr>
              <w:jc w:val="center"/>
              <w:rPr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D4C08" w:rsidRPr="00113164" w:rsidRDefault="009D4C08" w:rsidP="00AA4A97">
            <w:pPr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D4C08" w:rsidRPr="00113164">
        <w:trPr>
          <w:trHeight w:val="274"/>
        </w:trPr>
        <w:tc>
          <w:tcPr>
            <w:tcW w:w="2204" w:type="dxa"/>
            <w:vMerge/>
          </w:tcPr>
          <w:p w:rsidR="009D4C08" w:rsidRPr="00113164" w:rsidRDefault="009D4C0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D4C08" w:rsidRPr="00113164" w:rsidRDefault="009D4C08" w:rsidP="00AA4A97">
            <w:pPr>
              <w:jc w:val="center"/>
              <w:rPr>
                <w:lang w:val="ru-RU"/>
              </w:rPr>
            </w:pPr>
          </w:p>
          <w:p w:rsidR="009D4C08" w:rsidRPr="00113164" w:rsidRDefault="009D4C08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9D4C08" w:rsidRPr="00113164" w:rsidRDefault="009D4C08" w:rsidP="00AA4A97">
            <w:pPr>
              <w:ind w:right="-21"/>
              <w:jc w:val="center"/>
              <w:rPr>
                <w:lang w:val="ru-RU"/>
              </w:rPr>
            </w:pPr>
          </w:p>
          <w:p w:rsidR="009D4C08" w:rsidRPr="00113164" w:rsidRDefault="009D4C08" w:rsidP="00AA4A97">
            <w:pPr>
              <w:ind w:right="-21"/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D4C08" w:rsidRPr="00113164" w:rsidRDefault="009D4C08" w:rsidP="0056026D">
            <w:pPr>
              <w:jc w:val="center"/>
              <w:rPr>
                <w:lang w:val="ru-RU"/>
              </w:rPr>
            </w:pPr>
          </w:p>
          <w:p w:rsidR="009D4C08" w:rsidRPr="00113164" w:rsidRDefault="009D4C08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D4C08" w:rsidRPr="00113164" w:rsidRDefault="009D4C08" w:rsidP="00AA4A97">
            <w:pPr>
              <w:jc w:val="center"/>
              <w:rPr>
                <w:lang w:val="ru-RU"/>
              </w:rPr>
            </w:pPr>
          </w:p>
          <w:p w:rsidR="009D4C08" w:rsidRPr="00113164" w:rsidRDefault="009D4C08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D4C08" w:rsidRPr="00113164" w:rsidRDefault="009D4C08" w:rsidP="0056026D">
            <w:pPr>
              <w:jc w:val="center"/>
              <w:rPr>
                <w:lang w:val="ru-RU"/>
              </w:rPr>
            </w:pPr>
          </w:p>
          <w:p w:rsidR="009D4C08" w:rsidRPr="00113164" w:rsidRDefault="009D4C08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Владыкина Л.В.</w:t>
            </w:r>
          </w:p>
        </w:tc>
      </w:tr>
      <w:tr w:rsidR="009D4C08" w:rsidRPr="00AB603C">
        <w:trPr>
          <w:trHeight w:val="938"/>
        </w:trPr>
        <w:tc>
          <w:tcPr>
            <w:tcW w:w="2204" w:type="dxa"/>
            <w:vAlign w:val="center"/>
          </w:tcPr>
          <w:p w:rsidR="009D4C08" w:rsidRPr="00113164" w:rsidRDefault="009D4C08" w:rsidP="00F47DDD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AB603C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-58882</w:t>
            </w:r>
            <w:r w:rsidRPr="00113164">
              <w:rPr>
                <w:lang w:val="ru-RU"/>
              </w:rPr>
              <w:t xml:space="preserve"> - </w:t>
            </w:r>
            <w:r w:rsidRPr="00AB603C">
              <w:rPr>
                <w:lang w:val="ru-RU"/>
              </w:rPr>
              <w:t>ОБЩЕСТВО С ОГРАНИЧЕННОЙ ОТВЕТСТВЕННОСТЬЮ "ВИВАЛЬДИ-К"</w:t>
            </w:r>
          </w:p>
        </w:tc>
        <w:tc>
          <w:tcPr>
            <w:tcW w:w="1700" w:type="dxa"/>
          </w:tcPr>
          <w:p w:rsidR="009D4C08" w:rsidRPr="00113164" w:rsidRDefault="009D4C08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4C08" w:rsidRPr="00113164" w:rsidRDefault="009D4C08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4C08" w:rsidRPr="00113164" w:rsidRDefault="009D4C08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D4C08" w:rsidRPr="00113164" w:rsidRDefault="009D4C08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D4C08" w:rsidRPr="00113164" w:rsidRDefault="009D4C08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  <w:tr w:rsidR="009D4C08" w:rsidRPr="00AB603C">
        <w:trPr>
          <w:trHeight w:val="938"/>
        </w:trPr>
        <w:tc>
          <w:tcPr>
            <w:tcW w:w="2204" w:type="dxa"/>
            <w:vAlign w:val="center"/>
          </w:tcPr>
          <w:p w:rsidR="009D4C08" w:rsidRPr="00113164" w:rsidRDefault="009D4C08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AB603C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-58818</w:t>
            </w:r>
            <w:r w:rsidRPr="00113164">
              <w:rPr>
                <w:lang w:val="ru-RU"/>
              </w:rPr>
              <w:t xml:space="preserve"> - </w:t>
            </w:r>
            <w:r w:rsidRPr="00E63DED">
              <w:rPr>
                <w:lang w:val="ru-RU"/>
              </w:rPr>
              <w:t>Индивидуальный предприниматель ТИТОВА МАРИНА АЛЕКСАНДРОВНА</w:t>
            </w:r>
          </w:p>
        </w:tc>
        <w:tc>
          <w:tcPr>
            <w:tcW w:w="1700" w:type="dxa"/>
          </w:tcPr>
          <w:p w:rsidR="009D4C08" w:rsidRPr="00113164" w:rsidRDefault="009D4C08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4C08" w:rsidRPr="00113164" w:rsidRDefault="009D4C08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4C08" w:rsidRPr="00113164" w:rsidRDefault="009D4C08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D4C08" w:rsidRPr="00113164" w:rsidRDefault="009D4C08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D4C08" w:rsidRPr="00113164" w:rsidRDefault="009D4C08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D4C08" w:rsidRPr="00113164" w:rsidRDefault="009D4C08" w:rsidP="009D1258">
      <w:pPr>
        <w:ind w:firstLine="709"/>
        <w:rPr>
          <w:lang w:val="ru-RU"/>
        </w:rPr>
      </w:pPr>
      <w:bookmarkStart w:id="0" w:name="Reference"/>
      <w:bookmarkEnd w:id="0"/>
      <w:r w:rsidRPr="00113164">
        <w:rPr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9D4C08" w:rsidRPr="00113164" w:rsidRDefault="009D4C08" w:rsidP="009D1258">
      <w:pPr>
        <w:ind w:firstLine="709"/>
        <w:rPr>
          <w:lang w:val="ru-RU"/>
        </w:rPr>
      </w:pPr>
      <w:r w:rsidRPr="00113164">
        <w:rPr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- </w:t>
      </w:r>
      <w:r w:rsidRPr="00E63DED">
        <w:rPr>
          <w:lang w:val="ru-RU"/>
        </w:rPr>
        <w:t>Индивидуальный предприниматель ТИТОВА МАРИНА АЛЕКСАНДРОВНА</w:t>
      </w:r>
      <w:r w:rsidRPr="00113164">
        <w:rPr>
          <w:lang w:val="ru-RU"/>
        </w:rPr>
        <w:t>,</w:t>
      </w:r>
      <w:r>
        <w:rPr>
          <w:lang w:val="ru-RU"/>
        </w:rPr>
        <w:t xml:space="preserve"> </w:t>
      </w:r>
      <w:r w:rsidRPr="00113164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</w:rPr>
        <w:t>494 000.00</w:t>
      </w:r>
      <w:r w:rsidRPr="00113164">
        <w:rPr>
          <w:lang w:val="ru-RU"/>
        </w:rPr>
        <w:t>руб.</w:t>
      </w:r>
    </w:p>
    <w:p w:rsidR="009D4C08" w:rsidRPr="00113164" w:rsidRDefault="009D4C08" w:rsidP="00FD311B">
      <w:pPr>
        <w:ind w:firstLine="709"/>
        <w:jc w:val="both"/>
        <w:rPr>
          <w:b/>
          <w:bCs/>
          <w:lang w:val="ru-RU"/>
        </w:rPr>
      </w:pPr>
      <w:r w:rsidRPr="00113164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D4C08" w:rsidRPr="00113164">
        <w:trPr>
          <w:trHeight w:val="206"/>
          <w:jc w:val="center"/>
        </w:trPr>
        <w:tc>
          <w:tcPr>
            <w:tcW w:w="7338" w:type="dxa"/>
          </w:tcPr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D4C08" w:rsidRPr="00113164">
        <w:trPr>
          <w:trHeight w:val="206"/>
          <w:jc w:val="center"/>
        </w:trPr>
        <w:tc>
          <w:tcPr>
            <w:tcW w:w="7338" w:type="dxa"/>
          </w:tcPr>
          <w:p w:rsidR="009D4C08" w:rsidRPr="00113164" w:rsidRDefault="009D4C0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C08" w:rsidRPr="00113164" w:rsidRDefault="009D4C0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Дехтерев Ю.С.</w:t>
            </w:r>
          </w:p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Мальченко Е.А.</w:t>
            </w:r>
          </w:p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D4C08" w:rsidRPr="00113164">
        <w:trPr>
          <w:trHeight w:val="206"/>
          <w:jc w:val="center"/>
        </w:trPr>
        <w:tc>
          <w:tcPr>
            <w:tcW w:w="7338" w:type="dxa"/>
          </w:tcPr>
          <w:p w:rsidR="009D4C08" w:rsidRPr="00113164" w:rsidRDefault="009D4C0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Секретарь комиссии</w:t>
            </w:r>
            <w:r w:rsidRPr="00113164">
              <w:rPr>
                <w:sz w:val="24"/>
                <w:szCs w:val="24"/>
              </w:rPr>
              <w:tab/>
            </w:r>
          </w:p>
          <w:p w:rsidR="009D4C08" w:rsidRPr="00113164" w:rsidRDefault="009D4C08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D4C08" w:rsidRPr="00113164" w:rsidRDefault="009D4C08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Владыкина Л.В.</w:t>
            </w:r>
          </w:p>
          <w:p w:rsidR="009D4C08" w:rsidRPr="00113164" w:rsidRDefault="009D4C08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9D4C08" w:rsidRPr="00113164" w:rsidRDefault="009D4C08" w:rsidP="00B7524D">
      <w:pPr>
        <w:jc w:val="both"/>
        <w:rPr>
          <w:lang w:val="ru-RU" w:eastAsia="ru-RU"/>
        </w:rPr>
      </w:pPr>
    </w:p>
    <w:sectPr w:rsidR="009D4C08" w:rsidRPr="00113164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C08" w:rsidRDefault="009D4C08">
      <w:r>
        <w:separator/>
      </w:r>
    </w:p>
  </w:endnote>
  <w:endnote w:type="continuationSeparator" w:id="1">
    <w:p w:rsidR="009D4C08" w:rsidRDefault="009D4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C08" w:rsidRDefault="009D4C08">
      <w:r>
        <w:separator/>
      </w:r>
    </w:p>
  </w:footnote>
  <w:footnote w:type="continuationSeparator" w:id="1">
    <w:p w:rsidR="009D4C08" w:rsidRDefault="009D4C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C08" w:rsidRDefault="009D4C0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9D4C08" w:rsidRDefault="009D4C0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1F50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328"/>
    <w:rsid w:val="0011080D"/>
    <w:rsid w:val="00110CF0"/>
    <w:rsid w:val="00111DB7"/>
    <w:rsid w:val="00113164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4F14"/>
    <w:rsid w:val="00165EC7"/>
    <w:rsid w:val="0016624D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32BF"/>
    <w:rsid w:val="00185563"/>
    <w:rsid w:val="00187E5F"/>
    <w:rsid w:val="001902B6"/>
    <w:rsid w:val="0019046C"/>
    <w:rsid w:val="00190D30"/>
    <w:rsid w:val="00193437"/>
    <w:rsid w:val="00194377"/>
    <w:rsid w:val="00195DEE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6AEE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29E5"/>
    <w:rsid w:val="001E3543"/>
    <w:rsid w:val="001E3EBD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465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47A1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0936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6B0C"/>
    <w:rsid w:val="00426DBD"/>
    <w:rsid w:val="0042716A"/>
    <w:rsid w:val="00427929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4854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69DB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08E9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28A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6EC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8AE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D7EFF"/>
    <w:rsid w:val="005E04DC"/>
    <w:rsid w:val="005E08C9"/>
    <w:rsid w:val="005E1388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0FE8"/>
    <w:rsid w:val="00721D9E"/>
    <w:rsid w:val="00722EB6"/>
    <w:rsid w:val="007234F1"/>
    <w:rsid w:val="0072384A"/>
    <w:rsid w:val="0072552C"/>
    <w:rsid w:val="00725A11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7375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CD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4C08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1E7D"/>
    <w:rsid w:val="00A22299"/>
    <w:rsid w:val="00A22F00"/>
    <w:rsid w:val="00A232F2"/>
    <w:rsid w:val="00A25540"/>
    <w:rsid w:val="00A25FB8"/>
    <w:rsid w:val="00A306C7"/>
    <w:rsid w:val="00A344FE"/>
    <w:rsid w:val="00A35052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8DF"/>
    <w:rsid w:val="00AB0B75"/>
    <w:rsid w:val="00AB160F"/>
    <w:rsid w:val="00AB2136"/>
    <w:rsid w:val="00AB35A3"/>
    <w:rsid w:val="00AB4824"/>
    <w:rsid w:val="00AB603C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67DC"/>
    <w:rsid w:val="00AD7230"/>
    <w:rsid w:val="00AD767C"/>
    <w:rsid w:val="00AE3052"/>
    <w:rsid w:val="00AE3798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A3F"/>
    <w:rsid w:val="00B03FA1"/>
    <w:rsid w:val="00B04192"/>
    <w:rsid w:val="00B050FB"/>
    <w:rsid w:val="00B1069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1DA5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D9F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82A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0517"/>
    <w:rsid w:val="00DC103E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3DED"/>
    <w:rsid w:val="00E668E7"/>
    <w:rsid w:val="00E67361"/>
    <w:rsid w:val="00E708D4"/>
    <w:rsid w:val="00E70DED"/>
    <w:rsid w:val="00E74A52"/>
    <w:rsid w:val="00E7536C"/>
    <w:rsid w:val="00E756BD"/>
    <w:rsid w:val="00E75BF4"/>
    <w:rsid w:val="00E75F6E"/>
    <w:rsid w:val="00E80DDF"/>
    <w:rsid w:val="00E82889"/>
    <w:rsid w:val="00E82CB0"/>
    <w:rsid w:val="00E82DBB"/>
    <w:rsid w:val="00E86605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5E3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DDD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5B77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C051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076EC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  <w:style w:type="character" w:customStyle="1" w:styleId="14">
    <w:name w:val="Знак Знак14"/>
    <w:basedOn w:val="DefaultParagraphFont"/>
    <w:uiPriority w:val="99"/>
    <w:rsid w:val="005E1388"/>
  </w:style>
  <w:style w:type="character" w:customStyle="1" w:styleId="15">
    <w:name w:val="Знак Знак15"/>
    <w:basedOn w:val="DefaultParagraphFont"/>
    <w:uiPriority w:val="99"/>
    <w:rsid w:val="00164F14"/>
  </w:style>
  <w:style w:type="character" w:customStyle="1" w:styleId="16">
    <w:name w:val="Знак Знак16"/>
    <w:basedOn w:val="DefaultParagraphFont"/>
    <w:uiPriority w:val="99"/>
    <w:rsid w:val="005478AE"/>
  </w:style>
  <w:style w:type="character" w:customStyle="1" w:styleId="17">
    <w:name w:val="Знак Знак17"/>
    <w:basedOn w:val="DefaultParagraphFont"/>
    <w:uiPriority w:val="99"/>
    <w:rsid w:val="00AB60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36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36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19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362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36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36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36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36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36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0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1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1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362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0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36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0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36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1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1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0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1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1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0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36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19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1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9362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2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362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362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362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36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36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61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362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361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36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36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936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362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36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4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4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6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36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4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1515</Words>
  <Characters>8639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2019-11-27T13:40:00Z</cp:lastPrinted>
  <dcterms:created xsi:type="dcterms:W3CDTF">2020-10-06T13:52:00Z</dcterms:created>
  <dcterms:modified xsi:type="dcterms:W3CDTF">2020-10-06T13:52:00Z</dcterms:modified>
</cp:coreProperties>
</file>