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BBD" w:rsidRDefault="00792BBD" w:rsidP="00B40F86">
      <w:pPr>
        <w:jc w:val="center"/>
        <w:rPr>
          <w:b/>
          <w:bCs/>
          <w:color w:val="000000"/>
          <w:lang w:val="ru-RU"/>
        </w:rPr>
      </w:pPr>
    </w:p>
    <w:p w:rsidR="00792BBD" w:rsidRDefault="00792BBD" w:rsidP="00B40F86">
      <w:pPr>
        <w:jc w:val="center"/>
        <w:rPr>
          <w:b/>
          <w:bCs/>
          <w:color w:val="000000"/>
          <w:lang w:val="ru-RU"/>
        </w:rPr>
      </w:pPr>
    </w:p>
    <w:p w:rsidR="00792BBD" w:rsidRPr="00335A45" w:rsidRDefault="00792BBD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236</w:t>
      </w:r>
    </w:p>
    <w:p w:rsidR="00792BBD" w:rsidRPr="00335A45" w:rsidRDefault="00792BBD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792BBD" w:rsidRPr="00335A45" w:rsidRDefault="00792BBD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792BBD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92BBD" w:rsidRPr="00335A45" w:rsidRDefault="00792BBD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92BBD" w:rsidRPr="00335A45" w:rsidRDefault="00792BBD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09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октября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792BBD" w:rsidRDefault="00792BB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792BBD" w:rsidRPr="0077375B" w:rsidRDefault="00792BBD" w:rsidP="00F558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F558D8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F558D8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792BBD" w:rsidRPr="0077375B" w:rsidRDefault="00792BBD" w:rsidP="00F558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1947CE">
        <w:rPr>
          <w:lang w:val="ru-RU"/>
        </w:rPr>
        <w:t>Поставка картриджей</w:t>
      </w:r>
      <w:r w:rsidRPr="0077375B">
        <w:rPr>
          <w:lang w:val="ru-RU"/>
        </w:rPr>
        <w:t xml:space="preserve">».  </w:t>
      </w:r>
    </w:p>
    <w:p w:rsidR="00792BBD" w:rsidRPr="001947CE" w:rsidRDefault="00792BBD" w:rsidP="00F558D8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1947CE">
        <w:rPr>
          <w:color w:val="000000"/>
          <w:lang w:val="ru-RU"/>
        </w:rPr>
        <w:t>203234901331923490100102690012823244</w:t>
      </w:r>
    </w:p>
    <w:p w:rsidR="00792BBD" w:rsidRPr="0077375B" w:rsidRDefault="00792BBD" w:rsidP="00F558D8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499 447</w:t>
      </w:r>
      <w:r w:rsidRPr="0077375B">
        <w:rPr>
          <w:lang w:val="ru-RU"/>
        </w:rPr>
        <w:t xml:space="preserve"> руб. </w:t>
      </w:r>
      <w:r>
        <w:rPr>
          <w:lang w:val="ru-RU"/>
        </w:rPr>
        <w:t>65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девяносто девять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четыреста сорок семь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65</w:t>
      </w:r>
      <w:r w:rsidRPr="0077375B">
        <w:rPr>
          <w:lang w:val="ru-RU"/>
        </w:rPr>
        <w:t xml:space="preserve"> копеек).</w:t>
      </w:r>
    </w:p>
    <w:p w:rsidR="00792BBD" w:rsidRPr="00041F50" w:rsidRDefault="00792BBD" w:rsidP="00F558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DC103E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  <w:r>
        <w:rPr>
          <w:lang w:val="ru-RU"/>
        </w:rPr>
        <w:t>.</w:t>
      </w:r>
    </w:p>
    <w:p w:rsidR="00792BBD" w:rsidRPr="0056227F" w:rsidRDefault="00792BBD" w:rsidP="00F558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DC103E">
        <w:rPr>
          <w:lang w:val="ru-RU"/>
        </w:rPr>
        <w:t>353560, 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В</w:t>
      </w:r>
      <w:r w:rsidRPr="001947CE">
        <w:rPr>
          <w:lang w:val="ru-RU"/>
        </w:rPr>
        <w:t xml:space="preserve"> течении 10 календарных дней от даты заключения контракта</w:t>
      </w:r>
      <w:r w:rsidRPr="0056227F">
        <w:rPr>
          <w:lang w:val="ru-RU"/>
        </w:rPr>
        <w:t>.</w:t>
      </w:r>
    </w:p>
    <w:p w:rsidR="00792BBD" w:rsidRPr="0077375B" w:rsidRDefault="00792BBD" w:rsidP="00F558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1947CE">
        <w:rPr>
          <w:lang w:val="ru-RU"/>
        </w:rPr>
        <w:t>Внебюджетные фонды (ОМС), краевой бюджет</w:t>
      </w:r>
      <w:r w:rsidRPr="0077375B">
        <w:rPr>
          <w:lang w:val="ru-RU"/>
        </w:rPr>
        <w:t>.</w:t>
      </w:r>
    </w:p>
    <w:p w:rsidR="00792BBD" w:rsidRPr="0077375B" w:rsidRDefault="00792BBD" w:rsidP="00F558D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792BBD" w:rsidRPr="0077375B" w:rsidRDefault="00792BBD" w:rsidP="00F558D8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792BBD" w:rsidRPr="0077375B" w:rsidRDefault="00792BBD" w:rsidP="00F558D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1947CE">
        <w:rPr>
          <w:color w:val="000000"/>
          <w:sz w:val="24"/>
          <w:szCs w:val="24"/>
        </w:rPr>
        <w:t>23.09.2020 11:03</w:t>
      </w:r>
      <w:r w:rsidRPr="0077375B">
        <w:rPr>
          <w:sz w:val="24"/>
          <w:szCs w:val="24"/>
        </w:rPr>
        <w:t xml:space="preserve"> (московское время).</w:t>
      </w:r>
    </w:p>
    <w:p w:rsidR="00792BBD" w:rsidRPr="0077375B" w:rsidRDefault="00792BBD" w:rsidP="00F558D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792BBD" w:rsidRDefault="00792BB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792BBD" w:rsidRPr="00335A45">
        <w:trPr>
          <w:jc w:val="center"/>
        </w:trPr>
        <w:tc>
          <w:tcPr>
            <w:tcW w:w="9828" w:type="dxa"/>
            <w:gridSpan w:val="5"/>
          </w:tcPr>
          <w:p w:rsidR="00792BBD" w:rsidRPr="00335A45" w:rsidRDefault="00792BB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792BBD" w:rsidRPr="00464EC3">
        <w:trPr>
          <w:jc w:val="center"/>
        </w:trPr>
        <w:tc>
          <w:tcPr>
            <w:tcW w:w="2820" w:type="dxa"/>
          </w:tcPr>
          <w:p w:rsidR="00792BBD" w:rsidRPr="00335A45" w:rsidRDefault="00792BBD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792BBD" w:rsidRPr="00335A45" w:rsidRDefault="00792BB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335A45">
              <w:rPr>
                <w:lang w:val="ru-RU"/>
              </w:rPr>
              <w:t xml:space="preserve"> Главн</w:t>
            </w:r>
            <w:r>
              <w:rPr>
                <w:lang w:val="ru-RU"/>
              </w:rPr>
              <w:t>ого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792BBD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792BBD" w:rsidRPr="000D6284" w:rsidRDefault="00792BBD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792BBD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792BBD" w:rsidRPr="00335A45" w:rsidRDefault="00792BBD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792BBD" w:rsidRPr="00335A45" w:rsidRDefault="00792BB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792BBD" w:rsidRPr="000D6284">
        <w:trPr>
          <w:jc w:val="center"/>
        </w:trPr>
        <w:tc>
          <w:tcPr>
            <w:tcW w:w="9828" w:type="dxa"/>
            <w:gridSpan w:val="5"/>
          </w:tcPr>
          <w:p w:rsidR="00792BBD" w:rsidRPr="000D6284" w:rsidRDefault="00792BBD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792BBD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792BBD" w:rsidRPr="00335A45" w:rsidRDefault="00792BB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792BBD" w:rsidRPr="00335A45" w:rsidRDefault="00792BB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792BBD" w:rsidRPr="00335A45" w:rsidRDefault="00792BBD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792BBD" w:rsidRPr="00335A45" w:rsidRDefault="00792BBD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792BBD" w:rsidRPr="00335A45" w:rsidRDefault="00792BB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792BBD" w:rsidRPr="00335A45" w:rsidRDefault="00792BB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792BBD" w:rsidRPr="00335A45" w:rsidRDefault="00792BBD" w:rsidP="00A841CC">
            <w:pPr>
              <w:ind w:right="-80"/>
              <w:jc w:val="both"/>
              <w:rPr>
                <w:lang w:val="ru-RU"/>
              </w:rPr>
            </w:pPr>
          </w:p>
          <w:p w:rsidR="00792BBD" w:rsidRPr="00335A45" w:rsidRDefault="00792BB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792BBD" w:rsidRPr="00335A45" w:rsidRDefault="00792BB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792BBD" w:rsidRPr="00335A45" w:rsidRDefault="00792BB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09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792BBD" w:rsidRPr="00335A45" w:rsidRDefault="00792BBD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792BB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335A45" w:rsidRDefault="00792BB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335A45" w:rsidRDefault="00792BB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335A45" w:rsidRDefault="00792BB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335A45" w:rsidRDefault="00792BB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335A45" w:rsidRDefault="00792BB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792BB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335A45" w:rsidRDefault="00792BBD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A40006" w:rsidRDefault="00792BBD" w:rsidP="00D34AAD">
            <w:pPr>
              <w:ind w:right="120"/>
              <w:jc w:val="center"/>
              <w:rPr>
                <w:color w:val="000000"/>
                <w:lang w:val="ru-RU"/>
              </w:rPr>
            </w:pPr>
            <w:r w:rsidRPr="00A40006">
              <w:rPr>
                <w:color w:val="000000"/>
                <w:lang w:val="ru-RU"/>
              </w:rPr>
              <w:t>427 027.69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335A45" w:rsidRDefault="00792BBD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A40006" w:rsidRDefault="00792BBD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 w:rsidRPr="00A40006">
              <w:rPr>
                <w:color w:val="000000"/>
                <w:lang w:val="ru-RU"/>
              </w:rPr>
              <w:t>08.10.2020 11:28:45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A40006" w:rsidRDefault="00792BBD" w:rsidP="002B052D">
            <w:pPr>
              <w:jc w:val="center"/>
              <w:rPr>
                <w:lang w:val="ru-RU"/>
              </w:rPr>
            </w:pPr>
            <w:r w:rsidRPr="00A40006">
              <w:rPr>
                <w:lang w:val="ru-RU"/>
              </w:rPr>
              <w:t>EA-59214</w:t>
            </w:r>
          </w:p>
        </w:tc>
      </w:tr>
      <w:tr w:rsidR="00792BB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335A45" w:rsidRDefault="00792BBD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A40006" w:rsidRDefault="00792BBD" w:rsidP="00A40006">
            <w:pPr>
              <w:ind w:right="134"/>
              <w:jc w:val="center"/>
              <w:rPr>
                <w:color w:val="000000"/>
                <w:lang w:val="ru-RU"/>
              </w:rPr>
            </w:pPr>
            <w:r w:rsidRPr="00A40006">
              <w:rPr>
                <w:color w:val="000000"/>
              </w:rPr>
              <w:t>429 524.93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335A45" w:rsidRDefault="00792BBD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A40006" w:rsidRDefault="00792BBD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 w:rsidRPr="00A40006">
              <w:rPr>
                <w:color w:val="000000"/>
                <w:lang w:val="ru-RU"/>
              </w:rPr>
              <w:t>08.10.2020 11:27:35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A40006" w:rsidRDefault="00792BBD" w:rsidP="001E7AB6">
            <w:pPr>
              <w:jc w:val="center"/>
              <w:rPr>
                <w:lang w:val="ru-RU"/>
              </w:rPr>
            </w:pPr>
            <w:r w:rsidRPr="00A40006">
              <w:rPr>
                <w:lang w:val="ru-RU"/>
              </w:rPr>
              <w:t>EA-59252</w:t>
            </w:r>
          </w:p>
        </w:tc>
      </w:tr>
      <w:tr w:rsidR="00792BB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335A45" w:rsidRDefault="00792BBD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A40006" w:rsidRDefault="00792BBD" w:rsidP="00A40006">
            <w:pPr>
              <w:ind w:right="134"/>
              <w:jc w:val="center"/>
              <w:rPr>
                <w:color w:val="000000"/>
                <w:lang w:val="ru-RU"/>
              </w:rPr>
            </w:pPr>
            <w:r w:rsidRPr="00A40006">
              <w:rPr>
                <w:color w:val="000000"/>
              </w:rPr>
              <w:t>434 519.41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335A45" w:rsidRDefault="00792BB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A40006" w:rsidRDefault="00792BBD" w:rsidP="00502748">
            <w:pPr>
              <w:ind w:right="134"/>
              <w:jc w:val="center"/>
              <w:rPr>
                <w:color w:val="000000"/>
                <w:lang w:val="ru-RU"/>
              </w:rPr>
            </w:pPr>
            <w:r w:rsidRPr="00A40006">
              <w:rPr>
                <w:color w:val="000000"/>
                <w:shd w:val="clear" w:color="auto" w:fill="F9F9F9"/>
              </w:rPr>
              <w:t>08.10.2020 11:23:15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A40006" w:rsidRDefault="00792BBD" w:rsidP="00502748">
            <w:pPr>
              <w:jc w:val="center"/>
              <w:rPr>
                <w:lang w:val="ru-RU"/>
              </w:rPr>
            </w:pPr>
            <w:r w:rsidRPr="00A40006">
              <w:rPr>
                <w:lang w:val="ru-RU"/>
              </w:rPr>
              <w:t>EA-59297</w:t>
            </w:r>
          </w:p>
        </w:tc>
      </w:tr>
      <w:tr w:rsidR="00792BB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335A45" w:rsidRDefault="00792BBD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A40006" w:rsidRDefault="00792BBD" w:rsidP="00502748">
            <w:pPr>
              <w:ind w:right="120"/>
              <w:jc w:val="center"/>
              <w:rPr>
                <w:color w:val="000000"/>
                <w:lang w:val="ru-RU"/>
              </w:rPr>
            </w:pPr>
            <w:r w:rsidRPr="00A40006">
              <w:rPr>
                <w:color w:val="000000"/>
                <w:lang w:val="ru-RU"/>
              </w:rPr>
              <w:t>481 966.97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335A45" w:rsidRDefault="00792BB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A40006" w:rsidRDefault="00792BBD" w:rsidP="00502748">
            <w:pPr>
              <w:ind w:right="134"/>
              <w:jc w:val="center"/>
              <w:rPr>
                <w:color w:val="000000"/>
                <w:lang w:val="ru-RU"/>
              </w:rPr>
            </w:pPr>
            <w:r w:rsidRPr="00A40006">
              <w:rPr>
                <w:color w:val="000000"/>
                <w:lang w:val="ru-RU"/>
              </w:rPr>
              <w:t>08.10.2020 11:04:06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A40006" w:rsidRDefault="00792BBD" w:rsidP="00502748">
            <w:pPr>
              <w:jc w:val="center"/>
              <w:rPr>
                <w:lang w:val="ru-RU"/>
              </w:rPr>
            </w:pPr>
            <w:r w:rsidRPr="00A40006">
              <w:rPr>
                <w:lang w:val="ru-RU"/>
              </w:rPr>
              <w:t>EA-59244</w:t>
            </w:r>
          </w:p>
        </w:tc>
      </w:tr>
      <w:tr w:rsidR="00792BB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335A45" w:rsidRDefault="00792BBD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A40006" w:rsidRDefault="00792BBD" w:rsidP="00A40006">
            <w:pPr>
              <w:ind w:right="134"/>
              <w:jc w:val="center"/>
              <w:rPr>
                <w:color w:val="000000"/>
                <w:lang w:val="ru-RU"/>
              </w:rPr>
            </w:pPr>
            <w:r w:rsidRPr="00A40006">
              <w:rPr>
                <w:color w:val="000000"/>
              </w:rPr>
              <w:t>489 458.69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335A45" w:rsidRDefault="00792BB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A40006" w:rsidRDefault="00792BBD" w:rsidP="00540BDE">
            <w:pPr>
              <w:ind w:right="134"/>
              <w:jc w:val="center"/>
              <w:rPr>
                <w:color w:val="000000"/>
                <w:lang w:val="ru-RU"/>
              </w:rPr>
            </w:pPr>
            <w:r w:rsidRPr="00A40006">
              <w:rPr>
                <w:color w:val="000000"/>
                <w:shd w:val="clear" w:color="auto" w:fill="F9F9F9"/>
              </w:rPr>
              <w:t>08.10.2020 11:02:35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92BBD" w:rsidRPr="00A40006" w:rsidRDefault="00792BBD" w:rsidP="00540BDE">
            <w:pPr>
              <w:jc w:val="center"/>
              <w:rPr>
                <w:lang w:val="ru-RU"/>
              </w:rPr>
            </w:pPr>
            <w:r w:rsidRPr="00A40006">
              <w:rPr>
                <w:lang w:val="ru-RU"/>
              </w:rPr>
              <w:t>EA-59277</w:t>
            </w:r>
          </w:p>
        </w:tc>
      </w:tr>
    </w:tbl>
    <w:p w:rsidR="00792BBD" w:rsidRPr="00335A45" w:rsidRDefault="00792BBD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792BBD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792BBD" w:rsidRPr="00335A45" w:rsidRDefault="00792BB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792BBD" w:rsidRPr="00335A45" w:rsidRDefault="00792BB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92BBD" w:rsidRPr="00335A45" w:rsidRDefault="00792BB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792BBD" w:rsidRPr="00335A45" w:rsidRDefault="00792BB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2BBD" w:rsidRPr="00335A45" w:rsidRDefault="00792BB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792BBD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92BBD" w:rsidRPr="00A40006" w:rsidRDefault="00792BBD" w:rsidP="00FF7882">
            <w:pPr>
              <w:jc w:val="center"/>
              <w:rPr>
                <w:lang w:val="ru-RU"/>
              </w:rPr>
            </w:pPr>
            <w:r w:rsidRPr="00A40006">
              <w:rPr>
                <w:lang w:val="ru-RU"/>
              </w:rPr>
              <w:t>EA-59214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92BBD" w:rsidRPr="00A40006" w:rsidRDefault="00792BBD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A40006">
              <w:rPr>
                <w:rFonts w:ascii="Roboto" w:hAnsi="Roboto" w:cs="Roboto"/>
                <w:color w:val="000000"/>
                <w:shd w:val="clear" w:color="auto" w:fill="FFFFFF"/>
              </w:rPr>
              <w:t>05.10.2020 14:57:40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2BBD" w:rsidRPr="00CB7F05" w:rsidRDefault="00792BBD" w:rsidP="00CB7F05">
            <w:pPr>
              <w:rPr>
                <w:lang w:val="ru-RU"/>
              </w:rPr>
            </w:pPr>
            <w:r w:rsidRPr="00CB7F05">
              <w:rPr>
                <w:lang w:val="ru-RU"/>
              </w:rPr>
              <w:t>ОБЩЕСТВО С ОГРАНИЧЕННОЙ ОТВЕТСТВЕННОСТЬЮ "ИНФОТЕХ"</w:t>
            </w:r>
          </w:p>
          <w:p w:rsidR="00792BBD" w:rsidRPr="00CB7F05" w:rsidRDefault="00792BBD" w:rsidP="00CB7F05">
            <w:pPr>
              <w:rPr>
                <w:lang w:val="ru-RU"/>
              </w:rPr>
            </w:pPr>
            <w:r w:rsidRPr="00CB7F05">
              <w:rPr>
                <w:lang w:val="ru-RU"/>
              </w:rPr>
              <w:t>ИНН2310213404</w:t>
            </w:r>
          </w:p>
          <w:p w:rsidR="00792BBD" w:rsidRPr="00CB7F05" w:rsidRDefault="00792BBD" w:rsidP="00CB7F05">
            <w:pPr>
              <w:rPr>
                <w:lang w:val="ru-RU"/>
              </w:rPr>
            </w:pPr>
            <w:r w:rsidRPr="00CB7F05">
              <w:rPr>
                <w:lang w:val="ru-RU"/>
              </w:rPr>
              <w:t>ОГРН1192375023356</w:t>
            </w:r>
          </w:p>
          <w:p w:rsidR="00792BBD" w:rsidRPr="00CB7F05" w:rsidRDefault="00792BBD" w:rsidP="00CB7F05">
            <w:pPr>
              <w:rPr>
                <w:lang w:val="ru-RU"/>
              </w:rPr>
            </w:pPr>
            <w:r w:rsidRPr="00CB7F05">
              <w:rPr>
                <w:lang w:val="ru-RU"/>
              </w:rPr>
              <w:t>КПП231001001</w:t>
            </w:r>
          </w:p>
          <w:p w:rsidR="00792BBD" w:rsidRPr="00CB7F05" w:rsidRDefault="00792BBD" w:rsidP="00CB7F05">
            <w:pPr>
              <w:rPr>
                <w:lang w:val="ru-RU"/>
              </w:rPr>
            </w:pPr>
            <w:r w:rsidRPr="00CB7F05">
              <w:rPr>
                <w:lang w:val="ru-RU"/>
              </w:rPr>
              <w:t>Место нахождения (жительства)</w:t>
            </w:r>
          </w:p>
          <w:p w:rsidR="00792BBD" w:rsidRPr="00CB7F05" w:rsidRDefault="00792BBD" w:rsidP="00CB7F05">
            <w:pPr>
              <w:rPr>
                <w:lang w:val="ru-RU"/>
              </w:rPr>
            </w:pPr>
            <w:r w:rsidRPr="00CB7F05">
              <w:rPr>
                <w:lang w:val="ru-RU"/>
              </w:rPr>
              <w:t>350059, КРАЙ КРАСНОДАРСКИЙ, Г КРАСНОДАР, ПЕР ПЛАНОВЫЙ, ДОМ 3, ОФИС 2</w:t>
            </w:r>
          </w:p>
          <w:p w:rsidR="00792BBD" w:rsidRPr="00CB7F05" w:rsidRDefault="00792BBD" w:rsidP="00CB7F05">
            <w:pPr>
              <w:rPr>
                <w:lang w:val="ru-RU"/>
              </w:rPr>
            </w:pPr>
            <w:r w:rsidRPr="00CB7F05">
              <w:rPr>
                <w:lang w:val="ru-RU"/>
              </w:rPr>
              <w:t>Почтовый адрес</w:t>
            </w:r>
          </w:p>
          <w:p w:rsidR="00792BBD" w:rsidRPr="00CB7F05" w:rsidRDefault="00792BBD" w:rsidP="00CB7F05">
            <w:pPr>
              <w:rPr>
                <w:lang w:val="ru-RU"/>
              </w:rPr>
            </w:pPr>
            <w:r w:rsidRPr="00CB7F05">
              <w:rPr>
                <w:lang w:val="ru-RU"/>
              </w:rPr>
              <w:t>350059, КРАЙ КРАСНОДАРСКИЙ23, Г КРАСНОДАР, ПЕР ПЛАНОВЫЙ, ДОМ 3, ОФИС 2</w:t>
            </w:r>
          </w:p>
          <w:p w:rsidR="00792BBD" w:rsidRDefault="00792BBD" w:rsidP="00CB7F05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792BBD" w:rsidRPr="00CB7F05" w:rsidRDefault="00792BBD" w:rsidP="00C02CF0">
            <w:pPr>
              <w:rPr>
                <w:lang w:val="ru-RU"/>
              </w:rPr>
            </w:pPr>
            <w:r>
              <w:t>Телефон 88619911900</w:t>
            </w:r>
          </w:p>
        </w:tc>
      </w:tr>
      <w:tr w:rsidR="00792BBD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92BBD" w:rsidRPr="00A40006" w:rsidRDefault="00792BBD" w:rsidP="00FF7882">
            <w:pPr>
              <w:jc w:val="center"/>
              <w:rPr>
                <w:lang w:val="ru-RU"/>
              </w:rPr>
            </w:pPr>
            <w:r w:rsidRPr="00A40006">
              <w:rPr>
                <w:lang w:val="ru-RU"/>
              </w:rPr>
              <w:t>EA-59252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92BBD" w:rsidRPr="00A40006" w:rsidRDefault="00792BBD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A40006">
              <w:rPr>
                <w:rFonts w:ascii="Roboto" w:hAnsi="Roboto" w:cs="Roboto"/>
                <w:color w:val="000000"/>
                <w:shd w:val="clear" w:color="auto" w:fill="F9F9F9"/>
              </w:rPr>
              <w:t>05.10.2020 18:30:06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Индивидуальный предприниматель МАРГАЦКИЙ АЛЕКСАНДР ЮРЬЕВИЧ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ИНН 380126105339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ОГРНИП 315385000024242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Место нахождения (жительства)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 xml:space="preserve">ОБЛ ИРКУТСКАЯ, </w:t>
            </w:r>
            <w:r w:rsidRPr="00655C17">
              <w:rPr>
                <w:lang w:val="ru-RU" w:eastAsia="ar-SA"/>
              </w:rPr>
              <w:t>г. Иркутск, мкр. Университет</w:t>
            </w:r>
            <w:r w:rsidRPr="00655C17">
              <w:rPr>
                <w:sz w:val="22"/>
                <w:szCs w:val="22"/>
                <w:lang w:val="ru-RU"/>
              </w:rPr>
              <w:t>,  д. 2Б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Почтовый адрес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 xml:space="preserve">ОБЛ ИРКУТСКАЯ, Г АНГАРСК, </w:t>
            </w:r>
            <w:r w:rsidRPr="00655C17">
              <w:rPr>
                <w:lang w:val="ru-RU" w:eastAsia="ar-SA"/>
              </w:rPr>
              <w:t>12А мкр, д. 2</w:t>
            </w:r>
          </w:p>
          <w:p w:rsidR="00792BBD" w:rsidRDefault="00792BBD" w:rsidP="00655C17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792BBD" w:rsidRPr="00655C17" w:rsidRDefault="00792BBD" w:rsidP="00C02CF0">
            <w:pPr>
              <w:rPr>
                <w:lang w:val="ru-RU"/>
              </w:rPr>
            </w:pPr>
            <w:r>
              <w:t>Телефон +7908656-69-98</w:t>
            </w:r>
          </w:p>
        </w:tc>
      </w:tr>
      <w:tr w:rsidR="00792BBD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92BBD" w:rsidRPr="00A40006" w:rsidRDefault="00792BBD" w:rsidP="00FF7882">
            <w:pPr>
              <w:jc w:val="center"/>
              <w:rPr>
                <w:lang w:val="ru-RU"/>
              </w:rPr>
            </w:pPr>
            <w:r w:rsidRPr="00A40006">
              <w:rPr>
                <w:lang w:val="ru-RU"/>
              </w:rPr>
              <w:t>EA-59297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92BBD" w:rsidRPr="00A40006" w:rsidRDefault="00792BBD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A40006">
              <w:rPr>
                <w:rFonts w:ascii="Roboto" w:hAnsi="Roboto" w:cs="Roboto"/>
                <w:color w:val="000000"/>
                <w:shd w:val="clear" w:color="auto" w:fill="F9F9F9"/>
              </w:rPr>
              <w:t>06.10.2020 08:50:54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ОБЩЕСТВО С ОГРАНИЧЕННОЙ ОТВЕТСТВЕННОСТЬЮ "АБИУС"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ИНН 7709369584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ОГРН 1037739060534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КПП 773101001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Место нахождения (жительства)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 xml:space="preserve">121609, Г МОСКВА77, УЛ ОСЕННЯЯ, ДОМ 17, КОРПУС 1, ПОМЕЩЕНИЕ </w:t>
            </w:r>
            <w:r>
              <w:t>I</w:t>
            </w:r>
            <w:r w:rsidRPr="00655C17">
              <w:rPr>
                <w:lang w:val="ru-RU"/>
              </w:rPr>
              <w:t>,КОМ.146 (РМ5) ЭТ.5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Почтовый адрес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111033, г. Москва, Слободской пер., д. 6, Стр. 10</w:t>
            </w:r>
          </w:p>
          <w:p w:rsidR="00792BBD" w:rsidRDefault="00792BBD" w:rsidP="00655C17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792BBD" w:rsidRPr="00655C17" w:rsidRDefault="00792BBD" w:rsidP="00786E24">
            <w:pPr>
              <w:rPr>
                <w:lang w:val="ru-RU"/>
              </w:rPr>
            </w:pPr>
            <w:r>
              <w:t>Телефон74952322600</w:t>
            </w:r>
          </w:p>
        </w:tc>
      </w:tr>
      <w:tr w:rsidR="00792BBD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92BBD" w:rsidRPr="00A40006" w:rsidRDefault="00792BBD" w:rsidP="00FF7882">
            <w:pPr>
              <w:jc w:val="center"/>
              <w:rPr>
                <w:lang w:val="ru-RU"/>
              </w:rPr>
            </w:pPr>
            <w:r w:rsidRPr="00A40006">
              <w:rPr>
                <w:lang w:val="ru-RU"/>
              </w:rPr>
              <w:t>EA-59244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92BBD" w:rsidRPr="00A40006" w:rsidRDefault="00792BBD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A40006">
              <w:rPr>
                <w:rFonts w:ascii="Roboto" w:hAnsi="Roboto" w:cs="Roboto"/>
                <w:color w:val="000000"/>
                <w:shd w:val="clear" w:color="auto" w:fill="F9F9F9"/>
              </w:rPr>
              <w:t>05.10.2020 17:17:22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ОБЩЕСТВО С ОГРАНИЧЕННОЙ ОТВЕТСТВЕННОСТЬЮ "АБРИС-5"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ИНН 7735007686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ОГРН 1037739121936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КПП 773501001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Место нахождения (жительства)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124527, Г МОСКВА, Г ЗЕЛЕНОГРАД, АЛЛЕЯ СОЛНЕЧНАЯ, ДОМ 6, Н.П. 3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Почтовый адрес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124527, Г МОСКВА, Г ЗЕЛЕНОГРАД, АЛЛЕЯ СОЛНЕЧНАЯ, ДОМ 6, Н.П. 3</w:t>
            </w:r>
          </w:p>
          <w:p w:rsidR="00792BBD" w:rsidRPr="00655C17" w:rsidRDefault="00792BBD" w:rsidP="00655C17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655C17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Медведев Алексей</w:t>
            </w:r>
          </w:p>
          <w:p w:rsidR="00792BBD" w:rsidRPr="00C04D39" w:rsidRDefault="00792BBD" w:rsidP="00786E24">
            <w:pPr>
              <w:rPr>
                <w:lang w:val="ru-RU"/>
              </w:rPr>
            </w:pPr>
            <w:r w:rsidRPr="00655C17">
              <w:rPr>
                <w:lang w:val="ru-RU"/>
              </w:rPr>
              <w:t>Телефон 79859222138</w:t>
            </w:r>
          </w:p>
        </w:tc>
      </w:tr>
      <w:tr w:rsidR="00792BBD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92BBD" w:rsidRPr="00A40006" w:rsidRDefault="00792BBD" w:rsidP="00FF7882">
            <w:pPr>
              <w:jc w:val="center"/>
              <w:rPr>
                <w:lang w:val="ru-RU"/>
              </w:rPr>
            </w:pPr>
            <w:r w:rsidRPr="00A40006">
              <w:rPr>
                <w:lang w:val="ru-RU"/>
              </w:rPr>
              <w:t>EA-59277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92BBD" w:rsidRPr="00A40006" w:rsidRDefault="00792BBD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A40006">
              <w:rPr>
                <w:rFonts w:ascii="Roboto" w:hAnsi="Roboto" w:cs="Roboto"/>
                <w:color w:val="000000"/>
                <w:shd w:val="clear" w:color="auto" w:fill="F9F9F9"/>
              </w:rPr>
              <w:t>06.10.2020 01:32:19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Индивидуальный предприниматель РАСТЕГАЕВ МИХАИЛ ЕВГЕНЬЕВИЧ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ИНН 616114724554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ОГРНИП 318619600006600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Место нахождения (жительства)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ОБЛ РОСТОВСКАЯ61, Г РОСТОВ-НА-ДОНУ, ул. Погодина 22/2, кв.53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Почтовый адрес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Ростовская обл, г Ростов-на-Дону, ул. Погодина 22/2, кв.53</w:t>
            </w:r>
          </w:p>
          <w:p w:rsidR="00792BBD" w:rsidRPr="00655C17" w:rsidRDefault="00792BBD" w:rsidP="00655C17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655C17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792BBD" w:rsidRPr="00655C17" w:rsidRDefault="00792BBD" w:rsidP="00655C17">
            <w:pPr>
              <w:rPr>
                <w:lang w:val="ru-RU"/>
              </w:rPr>
            </w:pPr>
            <w:r w:rsidRPr="00655C17">
              <w:rPr>
                <w:lang w:val="ru-RU"/>
              </w:rPr>
              <w:t>Растегев Михаил Евгеньевич</w:t>
            </w:r>
          </w:p>
          <w:p w:rsidR="00792BBD" w:rsidRPr="00655C17" w:rsidRDefault="00792BBD" w:rsidP="00786E24">
            <w:pPr>
              <w:rPr>
                <w:lang w:val="ru-RU"/>
              </w:rPr>
            </w:pPr>
            <w:r>
              <w:t>Телефон 79889512565</w:t>
            </w:r>
          </w:p>
        </w:tc>
      </w:tr>
    </w:tbl>
    <w:p w:rsidR="00792BBD" w:rsidRPr="00335A45" w:rsidRDefault="00792BBD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792BBD" w:rsidRPr="00335A45" w:rsidRDefault="00792BBD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A40006">
        <w:rPr>
          <w:lang w:val="ru-RU"/>
        </w:rPr>
        <w:t>EA-59214</w:t>
      </w:r>
      <w:r w:rsidRPr="00335A45">
        <w:rPr>
          <w:lang w:val="ru-RU"/>
        </w:rPr>
        <w:t xml:space="preserve">- </w:t>
      </w:r>
      <w:r w:rsidRPr="00CB7F05">
        <w:rPr>
          <w:lang w:val="ru-RU"/>
        </w:rPr>
        <w:t>ОБЩЕСТВО С ОГРАНИЧЕННОЙ ОТВЕТСТВЕННОСТЬЮ "ИНФОТЕХ"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A40006">
        <w:rPr>
          <w:lang w:val="ru-RU"/>
        </w:rPr>
        <w:t>EA-59252</w:t>
      </w:r>
      <w:r w:rsidRPr="00335A45">
        <w:rPr>
          <w:lang w:val="ru-RU"/>
        </w:rPr>
        <w:t xml:space="preserve">- </w:t>
      </w:r>
      <w:r w:rsidRPr="00655C17">
        <w:rPr>
          <w:lang w:val="ru-RU"/>
        </w:rPr>
        <w:t>Индивидуальный предприниматель МАРГАЦКИЙ АЛЕКСАНДР ЮРЬЕВИЧ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A40006">
        <w:rPr>
          <w:lang w:val="ru-RU"/>
        </w:rPr>
        <w:t>EA-59297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655C17">
        <w:rPr>
          <w:lang w:val="ru-RU"/>
        </w:rPr>
        <w:t>ОБЩЕСТВО С ОГРАНИЧЕННОЙ ОТВЕТСТВЕННОСТЬЮ "АБИУС"</w:t>
      </w:r>
      <w:r>
        <w:rPr>
          <w:lang w:val="ru-RU"/>
        </w:rPr>
        <w:t>,№</w:t>
      </w:r>
      <w:r w:rsidRPr="00B52403">
        <w:rPr>
          <w:lang w:val="ru-RU"/>
        </w:rPr>
        <w:t xml:space="preserve"> </w:t>
      </w:r>
      <w:r w:rsidRPr="00A40006">
        <w:rPr>
          <w:lang w:val="ru-RU"/>
        </w:rPr>
        <w:t>EA-59244</w:t>
      </w:r>
      <w:r w:rsidRPr="00335A45">
        <w:rPr>
          <w:lang w:val="ru-RU"/>
        </w:rPr>
        <w:t xml:space="preserve">- </w:t>
      </w:r>
      <w:r w:rsidRPr="00655C17">
        <w:rPr>
          <w:lang w:val="ru-RU"/>
        </w:rPr>
        <w:t>ОБЩЕСТВО С ОГРАНИЧЕННОЙ ОТВЕТСТВЕННОСТЬЮ "АБРИС-5"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A40006">
        <w:rPr>
          <w:lang w:val="ru-RU"/>
        </w:rPr>
        <w:t>EA-59277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655C17">
        <w:rPr>
          <w:lang w:val="ru-RU"/>
        </w:rPr>
        <w:t>Индивидуальный предприниматель РАСТЕГАЕВ МИХАИЛ ЕВГЕНЬЕВИЧ</w:t>
      </w:r>
      <w:r>
        <w:rPr>
          <w:lang w:val="ru-RU"/>
        </w:rPr>
        <w:t>.</w:t>
      </w:r>
    </w:p>
    <w:p w:rsidR="00792BBD" w:rsidRPr="00335A45" w:rsidRDefault="00792BBD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792BBD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792BBD" w:rsidRPr="00335A45" w:rsidRDefault="00792BBD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792BBD" w:rsidRPr="00335A45" w:rsidRDefault="00792BBD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792BBD" w:rsidRPr="00335A45">
        <w:trPr>
          <w:trHeight w:val="274"/>
        </w:trPr>
        <w:tc>
          <w:tcPr>
            <w:tcW w:w="2204" w:type="dxa"/>
            <w:vMerge/>
          </w:tcPr>
          <w:p w:rsidR="00792BBD" w:rsidRPr="00335A45" w:rsidRDefault="00792BBD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792BBD" w:rsidRPr="00335A45" w:rsidRDefault="00792BBD" w:rsidP="00AA4A97">
            <w:pPr>
              <w:jc w:val="center"/>
              <w:rPr>
                <w:lang w:val="ru-RU"/>
              </w:rPr>
            </w:pPr>
          </w:p>
          <w:p w:rsidR="00792BBD" w:rsidRPr="00335A45" w:rsidRDefault="00792BBD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792BBD" w:rsidRPr="00335A45" w:rsidRDefault="00792BBD" w:rsidP="00AA4A97">
            <w:pPr>
              <w:ind w:right="-21"/>
              <w:jc w:val="center"/>
              <w:rPr>
                <w:lang w:val="ru-RU"/>
              </w:rPr>
            </w:pPr>
          </w:p>
          <w:p w:rsidR="00792BBD" w:rsidRPr="00335A45" w:rsidRDefault="00792BBD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792BBD" w:rsidRPr="00335A45" w:rsidRDefault="00792BBD" w:rsidP="0056026D">
            <w:pPr>
              <w:jc w:val="center"/>
              <w:rPr>
                <w:lang w:val="ru-RU"/>
              </w:rPr>
            </w:pPr>
          </w:p>
          <w:p w:rsidR="00792BBD" w:rsidRPr="00335A45" w:rsidRDefault="00792BBD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792BBD" w:rsidRPr="00335A45" w:rsidRDefault="00792BBD" w:rsidP="00AA4A97">
            <w:pPr>
              <w:jc w:val="center"/>
              <w:rPr>
                <w:lang w:val="ru-RU"/>
              </w:rPr>
            </w:pPr>
          </w:p>
          <w:p w:rsidR="00792BBD" w:rsidRPr="00335A45" w:rsidRDefault="00792BBD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792BBD" w:rsidRPr="00335A45" w:rsidRDefault="00792BBD" w:rsidP="0056026D">
            <w:pPr>
              <w:jc w:val="center"/>
              <w:rPr>
                <w:lang w:val="ru-RU"/>
              </w:rPr>
            </w:pPr>
          </w:p>
          <w:p w:rsidR="00792BBD" w:rsidRPr="00335A45" w:rsidRDefault="00792BBD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792BBD" w:rsidRPr="00464EC3">
        <w:trPr>
          <w:trHeight w:val="938"/>
        </w:trPr>
        <w:tc>
          <w:tcPr>
            <w:tcW w:w="2204" w:type="dxa"/>
            <w:vAlign w:val="center"/>
          </w:tcPr>
          <w:p w:rsidR="00792BBD" w:rsidRPr="00335A45" w:rsidRDefault="00792BBD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A40006">
              <w:rPr>
                <w:lang w:val="ru-RU"/>
              </w:rPr>
              <w:t>EA-59214</w:t>
            </w:r>
            <w:r w:rsidRPr="00335A45">
              <w:rPr>
                <w:lang w:val="ru-RU"/>
              </w:rPr>
              <w:t xml:space="preserve">- </w:t>
            </w:r>
            <w:r w:rsidRPr="00CB7F05">
              <w:rPr>
                <w:lang w:val="ru-RU"/>
              </w:rPr>
              <w:t>ОБЩЕСТВО С ОГРАНИЧЕННОЙ ОТВЕТСТВЕННОСТЬЮ "ИНФОТЕХ"</w:t>
            </w:r>
          </w:p>
        </w:tc>
        <w:tc>
          <w:tcPr>
            <w:tcW w:w="1700" w:type="dxa"/>
          </w:tcPr>
          <w:p w:rsidR="00792BBD" w:rsidRPr="00335A45" w:rsidRDefault="00792BBD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92BBD" w:rsidRPr="00335A45" w:rsidRDefault="00792BBD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92BBD" w:rsidRPr="00335A45" w:rsidRDefault="00792BBD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92BBD" w:rsidRPr="00335A45" w:rsidRDefault="00792BBD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92BBD" w:rsidRPr="00335A45" w:rsidRDefault="00792BBD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92BBD" w:rsidRPr="00464EC3">
        <w:trPr>
          <w:trHeight w:val="938"/>
        </w:trPr>
        <w:tc>
          <w:tcPr>
            <w:tcW w:w="2204" w:type="dxa"/>
            <w:vAlign w:val="center"/>
          </w:tcPr>
          <w:p w:rsidR="00792BBD" w:rsidRPr="00335A45" w:rsidRDefault="00792BBD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A40006">
              <w:rPr>
                <w:lang w:val="ru-RU"/>
              </w:rPr>
              <w:t>EA-59252</w:t>
            </w:r>
            <w:r w:rsidRPr="00335A45">
              <w:rPr>
                <w:lang w:val="ru-RU"/>
              </w:rPr>
              <w:t xml:space="preserve">- </w:t>
            </w:r>
            <w:r w:rsidRPr="00655C17">
              <w:rPr>
                <w:lang w:val="ru-RU"/>
              </w:rPr>
              <w:t>Индивидуальный предприниматель МАРГАЦКИЙ АЛЕКСАНДР ЮРЬЕВИЧ</w:t>
            </w:r>
          </w:p>
        </w:tc>
        <w:tc>
          <w:tcPr>
            <w:tcW w:w="1700" w:type="dxa"/>
          </w:tcPr>
          <w:p w:rsidR="00792BBD" w:rsidRPr="00335A45" w:rsidRDefault="00792BB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92BBD" w:rsidRPr="00335A45" w:rsidRDefault="00792BB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92BBD" w:rsidRPr="00335A45" w:rsidRDefault="00792BB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92BBD" w:rsidRPr="00335A45" w:rsidRDefault="00792BB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92BBD" w:rsidRPr="00335A45" w:rsidRDefault="00792BB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92BBD" w:rsidRPr="00464EC3">
        <w:trPr>
          <w:trHeight w:val="938"/>
        </w:trPr>
        <w:tc>
          <w:tcPr>
            <w:tcW w:w="2204" w:type="dxa"/>
            <w:vAlign w:val="center"/>
          </w:tcPr>
          <w:p w:rsidR="00792BBD" w:rsidRPr="00335A45" w:rsidRDefault="00792BBD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A40006">
              <w:rPr>
                <w:lang w:val="ru-RU"/>
              </w:rPr>
              <w:t>EA-59297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655C17">
              <w:rPr>
                <w:lang w:val="ru-RU"/>
              </w:rPr>
              <w:t>ОБЩЕСТВО С ОГРАНИЧЕННОЙ ОТВЕТСТВЕННОСТЬЮ "АБИУС"</w:t>
            </w:r>
          </w:p>
        </w:tc>
        <w:tc>
          <w:tcPr>
            <w:tcW w:w="1700" w:type="dxa"/>
          </w:tcPr>
          <w:p w:rsidR="00792BBD" w:rsidRPr="00335A45" w:rsidRDefault="00792BB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92BBD" w:rsidRPr="00335A45" w:rsidRDefault="00792BB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92BBD" w:rsidRPr="00335A45" w:rsidRDefault="00792BB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92BBD" w:rsidRPr="00335A45" w:rsidRDefault="00792BB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92BBD" w:rsidRPr="00335A45" w:rsidRDefault="00792BB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92BBD" w:rsidRPr="00464EC3">
        <w:trPr>
          <w:trHeight w:val="938"/>
        </w:trPr>
        <w:tc>
          <w:tcPr>
            <w:tcW w:w="2204" w:type="dxa"/>
            <w:vAlign w:val="center"/>
          </w:tcPr>
          <w:p w:rsidR="00792BBD" w:rsidRPr="00335A45" w:rsidRDefault="00792BBD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A40006">
              <w:rPr>
                <w:lang w:val="ru-RU"/>
              </w:rPr>
              <w:t>EA-59244</w:t>
            </w:r>
            <w:r w:rsidRPr="00335A45">
              <w:rPr>
                <w:lang w:val="ru-RU"/>
              </w:rPr>
              <w:t xml:space="preserve">- </w:t>
            </w:r>
            <w:r w:rsidRPr="00655C17">
              <w:rPr>
                <w:lang w:val="ru-RU"/>
              </w:rPr>
              <w:t>ОБЩЕСТВО С ОГРАНИЧЕННОЙ ОТВЕТСТВЕННОСТЬЮ "АБРИС-5"</w:t>
            </w:r>
          </w:p>
        </w:tc>
        <w:tc>
          <w:tcPr>
            <w:tcW w:w="1700" w:type="dxa"/>
          </w:tcPr>
          <w:p w:rsidR="00792BBD" w:rsidRPr="00335A45" w:rsidRDefault="00792BB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92BBD" w:rsidRPr="00335A45" w:rsidRDefault="00792BB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92BBD" w:rsidRPr="00335A45" w:rsidRDefault="00792BB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92BBD" w:rsidRPr="00335A45" w:rsidRDefault="00792BB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92BBD" w:rsidRPr="00335A45" w:rsidRDefault="00792BB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92BBD" w:rsidRPr="00464EC3">
        <w:trPr>
          <w:trHeight w:val="938"/>
        </w:trPr>
        <w:tc>
          <w:tcPr>
            <w:tcW w:w="2204" w:type="dxa"/>
            <w:vAlign w:val="center"/>
          </w:tcPr>
          <w:p w:rsidR="00792BBD" w:rsidRPr="00335A45" w:rsidRDefault="00792BBD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A40006">
              <w:rPr>
                <w:lang w:val="ru-RU"/>
              </w:rPr>
              <w:t>EA-59277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655C17">
              <w:rPr>
                <w:lang w:val="ru-RU"/>
              </w:rPr>
              <w:t>Индивидуальный предприниматель РАСТЕГАЕВ МИХАИЛ ЕВГЕНЬЕВИЧ</w:t>
            </w:r>
          </w:p>
        </w:tc>
        <w:tc>
          <w:tcPr>
            <w:tcW w:w="1700" w:type="dxa"/>
          </w:tcPr>
          <w:p w:rsidR="00792BBD" w:rsidRPr="00335A45" w:rsidRDefault="00792BB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92BBD" w:rsidRPr="00335A45" w:rsidRDefault="00792BB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92BBD" w:rsidRPr="00335A45" w:rsidRDefault="00792BB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92BBD" w:rsidRPr="00335A45" w:rsidRDefault="00792BB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92BBD" w:rsidRPr="00335A45" w:rsidRDefault="00792BB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792BBD" w:rsidRPr="00335A45" w:rsidRDefault="00792BBD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1947CE">
        <w:rPr>
          <w:lang w:val="ru-RU"/>
        </w:rPr>
        <w:t>Поставка картриджей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№ </w:t>
      </w:r>
      <w:r w:rsidRPr="00A40006">
        <w:rPr>
          <w:lang w:val="ru-RU"/>
        </w:rPr>
        <w:t>EA-59214</w:t>
      </w:r>
      <w:r w:rsidRPr="00335A45">
        <w:rPr>
          <w:lang w:val="ru-RU"/>
        </w:rPr>
        <w:t xml:space="preserve">- </w:t>
      </w:r>
      <w:r w:rsidRPr="00CB7F05">
        <w:rPr>
          <w:lang w:val="ru-RU"/>
        </w:rPr>
        <w:t>ОБЩЕСТВО С ОГРАНИЧЕННОЙ ОТВЕТСТВЕННОСТЬЮ "ИНФОТЕХ"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A40006">
        <w:rPr>
          <w:color w:val="000000"/>
          <w:lang w:val="ru-RU"/>
        </w:rPr>
        <w:t>427 027.69</w:t>
      </w:r>
      <w:r w:rsidRPr="00335A45">
        <w:rPr>
          <w:lang w:val="ru-RU"/>
        </w:rPr>
        <w:t xml:space="preserve"> рублей.  </w:t>
      </w:r>
    </w:p>
    <w:p w:rsidR="00792BBD" w:rsidRPr="00335A45" w:rsidRDefault="00792BBD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792BBD" w:rsidRPr="00335A45">
        <w:trPr>
          <w:trHeight w:val="206"/>
          <w:jc w:val="center"/>
        </w:trPr>
        <w:tc>
          <w:tcPr>
            <w:tcW w:w="7338" w:type="dxa"/>
          </w:tcPr>
          <w:p w:rsidR="00792BBD" w:rsidRPr="00335A45" w:rsidRDefault="00792BB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92BBD" w:rsidRPr="00335A45" w:rsidRDefault="00792BB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792BBD" w:rsidRPr="00335A45" w:rsidRDefault="00792BB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92BBD" w:rsidRPr="00335A45" w:rsidRDefault="00792BBD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792BBD" w:rsidRPr="00335A45" w:rsidRDefault="00792BB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92BBD" w:rsidRPr="00335A45">
        <w:trPr>
          <w:trHeight w:val="206"/>
          <w:jc w:val="center"/>
        </w:trPr>
        <w:tc>
          <w:tcPr>
            <w:tcW w:w="7338" w:type="dxa"/>
          </w:tcPr>
          <w:p w:rsidR="00792BBD" w:rsidRPr="00335A45" w:rsidRDefault="00792BBD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92BBD" w:rsidRPr="00335A45" w:rsidRDefault="00792BBD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792BBD" w:rsidRPr="00335A45" w:rsidRDefault="00792BB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792BBD" w:rsidRPr="00335A45" w:rsidRDefault="00792BB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92BBD" w:rsidRPr="00335A45" w:rsidRDefault="00792BBD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792BBD" w:rsidRPr="00335A45" w:rsidRDefault="00792BB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92BBD" w:rsidRPr="00335A45" w:rsidRDefault="00792BB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792BBD" w:rsidRPr="00335A45" w:rsidRDefault="00792BB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92BBD" w:rsidRPr="00335A45">
        <w:trPr>
          <w:trHeight w:val="206"/>
          <w:jc w:val="center"/>
        </w:trPr>
        <w:tc>
          <w:tcPr>
            <w:tcW w:w="7338" w:type="dxa"/>
          </w:tcPr>
          <w:p w:rsidR="00792BBD" w:rsidRPr="00335A45" w:rsidRDefault="00792BB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792BBD" w:rsidRPr="00335A45" w:rsidRDefault="00792BB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792BBD" w:rsidRPr="00335A45" w:rsidRDefault="00792BB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792BBD" w:rsidRPr="00335A45" w:rsidRDefault="00792BBD" w:rsidP="006465AE">
      <w:pPr>
        <w:jc w:val="both"/>
        <w:rPr>
          <w:lang w:val="ru-RU" w:eastAsia="ru-RU"/>
        </w:rPr>
      </w:pPr>
    </w:p>
    <w:sectPr w:rsidR="00792BBD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BBD" w:rsidRDefault="00792BBD">
      <w:r>
        <w:separator/>
      </w:r>
    </w:p>
  </w:endnote>
  <w:endnote w:type="continuationSeparator" w:id="1">
    <w:p w:rsidR="00792BBD" w:rsidRDefault="00792B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BBD" w:rsidRDefault="00792BBD">
      <w:r>
        <w:separator/>
      </w:r>
    </w:p>
  </w:footnote>
  <w:footnote w:type="continuationSeparator" w:id="1">
    <w:p w:rsidR="00792BBD" w:rsidRDefault="00792B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BBD" w:rsidRDefault="00792BBD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92BBD" w:rsidRDefault="00792BB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064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406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16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064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4064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064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064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064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4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4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064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06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3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2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4064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064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3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3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406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064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2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3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406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06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064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2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2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4064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064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06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2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2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4064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064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06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2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2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4064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064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2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3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406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06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3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2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406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064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3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2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406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06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2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3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4064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064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2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3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4064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064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2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2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4064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06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0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37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3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4064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064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4064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06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064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06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06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06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06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06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06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06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06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06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064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406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57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06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4064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064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4064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406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406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06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064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4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4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064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6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7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8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5</Pages>
  <Words>1633</Words>
  <Characters>9311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6</cp:revision>
  <cp:lastPrinted>2020-10-06T10:52:00Z</cp:lastPrinted>
  <dcterms:created xsi:type="dcterms:W3CDTF">2020-10-09T05:35:00Z</dcterms:created>
  <dcterms:modified xsi:type="dcterms:W3CDTF">2020-10-09T06:16:00Z</dcterms:modified>
</cp:coreProperties>
</file>