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FB" w:rsidRDefault="002202FB" w:rsidP="00B40F86">
      <w:pPr>
        <w:jc w:val="center"/>
        <w:rPr>
          <w:b/>
          <w:bCs/>
          <w:color w:val="000000"/>
          <w:lang w:val="ru-RU"/>
        </w:rPr>
      </w:pPr>
    </w:p>
    <w:p w:rsidR="002202FB" w:rsidRDefault="002202FB" w:rsidP="00B40F86">
      <w:pPr>
        <w:jc w:val="center"/>
        <w:rPr>
          <w:b/>
          <w:bCs/>
          <w:color w:val="000000"/>
          <w:lang w:val="ru-RU"/>
        </w:rPr>
      </w:pPr>
    </w:p>
    <w:p w:rsidR="002202FB" w:rsidRPr="00335A45" w:rsidRDefault="002202F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240</w:t>
      </w:r>
    </w:p>
    <w:p w:rsidR="002202FB" w:rsidRPr="00335A45" w:rsidRDefault="002202F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202FB" w:rsidRPr="00335A45" w:rsidRDefault="002202F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202F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202FB" w:rsidRPr="00335A45" w:rsidRDefault="002202F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202FB" w:rsidRPr="00335A45" w:rsidRDefault="002202F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202FB" w:rsidRDefault="002202F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202FB" w:rsidRPr="0077375B" w:rsidRDefault="002202FB" w:rsidP="00CC38E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C38E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C38E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2202FB" w:rsidRPr="0077375B" w:rsidRDefault="002202FB" w:rsidP="00CC38E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947CE">
        <w:rPr>
          <w:lang w:val="ru-RU"/>
        </w:rPr>
        <w:t>Поставка картриджей</w:t>
      </w:r>
      <w:r w:rsidRPr="0077375B">
        <w:rPr>
          <w:lang w:val="ru-RU"/>
        </w:rPr>
        <w:t xml:space="preserve">».  </w:t>
      </w:r>
    </w:p>
    <w:p w:rsidR="002202FB" w:rsidRPr="00605362" w:rsidRDefault="002202FB" w:rsidP="00CC38EC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05362">
        <w:rPr>
          <w:color w:val="000000"/>
          <w:lang w:val="ru-RU"/>
        </w:rPr>
        <w:t>203234901331923490100102730012823244</w:t>
      </w:r>
    </w:p>
    <w:p w:rsidR="002202FB" w:rsidRPr="0077375B" w:rsidRDefault="002202FB" w:rsidP="00CC38E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410 662</w:t>
      </w:r>
      <w:r w:rsidRPr="0077375B">
        <w:rPr>
          <w:lang w:val="ru-RU"/>
        </w:rPr>
        <w:t xml:space="preserve"> руб. </w:t>
      </w:r>
      <w:r>
        <w:rPr>
          <w:lang w:val="ru-RU"/>
        </w:rPr>
        <w:t>24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десять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шестьдесят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24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2202FB" w:rsidRPr="00041F50" w:rsidRDefault="002202FB" w:rsidP="00CC38E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C103E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>
        <w:rPr>
          <w:lang w:val="ru-RU"/>
        </w:rPr>
        <w:t>.</w:t>
      </w:r>
    </w:p>
    <w:p w:rsidR="002202FB" w:rsidRPr="0056227F" w:rsidRDefault="002202FB" w:rsidP="00CC38E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1947CE">
        <w:rPr>
          <w:lang w:val="ru-RU"/>
        </w:rPr>
        <w:t xml:space="preserve"> течении 10 календарных дней от даты заключения контракта</w:t>
      </w:r>
      <w:r w:rsidRPr="0056227F">
        <w:rPr>
          <w:lang w:val="ru-RU"/>
        </w:rPr>
        <w:t>.</w:t>
      </w:r>
    </w:p>
    <w:p w:rsidR="002202FB" w:rsidRPr="0077375B" w:rsidRDefault="002202FB" w:rsidP="00CC38E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1947CE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2202FB" w:rsidRPr="0077375B" w:rsidRDefault="002202FB" w:rsidP="00CC38E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2202FB" w:rsidRPr="0077375B" w:rsidRDefault="002202FB" w:rsidP="00CC38E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202FB" w:rsidRPr="0077375B" w:rsidRDefault="002202FB" w:rsidP="00CC38E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05362">
        <w:rPr>
          <w:color w:val="000000"/>
          <w:sz w:val="24"/>
          <w:szCs w:val="24"/>
        </w:rPr>
        <w:t>24.09.2020 14:57</w:t>
      </w:r>
      <w:r w:rsidRPr="0077375B">
        <w:rPr>
          <w:sz w:val="24"/>
          <w:szCs w:val="24"/>
        </w:rPr>
        <w:t xml:space="preserve"> (московское время).</w:t>
      </w:r>
    </w:p>
    <w:p w:rsidR="002202FB" w:rsidRPr="0077375B" w:rsidRDefault="002202FB" w:rsidP="00CC38E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2202FB" w:rsidRDefault="002202F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202FB" w:rsidRPr="00335A45">
        <w:trPr>
          <w:jc w:val="center"/>
        </w:trPr>
        <w:tc>
          <w:tcPr>
            <w:tcW w:w="9828" w:type="dxa"/>
            <w:gridSpan w:val="5"/>
          </w:tcPr>
          <w:p w:rsidR="002202FB" w:rsidRPr="00335A45" w:rsidRDefault="002202F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202FB" w:rsidRPr="00CE4661">
        <w:trPr>
          <w:jc w:val="center"/>
        </w:trPr>
        <w:tc>
          <w:tcPr>
            <w:tcW w:w="2820" w:type="dxa"/>
          </w:tcPr>
          <w:p w:rsidR="002202FB" w:rsidRPr="00335A45" w:rsidRDefault="002202FB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2202FB" w:rsidRPr="00335A45" w:rsidRDefault="002202F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2202FB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2202FB" w:rsidRPr="000D6284" w:rsidRDefault="002202F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2202FB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2202FB" w:rsidRPr="00335A45" w:rsidRDefault="002202F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202FB" w:rsidRPr="00335A45" w:rsidRDefault="002202F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202FB" w:rsidRPr="000D6284">
        <w:trPr>
          <w:jc w:val="center"/>
        </w:trPr>
        <w:tc>
          <w:tcPr>
            <w:tcW w:w="9828" w:type="dxa"/>
            <w:gridSpan w:val="5"/>
          </w:tcPr>
          <w:p w:rsidR="002202FB" w:rsidRPr="000D6284" w:rsidRDefault="002202F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2202F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202FB" w:rsidRPr="00335A45" w:rsidRDefault="002202F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202FB" w:rsidRPr="00335A45" w:rsidRDefault="002202F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202FB" w:rsidRPr="00335A45" w:rsidRDefault="002202F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202FB" w:rsidRPr="00335A45" w:rsidRDefault="002202F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202FB" w:rsidRPr="00335A45" w:rsidRDefault="002202F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202FB" w:rsidRPr="00335A45" w:rsidRDefault="002202F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202FB" w:rsidRPr="00335A45" w:rsidRDefault="002202FB" w:rsidP="00A841CC">
            <w:pPr>
              <w:ind w:right="-80"/>
              <w:jc w:val="both"/>
              <w:rPr>
                <w:lang w:val="ru-RU"/>
              </w:rPr>
            </w:pPr>
          </w:p>
          <w:p w:rsidR="002202FB" w:rsidRPr="00335A45" w:rsidRDefault="002202F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2202FB" w:rsidRPr="00335A45" w:rsidRDefault="002202F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202FB" w:rsidRPr="00335A45" w:rsidRDefault="002202F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202FB" w:rsidRPr="00335A45" w:rsidRDefault="002202F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202F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202F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281 303.71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09.10.2020 11:54:23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2B052D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EA-59341</w:t>
            </w:r>
          </w:p>
        </w:tc>
      </w:tr>
      <w:tr w:rsidR="002202F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4736FB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</w:rPr>
              <w:t>283 357.02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09.10.2020 11:53:19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1E7AB6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EA-59354</w:t>
            </w:r>
          </w:p>
        </w:tc>
      </w:tr>
      <w:tr w:rsidR="002202F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291 570.26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09.10.2020 11:44:23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502748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EA-59382</w:t>
            </w:r>
          </w:p>
        </w:tc>
      </w:tr>
      <w:tr w:rsidR="002202F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4736FB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</w:rPr>
              <w:t>314 156.67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 w:rsidRPr="004736FB">
              <w:rPr>
                <w:color w:val="000000"/>
                <w:lang w:val="ru-RU"/>
              </w:rPr>
              <w:t>09.10.2020 11:32:05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02FB" w:rsidRPr="004736FB" w:rsidRDefault="002202FB" w:rsidP="00502748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EA-58691</w:t>
            </w:r>
          </w:p>
        </w:tc>
      </w:tr>
    </w:tbl>
    <w:p w:rsidR="002202FB" w:rsidRPr="00335A45" w:rsidRDefault="002202F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202F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202FB" w:rsidRPr="00335A45" w:rsidRDefault="002202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202FB" w:rsidRPr="00335A45" w:rsidRDefault="002202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335A45" w:rsidRDefault="002202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2202FB" w:rsidRPr="00335A45" w:rsidRDefault="002202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335A45" w:rsidRDefault="002202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202FB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02FB" w:rsidRPr="004736FB" w:rsidRDefault="002202FB" w:rsidP="00FF7882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4736FB" w:rsidRDefault="002202F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736FB">
              <w:rPr>
                <w:rFonts w:ascii="Roboto" w:hAnsi="Roboto" w:cs="Roboto"/>
                <w:color w:val="000000"/>
                <w:shd w:val="clear" w:color="auto" w:fill="FFFFFF"/>
              </w:rPr>
              <w:t>06.10.2020 14:58:04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ОБЩЕСТВО С ОГРАНИЧЕННОЙ ОТВЕТСТВЕННОСТЬЮ "ИНФОТЕХ"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ИНН2310213404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ОГРН1192375023356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КПП231001001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Место нахождения (жительства)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350059, КРАЙ КРАСНОДАРСКИЙ, Г КРАСНОДАР, ПЕР ПЛАНОВЫЙ, ДОМ 3, ОФИС 2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Почтовый адрес</w:t>
            </w:r>
          </w:p>
          <w:p w:rsidR="002202FB" w:rsidRPr="00CB7F05" w:rsidRDefault="002202FB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2202FB" w:rsidRDefault="002202FB" w:rsidP="00CB7F05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2202FB" w:rsidRPr="00CB7F05" w:rsidRDefault="002202FB" w:rsidP="00C02CF0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2202FB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02FB" w:rsidRPr="004736FB" w:rsidRDefault="002202FB" w:rsidP="00FF7882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4736FB" w:rsidRDefault="002202F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736FB">
              <w:rPr>
                <w:rFonts w:ascii="Roboto" w:hAnsi="Roboto" w:cs="Roboto"/>
                <w:color w:val="000000"/>
                <w:shd w:val="clear" w:color="auto" w:fill="F9F9F9"/>
              </w:rPr>
              <w:t>06.10.2020 16:27:53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ОБЩЕСТВО С ОГРАНИЧЕННОЙ ОТВЕТСТВЕННОСТЬЮ "РЕПРИНТ"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ИНН 6165194366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ОГРН 1156196045719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КПП 616501001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Место нахождения (жительства)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344010, ОБЛ РОСТОВСКАЯ, Г РОСТОВ-НА-ДОНУ, УЛ ТЕЛЬМАНА, ДОМ 20, ЛИТЕР А, ОФИС 1, 2, 3-3 Е, 3 В-3 Г, 3 Д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Почтовый адрес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344010, Ростовская обл., г. Ростов-на-Дону, ул. Тельмана, д. 20, Литер А, оф. 1, 2, 3-3е, 3в-3г, 3д</w:t>
            </w:r>
          </w:p>
          <w:p w:rsidR="002202FB" w:rsidRDefault="002202FB" w:rsidP="002720F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2202FB" w:rsidRPr="002720FC" w:rsidRDefault="002202FB" w:rsidP="00C02CF0">
            <w:pPr>
              <w:rPr>
                <w:lang w:val="ru-RU"/>
              </w:rPr>
            </w:pPr>
            <w:r>
              <w:t>Телефон 786333326211</w:t>
            </w:r>
          </w:p>
        </w:tc>
      </w:tr>
      <w:tr w:rsidR="002202FB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02FB" w:rsidRPr="004736FB" w:rsidRDefault="002202FB" w:rsidP="00FF7882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EA-59382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4736FB" w:rsidRDefault="002202F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736FB">
              <w:rPr>
                <w:rFonts w:ascii="Roboto" w:hAnsi="Roboto" w:cs="Roboto"/>
                <w:color w:val="000000"/>
                <w:shd w:val="clear" w:color="auto" w:fill="F9F9F9"/>
              </w:rPr>
              <w:t>06.10.2020 22:56:55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ОБЩЕСТВО С ОГРАНИЧЕННОЙ ОТВЕТСТВЕННОСТЬЮ "АЛЫЕ ПАРУСА"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ИНН7720641875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ОГРН1207700144948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КПП772001001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Место нахождения (жительства)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111524, Г МОСКВА, УЛ ЭЛЕКТРОДНАЯ, ДОМ 13, ЭТАЖ 1 АНТРЕСОЛЬ; Ч. КОМ. 10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Почтовый адрес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111524, Г МОСКВА, УЛ ЭЛЕКТРОДНАЯ, ДОМ 13, ЭТАЖ 1 АНТРЕСОЛЬ; Ч. КОМ. 10</w:t>
            </w:r>
          </w:p>
          <w:p w:rsidR="002202FB" w:rsidRDefault="002202FB" w:rsidP="002720F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2202FB" w:rsidRPr="002720FC" w:rsidRDefault="002202FB" w:rsidP="00786E24">
            <w:pPr>
              <w:rPr>
                <w:lang w:val="ru-RU"/>
              </w:rPr>
            </w:pPr>
            <w:r>
              <w:t>Телефон 8-925-912-7353</w:t>
            </w:r>
          </w:p>
        </w:tc>
      </w:tr>
      <w:tr w:rsidR="002202FB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02FB" w:rsidRPr="004736FB" w:rsidRDefault="002202FB" w:rsidP="00FF7882">
            <w:pPr>
              <w:jc w:val="center"/>
              <w:rPr>
                <w:lang w:val="ru-RU"/>
              </w:rPr>
            </w:pPr>
            <w:r w:rsidRPr="004736FB">
              <w:rPr>
                <w:lang w:val="ru-RU"/>
              </w:rPr>
              <w:t>EA-58691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02FB" w:rsidRPr="004736FB" w:rsidRDefault="002202F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736FB">
              <w:rPr>
                <w:rFonts w:ascii="Roboto" w:hAnsi="Roboto" w:cs="Roboto"/>
                <w:color w:val="000000"/>
                <w:shd w:val="clear" w:color="auto" w:fill="F9F9F9"/>
              </w:rPr>
              <w:t>29.09.2020 12:46:43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ОБЩЕСТВО С ОГРАНИЧЕННОЙ ОТВЕТСТВЕННОСТЬЮ "ЭВМ ТЕХСЕРВИС"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ИНН2634097451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ОГРН1162651067919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КПП263401001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Место нахождения (жительства)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355017, КРАЙ СТАВРОПОЛЬСКИЙ, Г СТАВРОПОЛЬ, ПЕР ЗООТЕХНИЧЕСКИЙ, ДОМ 15, ОФИС 1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Почтовый адрес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355017, г. Ставрополь пер. Зоотехнический, 15, оф.1.</w:t>
            </w:r>
          </w:p>
          <w:p w:rsidR="002202FB" w:rsidRPr="002720FC" w:rsidRDefault="002202FB" w:rsidP="002720F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2720F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2202FB" w:rsidRPr="002720FC" w:rsidRDefault="002202FB" w:rsidP="002720FC">
            <w:pPr>
              <w:rPr>
                <w:lang w:val="ru-RU"/>
              </w:rPr>
            </w:pPr>
            <w:r w:rsidRPr="002720FC">
              <w:rPr>
                <w:lang w:val="ru-RU"/>
              </w:rPr>
              <w:t>Олейников Александр Анатольевич</w:t>
            </w:r>
          </w:p>
          <w:p w:rsidR="002202FB" w:rsidRPr="002720FC" w:rsidRDefault="002202FB" w:rsidP="00786E24">
            <w:pPr>
              <w:rPr>
                <w:lang w:val="ru-RU"/>
              </w:rPr>
            </w:pPr>
            <w:r>
              <w:t>Телефон +79624414669</w:t>
            </w:r>
          </w:p>
        </w:tc>
      </w:tr>
    </w:tbl>
    <w:p w:rsidR="002202FB" w:rsidRPr="00335A45" w:rsidRDefault="002202F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202FB" w:rsidRPr="00335A45" w:rsidRDefault="002202F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4736FB">
        <w:rPr>
          <w:lang w:val="ru-RU"/>
        </w:rPr>
        <w:t>EA-59341</w:t>
      </w:r>
      <w:r w:rsidRPr="00335A45">
        <w:rPr>
          <w:lang w:val="ru-RU"/>
        </w:rPr>
        <w:t xml:space="preserve">- </w:t>
      </w:r>
      <w:r w:rsidRPr="00CB7F05">
        <w:rPr>
          <w:lang w:val="ru-RU"/>
        </w:rPr>
        <w:t>ОБЩЕСТВО С ОГРАНИЧЕННОЙ ОТВЕТСТВЕННОСТЬЮ "ИНФОТЕХ"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4736FB">
        <w:rPr>
          <w:lang w:val="ru-RU"/>
        </w:rPr>
        <w:t>EA-59354</w:t>
      </w:r>
      <w:r w:rsidRPr="00335A45">
        <w:rPr>
          <w:lang w:val="ru-RU"/>
        </w:rPr>
        <w:t xml:space="preserve">- </w:t>
      </w:r>
      <w:r w:rsidRPr="002720FC">
        <w:rPr>
          <w:lang w:val="ru-RU"/>
        </w:rPr>
        <w:t>ОБЩЕСТВО С ОГРАНИЧЕННОЙ ОТВЕТСТВЕННОСТЬЮ "РЕПРИНТ"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4736FB">
        <w:rPr>
          <w:lang w:val="ru-RU"/>
        </w:rPr>
        <w:t>EA-59382</w:t>
      </w:r>
      <w:r w:rsidRPr="00335A45">
        <w:rPr>
          <w:lang w:val="ru-RU"/>
        </w:rPr>
        <w:t xml:space="preserve">- </w:t>
      </w:r>
      <w:r w:rsidRPr="002720FC">
        <w:rPr>
          <w:lang w:val="ru-RU"/>
        </w:rPr>
        <w:t>ОБЩЕСТВО С ОГРАНИЧЕННОЙ ОТВЕТСТВЕННОСТЬЮ "АЛЫЕ ПАРУСА"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4736FB">
        <w:rPr>
          <w:lang w:val="ru-RU"/>
        </w:rPr>
        <w:t>EA-58691</w:t>
      </w:r>
      <w:r w:rsidRPr="00335A45">
        <w:rPr>
          <w:lang w:val="ru-RU"/>
        </w:rPr>
        <w:t xml:space="preserve">- </w:t>
      </w:r>
      <w:r w:rsidRPr="002720FC">
        <w:rPr>
          <w:lang w:val="ru-RU"/>
        </w:rPr>
        <w:t>ОБЩЕСТВО С ОГРАНИЧЕННОЙ ОТВЕТСТВЕННОСТЬЮ "ЭВМ ТЕХСЕРВИС"</w:t>
      </w:r>
      <w:r>
        <w:rPr>
          <w:lang w:val="ru-RU"/>
        </w:rPr>
        <w:t>.</w:t>
      </w:r>
    </w:p>
    <w:p w:rsidR="002202FB" w:rsidRPr="00335A45" w:rsidRDefault="002202F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202F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202FB" w:rsidRPr="00335A45" w:rsidRDefault="002202F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202FB" w:rsidRPr="00335A45" w:rsidRDefault="002202F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202FB" w:rsidRPr="00335A45">
        <w:trPr>
          <w:trHeight w:val="274"/>
        </w:trPr>
        <w:tc>
          <w:tcPr>
            <w:tcW w:w="2204" w:type="dxa"/>
            <w:vMerge/>
          </w:tcPr>
          <w:p w:rsidR="002202FB" w:rsidRPr="00335A45" w:rsidRDefault="002202F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202FB" w:rsidRPr="00335A45" w:rsidRDefault="002202FB" w:rsidP="00AA4A97">
            <w:pPr>
              <w:jc w:val="center"/>
              <w:rPr>
                <w:lang w:val="ru-RU"/>
              </w:rPr>
            </w:pPr>
          </w:p>
          <w:p w:rsidR="002202FB" w:rsidRPr="00335A45" w:rsidRDefault="002202F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2202FB" w:rsidRPr="00335A45" w:rsidRDefault="002202FB" w:rsidP="00AA4A97">
            <w:pPr>
              <w:ind w:right="-21"/>
              <w:jc w:val="center"/>
              <w:rPr>
                <w:lang w:val="ru-RU"/>
              </w:rPr>
            </w:pPr>
          </w:p>
          <w:p w:rsidR="002202FB" w:rsidRPr="00335A45" w:rsidRDefault="002202F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202FB" w:rsidRPr="00335A45" w:rsidRDefault="002202FB" w:rsidP="0056026D">
            <w:pPr>
              <w:jc w:val="center"/>
              <w:rPr>
                <w:lang w:val="ru-RU"/>
              </w:rPr>
            </w:pPr>
          </w:p>
          <w:p w:rsidR="002202FB" w:rsidRPr="00335A45" w:rsidRDefault="002202F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2202FB" w:rsidRPr="00335A45" w:rsidRDefault="002202FB" w:rsidP="00AA4A97">
            <w:pPr>
              <w:jc w:val="center"/>
              <w:rPr>
                <w:lang w:val="ru-RU"/>
              </w:rPr>
            </w:pPr>
          </w:p>
          <w:p w:rsidR="002202FB" w:rsidRPr="00335A45" w:rsidRDefault="002202F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202FB" w:rsidRPr="00335A45" w:rsidRDefault="002202FB" w:rsidP="0056026D">
            <w:pPr>
              <w:jc w:val="center"/>
              <w:rPr>
                <w:lang w:val="ru-RU"/>
              </w:rPr>
            </w:pPr>
          </w:p>
          <w:p w:rsidR="002202FB" w:rsidRPr="00335A45" w:rsidRDefault="002202F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202FB" w:rsidRPr="00CE4661">
        <w:trPr>
          <w:trHeight w:val="938"/>
        </w:trPr>
        <w:tc>
          <w:tcPr>
            <w:tcW w:w="2204" w:type="dxa"/>
            <w:vAlign w:val="center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4736FB">
              <w:rPr>
                <w:lang w:val="ru-RU"/>
              </w:rPr>
              <w:t>EA-59341</w:t>
            </w:r>
            <w:r w:rsidRPr="00335A45">
              <w:rPr>
                <w:lang w:val="ru-RU"/>
              </w:rPr>
              <w:t xml:space="preserve">- </w:t>
            </w:r>
            <w:r w:rsidRPr="00CB7F05">
              <w:rPr>
                <w:lang w:val="ru-RU"/>
              </w:rPr>
              <w:t>ОБЩЕСТВО С ОГРАНИЧЕННОЙ ОТВЕТСТВЕННОСТЬЮ "ИНФОТЕХ"</w:t>
            </w:r>
          </w:p>
        </w:tc>
        <w:tc>
          <w:tcPr>
            <w:tcW w:w="1700" w:type="dxa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02FB" w:rsidRPr="00335A45" w:rsidRDefault="002202F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02FB" w:rsidRPr="00CE4661">
        <w:trPr>
          <w:trHeight w:val="938"/>
        </w:trPr>
        <w:tc>
          <w:tcPr>
            <w:tcW w:w="2204" w:type="dxa"/>
            <w:vAlign w:val="center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4736FB">
              <w:rPr>
                <w:lang w:val="ru-RU"/>
              </w:rPr>
              <w:t>EA-59354</w:t>
            </w:r>
            <w:r w:rsidRPr="00335A45">
              <w:rPr>
                <w:lang w:val="ru-RU"/>
              </w:rPr>
              <w:t xml:space="preserve">- </w:t>
            </w:r>
            <w:r w:rsidRPr="002720FC">
              <w:rPr>
                <w:lang w:val="ru-RU"/>
              </w:rPr>
              <w:t>ОБЩЕСТВО С ОГРАНИЧЕННОЙ ОТВЕТСТВЕННОСТЬЮ "РЕПРИНТ"</w:t>
            </w:r>
          </w:p>
        </w:tc>
        <w:tc>
          <w:tcPr>
            <w:tcW w:w="1700" w:type="dxa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02FB" w:rsidRPr="00335A45" w:rsidRDefault="002202F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02FB" w:rsidRPr="00CE4661">
        <w:trPr>
          <w:trHeight w:val="938"/>
        </w:trPr>
        <w:tc>
          <w:tcPr>
            <w:tcW w:w="2204" w:type="dxa"/>
            <w:vAlign w:val="center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4736FB">
              <w:rPr>
                <w:lang w:val="ru-RU"/>
              </w:rPr>
              <w:t>EA-59382</w:t>
            </w:r>
            <w:r w:rsidRPr="00335A45">
              <w:rPr>
                <w:lang w:val="ru-RU"/>
              </w:rPr>
              <w:t xml:space="preserve">- </w:t>
            </w:r>
            <w:r w:rsidRPr="002720FC">
              <w:rPr>
                <w:lang w:val="ru-RU"/>
              </w:rPr>
              <w:t>ОБЩЕСТВО С ОГРАНИЧЕННОЙ ОТВЕТСТВЕННОСТЬЮ "АЛЫЕ ПАРУСА"</w:t>
            </w:r>
          </w:p>
        </w:tc>
        <w:tc>
          <w:tcPr>
            <w:tcW w:w="1700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02FB" w:rsidRPr="00CE4661">
        <w:trPr>
          <w:trHeight w:val="938"/>
        </w:trPr>
        <w:tc>
          <w:tcPr>
            <w:tcW w:w="2204" w:type="dxa"/>
            <w:vAlign w:val="center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4736FB">
              <w:rPr>
                <w:lang w:val="ru-RU"/>
              </w:rPr>
              <w:t>EA-58691</w:t>
            </w:r>
            <w:r w:rsidRPr="00335A45">
              <w:rPr>
                <w:lang w:val="ru-RU"/>
              </w:rPr>
              <w:t xml:space="preserve">- </w:t>
            </w:r>
            <w:r w:rsidRPr="002720FC">
              <w:rPr>
                <w:lang w:val="ru-RU"/>
              </w:rPr>
              <w:t>ОБЩЕСТВО С ОГРАНИЧЕННОЙ ОТВЕТСТВЕННОСТЬЮ "ЭВМ ТЕХСЕРВИС"</w:t>
            </w:r>
          </w:p>
        </w:tc>
        <w:tc>
          <w:tcPr>
            <w:tcW w:w="1700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02FB" w:rsidRPr="00335A45" w:rsidRDefault="002202FB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202FB" w:rsidRPr="00335A45" w:rsidRDefault="002202F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947CE">
        <w:rPr>
          <w:lang w:val="ru-RU"/>
        </w:rPr>
        <w:t>Поставка картриджей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B7F05">
        <w:rPr>
          <w:lang w:val="ru-RU"/>
        </w:rPr>
        <w:t>ОБЩЕСТВО С ОГРАНИЧЕННОЙ ОТВЕТСТВЕННОСТЬЮ "ИНФОТЕХ"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4736FB">
        <w:rPr>
          <w:color w:val="000000"/>
          <w:lang w:val="ru-RU"/>
        </w:rPr>
        <w:t>281 303.71</w:t>
      </w:r>
      <w:r w:rsidRPr="00335A45">
        <w:rPr>
          <w:lang w:val="ru-RU"/>
        </w:rPr>
        <w:t xml:space="preserve"> рублей.  </w:t>
      </w:r>
    </w:p>
    <w:p w:rsidR="002202FB" w:rsidRPr="00335A45" w:rsidRDefault="002202F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202FB" w:rsidRPr="00335A45">
        <w:trPr>
          <w:trHeight w:val="206"/>
          <w:jc w:val="center"/>
        </w:trPr>
        <w:tc>
          <w:tcPr>
            <w:tcW w:w="7338" w:type="dxa"/>
          </w:tcPr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202FB" w:rsidRPr="00335A45">
        <w:trPr>
          <w:trHeight w:val="206"/>
          <w:jc w:val="center"/>
        </w:trPr>
        <w:tc>
          <w:tcPr>
            <w:tcW w:w="7338" w:type="dxa"/>
          </w:tcPr>
          <w:p w:rsidR="002202FB" w:rsidRPr="00335A45" w:rsidRDefault="002202F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02FB" w:rsidRPr="00335A45" w:rsidRDefault="002202F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202FB" w:rsidRPr="00335A45" w:rsidRDefault="002202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202FB" w:rsidRPr="00335A45">
        <w:trPr>
          <w:trHeight w:val="206"/>
          <w:jc w:val="center"/>
        </w:trPr>
        <w:tc>
          <w:tcPr>
            <w:tcW w:w="7338" w:type="dxa"/>
          </w:tcPr>
          <w:p w:rsidR="002202FB" w:rsidRPr="00335A45" w:rsidRDefault="002202F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202FB" w:rsidRPr="00335A45" w:rsidRDefault="002202F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202FB" w:rsidRPr="00335A45" w:rsidRDefault="002202F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202FB" w:rsidRPr="00335A45" w:rsidRDefault="002202FB" w:rsidP="006465AE">
      <w:pPr>
        <w:jc w:val="both"/>
        <w:rPr>
          <w:lang w:val="ru-RU" w:eastAsia="ru-RU"/>
        </w:rPr>
      </w:pPr>
    </w:p>
    <w:sectPr w:rsidR="002202F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2FB" w:rsidRDefault="002202FB">
      <w:r>
        <w:separator/>
      </w:r>
    </w:p>
  </w:endnote>
  <w:endnote w:type="continuationSeparator" w:id="1">
    <w:p w:rsidR="002202FB" w:rsidRDefault="00220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2FB" w:rsidRDefault="002202FB">
      <w:r>
        <w:separator/>
      </w:r>
    </w:p>
  </w:footnote>
  <w:footnote w:type="continuationSeparator" w:id="1">
    <w:p w:rsidR="002202FB" w:rsidRDefault="002202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2FB" w:rsidRDefault="002202F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2202FB" w:rsidRDefault="002202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0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0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6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01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6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0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70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0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0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0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0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4</Pages>
  <Words>1474</Words>
  <Characters>8407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2020-10-06T10:52:00Z</cp:lastPrinted>
  <dcterms:created xsi:type="dcterms:W3CDTF">2020-10-09T11:11:00Z</dcterms:created>
  <dcterms:modified xsi:type="dcterms:W3CDTF">2020-10-09T11:36:00Z</dcterms:modified>
</cp:coreProperties>
</file>