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526" w:rsidRDefault="00E27526" w:rsidP="00B40F86">
      <w:pPr>
        <w:jc w:val="center"/>
        <w:rPr>
          <w:b/>
          <w:bCs/>
          <w:color w:val="000000"/>
          <w:lang w:val="ru-RU"/>
        </w:rPr>
      </w:pPr>
    </w:p>
    <w:p w:rsidR="00E27526" w:rsidRDefault="00E27526" w:rsidP="00B40F86">
      <w:pPr>
        <w:jc w:val="center"/>
        <w:rPr>
          <w:b/>
          <w:bCs/>
          <w:color w:val="000000"/>
          <w:lang w:val="ru-RU"/>
        </w:rPr>
      </w:pPr>
    </w:p>
    <w:p w:rsidR="00E27526" w:rsidRPr="00335A45" w:rsidRDefault="00E2752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224</w:t>
      </w:r>
    </w:p>
    <w:p w:rsidR="00E27526" w:rsidRPr="00335A45" w:rsidRDefault="00E2752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27526" w:rsidRPr="00335A45" w:rsidRDefault="00E2752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27526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7526" w:rsidRPr="00335A45" w:rsidRDefault="00E27526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7526" w:rsidRPr="00335A45" w:rsidRDefault="00E2752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27526" w:rsidRDefault="00E2752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27526" w:rsidRPr="0077375B" w:rsidRDefault="00E27526" w:rsidP="0071614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16144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16144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27526" w:rsidRPr="0077375B" w:rsidRDefault="00E27526" w:rsidP="0071614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D05EF">
        <w:rPr>
          <w:lang w:val="ru-RU"/>
        </w:rPr>
        <w:t>Изделия медицинского назначения</w:t>
      </w:r>
      <w:r w:rsidRPr="0077375B">
        <w:rPr>
          <w:lang w:val="ru-RU"/>
        </w:rPr>
        <w:t xml:space="preserve">».  </w:t>
      </w:r>
    </w:p>
    <w:p w:rsidR="00E27526" w:rsidRPr="001D05EF" w:rsidRDefault="00E27526" w:rsidP="00716144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D05EF">
        <w:rPr>
          <w:color w:val="000000"/>
          <w:lang w:val="ru-RU"/>
        </w:rPr>
        <w:t>203234901331923490100102640013250244</w:t>
      </w:r>
    </w:p>
    <w:p w:rsidR="00E27526" w:rsidRPr="0077375B" w:rsidRDefault="00E27526" w:rsidP="00716144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494 250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двести пятьдесят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E27526" w:rsidRPr="0056227F" w:rsidRDefault="00E27526" w:rsidP="0071614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E27526" w:rsidRPr="0056227F" w:rsidRDefault="00E27526" w:rsidP="0071614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4870D5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ноября 2020 г</w:t>
      </w:r>
      <w:r w:rsidRPr="0056227F">
        <w:rPr>
          <w:lang w:val="ru-RU"/>
        </w:rPr>
        <w:t>.</w:t>
      </w:r>
    </w:p>
    <w:p w:rsidR="00E27526" w:rsidRPr="0077375B" w:rsidRDefault="00E27526" w:rsidP="0071614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870D5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E27526" w:rsidRPr="0077375B" w:rsidRDefault="00E27526" w:rsidP="0071614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27526" w:rsidRPr="0077375B" w:rsidRDefault="00E27526" w:rsidP="00716144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27526" w:rsidRPr="0077375B" w:rsidRDefault="00E27526" w:rsidP="0071614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870D5">
        <w:rPr>
          <w:color w:val="000000"/>
          <w:sz w:val="24"/>
          <w:szCs w:val="24"/>
        </w:rPr>
        <w:t>03.09.2020 15:32</w:t>
      </w:r>
      <w:r w:rsidRPr="0077375B">
        <w:rPr>
          <w:sz w:val="24"/>
          <w:szCs w:val="24"/>
        </w:rPr>
        <w:t xml:space="preserve"> (московское время).</w:t>
      </w:r>
    </w:p>
    <w:p w:rsidR="00E27526" w:rsidRPr="0077375B" w:rsidRDefault="00E27526" w:rsidP="0071614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27526" w:rsidRDefault="00E2752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27526" w:rsidRPr="00335A45">
        <w:trPr>
          <w:jc w:val="center"/>
        </w:trPr>
        <w:tc>
          <w:tcPr>
            <w:tcW w:w="9828" w:type="dxa"/>
            <w:gridSpan w:val="5"/>
          </w:tcPr>
          <w:p w:rsidR="00E27526" w:rsidRPr="00335A45" w:rsidRDefault="00E2752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27526" w:rsidRPr="00716144">
        <w:trPr>
          <w:jc w:val="center"/>
        </w:trPr>
        <w:tc>
          <w:tcPr>
            <w:tcW w:w="2820" w:type="dxa"/>
          </w:tcPr>
          <w:p w:rsidR="00E27526" w:rsidRPr="00335A45" w:rsidRDefault="00E27526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E27526" w:rsidRPr="00335A45" w:rsidRDefault="00E2752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E27526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E27526" w:rsidRPr="000D6284" w:rsidRDefault="00E27526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E27526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E27526" w:rsidRPr="00335A45" w:rsidRDefault="00E27526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27526" w:rsidRPr="00335A45" w:rsidRDefault="00E2752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27526" w:rsidRPr="000D6284">
        <w:trPr>
          <w:jc w:val="center"/>
        </w:trPr>
        <w:tc>
          <w:tcPr>
            <w:tcW w:w="9828" w:type="dxa"/>
            <w:gridSpan w:val="5"/>
          </w:tcPr>
          <w:p w:rsidR="00E27526" w:rsidRPr="000D6284" w:rsidRDefault="00E27526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E27526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27526" w:rsidRPr="00335A45" w:rsidRDefault="00E2752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27526" w:rsidRPr="00335A45" w:rsidRDefault="00E2752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27526" w:rsidRPr="00335A45" w:rsidRDefault="00E27526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27526" w:rsidRPr="00335A45" w:rsidRDefault="00E27526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27526" w:rsidRPr="00335A45" w:rsidRDefault="00E2752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27526" w:rsidRPr="00335A45" w:rsidRDefault="00E2752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27526" w:rsidRPr="00335A45" w:rsidRDefault="00E27526" w:rsidP="00A841CC">
            <w:pPr>
              <w:ind w:right="-80"/>
              <w:jc w:val="both"/>
              <w:rPr>
                <w:lang w:val="ru-RU"/>
              </w:rPr>
            </w:pPr>
          </w:p>
          <w:p w:rsidR="00E27526" w:rsidRPr="00335A45" w:rsidRDefault="00E2752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27526" w:rsidRPr="00335A45" w:rsidRDefault="00E2752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27526" w:rsidRPr="00335A45" w:rsidRDefault="00E2752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13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27526" w:rsidRPr="00335A45" w:rsidRDefault="00E27526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2752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2752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716144" w:rsidRDefault="00E27526" w:rsidP="0071614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202 000.00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4736FB" w:rsidRDefault="00E27526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13.10.2020 11:58:37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716144" w:rsidRDefault="00E27526" w:rsidP="002B052D">
            <w:pPr>
              <w:jc w:val="center"/>
              <w:rPr>
                <w:lang w:val="ru-RU"/>
              </w:rPr>
            </w:pPr>
            <w:r w:rsidRPr="00716144">
              <w:rPr>
                <w:lang w:val="ru-RU"/>
              </w:rPr>
              <w:t>EA-57407</w:t>
            </w:r>
          </w:p>
        </w:tc>
      </w:tr>
      <w:tr w:rsidR="00E2752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4736FB" w:rsidRDefault="00E27526" w:rsidP="004736F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212 528.75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4736FB" w:rsidRDefault="00E27526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13.10.2020 11:58:09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716144" w:rsidRDefault="00E27526" w:rsidP="001E7AB6">
            <w:pPr>
              <w:jc w:val="center"/>
              <w:rPr>
                <w:lang w:val="ru-RU"/>
              </w:rPr>
            </w:pPr>
            <w:r w:rsidRPr="00716144">
              <w:rPr>
                <w:lang w:val="ru-RU"/>
              </w:rPr>
              <w:t>EA-57395</w:t>
            </w:r>
          </w:p>
        </w:tc>
      </w:tr>
      <w:tr w:rsidR="00E2752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4736FB" w:rsidRDefault="00E27526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457 181.25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4736FB" w:rsidRDefault="00E27526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13.10.2020 10:40:41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7526" w:rsidRPr="00716144" w:rsidRDefault="00E27526" w:rsidP="00502748">
            <w:pPr>
              <w:jc w:val="center"/>
              <w:rPr>
                <w:lang w:val="ru-RU"/>
              </w:rPr>
            </w:pPr>
            <w:r w:rsidRPr="00716144">
              <w:rPr>
                <w:lang w:val="ru-RU"/>
              </w:rPr>
              <w:t>EA-57346</w:t>
            </w:r>
          </w:p>
        </w:tc>
      </w:tr>
    </w:tbl>
    <w:p w:rsidR="00E27526" w:rsidRPr="00335A45" w:rsidRDefault="00E27526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27526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27526" w:rsidRPr="00335A45" w:rsidRDefault="00E2752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27526" w:rsidRPr="00335A45" w:rsidRDefault="00E2752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7526" w:rsidRPr="00335A45" w:rsidRDefault="00E2752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27526" w:rsidRPr="00335A45" w:rsidRDefault="00E2752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7526" w:rsidRPr="00335A45" w:rsidRDefault="00E2752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27526" w:rsidRPr="0071614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27526" w:rsidRPr="00716144" w:rsidRDefault="00E27526" w:rsidP="00FF7882">
            <w:pPr>
              <w:jc w:val="center"/>
              <w:rPr>
                <w:lang w:val="ru-RU"/>
              </w:rPr>
            </w:pPr>
            <w:r w:rsidRPr="00716144">
              <w:rPr>
                <w:lang w:val="ru-RU"/>
              </w:rPr>
              <w:t>EA-57407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7526" w:rsidRPr="004736FB" w:rsidRDefault="00E2752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2675FA">
              <w:rPr>
                <w:rFonts w:ascii="Roboto" w:hAnsi="Roboto" w:cs="Roboto"/>
                <w:color w:val="000000"/>
                <w:shd w:val="clear" w:color="auto" w:fill="FFFFFF"/>
              </w:rPr>
              <w:t>10.09.2020 21:52:59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526" w:rsidRPr="00E42096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Индивидуальный предприниматель Хуртесова Лариса Сергеевна    </w:t>
            </w:r>
          </w:p>
          <w:p w:rsidR="00E27526" w:rsidRPr="00E42096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Дата подтверждения аккредитации  27.09.2017 </w:t>
            </w:r>
          </w:p>
          <w:p w:rsidR="00E27526" w:rsidRPr="00E42096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ИНН  231106428272 </w:t>
            </w:r>
          </w:p>
          <w:p w:rsidR="00E27526" w:rsidRPr="00E42096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Юридический адрес  350000, Краснодарский край, Краснодар г, ул.Cелезнева, д.88/1 - 309 </w:t>
            </w:r>
          </w:p>
          <w:p w:rsidR="00E27526" w:rsidRPr="00E42096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Почтовый адрес  350000, Краснодарский край, Краснодар г, ул.Cелезнева, д.88/1 - 309 </w:t>
            </w:r>
          </w:p>
          <w:p w:rsidR="00E27526" w:rsidRPr="00E42096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Контактный телефон  +7 9282757928 </w:t>
            </w:r>
          </w:p>
          <w:p w:rsidR="00E27526" w:rsidRPr="00CB7F05" w:rsidRDefault="00E27526" w:rsidP="00716144">
            <w:pPr>
              <w:rPr>
                <w:lang w:val="ru-RU"/>
              </w:rPr>
            </w:pPr>
            <w:r w:rsidRPr="00E42096">
              <w:rPr>
                <w:lang w:val="ru-RU"/>
              </w:rPr>
              <w:t>Контактное лицо  Хуртесова Лариса Сергеевна</w:t>
            </w:r>
          </w:p>
        </w:tc>
      </w:tr>
      <w:tr w:rsidR="00E27526" w:rsidRPr="0071614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27526" w:rsidRPr="00716144" w:rsidRDefault="00E27526" w:rsidP="00FF7882">
            <w:pPr>
              <w:jc w:val="center"/>
              <w:rPr>
                <w:lang w:val="ru-RU"/>
              </w:rPr>
            </w:pPr>
            <w:r w:rsidRPr="00716144">
              <w:rPr>
                <w:lang w:val="ru-RU"/>
              </w:rPr>
              <w:t>EA-57395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7526" w:rsidRPr="004736FB" w:rsidRDefault="00E27526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2675FA">
              <w:rPr>
                <w:rFonts w:ascii="Roboto" w:hAnsi="Roboto" w:cs="Roboto"/>
                <w:color w:val="000000"/>
                <w:shd w:val="clear" w:color="auto" w:fill="FFFFFF"/>
              </w:rPr>
              <w:t>10.09.2020 18:40:48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ОБЩЕСТВО С ОГРАНИЧЕННОЙ ОТВЕТСТВЕННОСТЬЮ "МЕРИДИАН-СБ"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ИНН2635808002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ОГРН1112651031316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КПП263501001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Место нахождения (жительства)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355042, КРАЙ СТАВРОПОЛЬСКИЙ26, Г СТАВРОПОЛЬ, ПРОЕЗД 2 ЮГО-ЗАПАДНЫЙ, ДОМ 1, ЛИТЕР В, ПОМЕЩЕНИЕ 2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Почтовый адрес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355042, г. Ставрополь, 2 Юго-западный проезд 1 ,офис № 2.</w:t>
            </w:r>
          </w:p>
          <w:p w:rsidR="00E27526" w:rsidRPr="00716144" w:rsidRDefault="00E27526" w:rsidP="00716144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716144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Зобнин Андрей Владимирович</w:t>
            </w:r>
          </w:p>
          <w:p w:rsidR="00E27526" w:rsidRPr="002720FC" w:rsidRDefault="00E27526" w:rsidP="00C02CF0">
            <w:pPr>
              <w:rPr>
                <w:lang w:val="ru-RU"/>
              </w:rPr>
            </w:pPr>
            <w:r w:rsidRPr="00716144">
              <w:rPr>
                <w:lang w:val="ru-RU"/>
              </w:rPr>
              <w:t>Телефон +79622626155</w:t>
            </w:r>
          </w:p>
        </w:tc>
      </w:tr>
      <w:tr w:rsidR="00E27526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27526" w:rsidRPr="00716144" w:rsidRDefault="00E27526" w:rsidP="00FF7882">
            <w:pPr>
              <w:jc w:val="center"/>
              <w:rPr>
                <w:lang w:val="ru-RU"/>
              </w:rPr>
            </w:pPr>
            <w:r w:rsidRPr="00716144">
              <w:rPr>
                <w:lang w:val="ru-RU"/>
              </w:rPr>
              <w:t>EA-57346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7526" w:rsidRPr="004736FB" w:rsidRDefault="00E27526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2675FA">
              <w:rPr>
                <w:rFonts w:ascii="Roboto" w:hAnsi="Roboto" w:cs="Roboto"/>
                <w:color w:val="000000"/>
                <w:shd w:val="clear" w:color="auto" w:fill="FFFFFF"/>
              </w:rPr>
              <w:t>10.09.2020 12:28:14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ОБЩЕСТВО С ОГРАНИЧЕННОЙ ОТВЕТСТВЕННОСТЬЮ "ГРИАЛ-МЕДИКА"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ИНН7717289741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ОГРН1157746478284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КПП771701001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Место нахождения (жительства)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129366, Г МОСКВА, УЛ ЯРОСЛАВСКАЯ, ДОМ 13А, СТРОЕНИЕ 2, ЭТАЖ 2, ОФИС 5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Почтовый адрес</w:t>
            </w:r>
          </w:p>
          <w:p w:rsidR="00E27526" w:rsidRPr="00716144" w:rsidRDefault="00E27526" w:rsidP="00716144">
            <w:pPr>
              <w:rPr>
                <w:lang w:val="ru-RU"/>
              </w:rPr>
            </w:pPr>
            <w:r w:rsidRPr="00716144">
              <w:rPr>
                <w:lang w:val="ru-RU"/>
              </w:rPr>
              <w:t>129366, Г МОСКВА, УЛ ЯРОСЛАВСКАЯ, ДОМ 13А, СТРОЕНИЕ 2, ЭТАЖ 2, ОФИС 5</w:t>
            </w:r>
          </w:p>
          <w:p w:rsidR="00E27526" w:rsidRDefault="00E27526" w:rsidP="00716144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E27526" w:rsidRPr="00716144" w:rsidRDefault="00E27526" w:rsidP="00786E24">
            <w:pPr>
              <w:rPr>
                <w:lang w:val="ru-RU"/>
              </w:rPr>
            </w:pPr>
            <w:r>
              <w:t>Телефон 79039687998</w:t>
            </w:r>
          </w:p>
        </w:tc>
      </w:tr>
    </w:tbl>
    <w:p w:rsidR="00E27526" w:rsidRPr="00335A45" w:rsidRDefault="00E27526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27526" w:rsidRPr="00335A45" w:rsidRDefault="00E27526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16144">
        <w:rPr>
          <w:lang w:val="ru-RU"/>
        </w:rPr>
        <w:t>EA-57407</w:t>
      </w:r>
      <w:r w:rsidRPr="00335A45">
        <w:rPr>
          <w:lang w:val="ru-RU"/>
        </w:rPr>
        <w:t xml:space="preserve">- </w:t>
      </w:r>
      <w:r w:rsidRPr="00E42096">
        <w:rPr>
          <w:lang w:val="ru-RU"/>
        </w:rPr>
        <w:t>Индивидуальный предприниматель Хуртесова Лариса Сергеевна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716144">
        <w:rPr>
          <w:lang w:val="ru-RU"/>
        </w:rPr>
        <w:t>EA-57395</w:t>
      </w:r>
      <w:r w:rsidRPr="00335A45">
        <w:rPr>
          <w:lang w:val="ru-RU"/>
        </w:rPr>
        <w:t xml:space="preserve">- </w:t>
      </w:r>
      <w:r w:rsidRPr="00716144">
        <w:rPr>
          <w:lang w:val="ru-RU"/>
        </w:rPr>
        <w:t>ОБЩЕСТВО С ОГРАНИЧЕННОЙ ОТВЕТСТВЕННОСТЬЮ "МЕРИДИАН-СБ"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716144">
        <w:rPr>
          <w:lang w:val="ru-RU"/>
        </w:rPr>
        <w:t>EA-57346</w:t>
      </w:r>
      <w:r w:rsidRPr="00335A45">
        <w:rPr>
          <w:lang w:val="ru-RU"/>
        </w:rPr>
        <w:t xml:space="preserve">- </w:t>
      </w:r>
      <w:r w:rsidRPr="00716144">
        <w:rPr>
          <w:lang w:val="ru-RU"/>
        </w:rPr>
        <w:t>ОБЩЕСТВО С ОГРАНИЧЕННОЙ ОТВЕТСТВЕННОСТЬЮ "ГРИАЛ-МЕДИКА"</w:t>
      </w:r>
      <w:r>
        <w:rPr>
          <w:lang w:val="ru-RU"/>
        </w:rPr>
        <w:t>.</w:t>
      </w:r>
    </w:p>
    <w:p w:rsidR="00E27526" w:rsidRPr="00335A45" w:rsidRDefault="00E27526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27526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27526" w:rsidRPr="00335A45" w:rsidRDefault="00E27526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27526" w:rsidRPr="00335A45" w:rsidRDefault="00E27526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27526" w:rsidRPr="00335A45">
        <w:trPr>
          <w:trHeight w:val="274"/>
        </w:trPr>
        <w:tc>
          <w:tcPr>
            <w:tcW w:w="2204" w:type="dxa"/>
            <w:vMerge/>
          </w:tcPr>
          <w:p w:rsidR="00E27526" w:rsidRPr="00335A45" w:rsidRDefault="00E2752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27526" w:rsidRPr="00335A45" w:rsidRDefault="00E27526" w:rsidP="00AA4A97">
            <w:pPr>
              <w:jc w:val="center"/>
              <w:rPr>
                <w:lang w:val="ru-RU"/>
              </w:rPr>
            </w:pPr>
          </w:p>
          <w:p w:rsidR="00E27526" w:rsidRPr="00335A45" w:rsidRDefault="00E27526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E27526" w:rsidRPr="00335A45" w:rsidRDefault="00E27526" w:rsidP="00AA4A97">
            <w:pPr>
              <w:ind w:right="-21"/>
              <w:jc w:val="center"/>
              <w:rPr>
                <w:lang w:val="ru-RU"/>
              </w:rPr>
            </w:pPr>
          </w:p>
          <w:p w:rsidR="00E27526" w:rsidRPr="00335A45" w:rsidRDefault="00E27526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27526" w:rsidRPr="00335A45" w:rsidRDefault="00E27526" w:rsidP="0056026D">
            <w:pPr>
              <w:jc w:val="center"/>
              <w:rPr>
                <w:lang w:val="ru-RU"/>
              </w:rPr>
            </w:pPr>
          </w:p>
          <w:p w:rsidR="00E27526" w:rsidRPr="00335A45" w:rsidRDefault="00E27526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27526" w:rsidRPr="00335A45" w:rsidRDefault="00E27526" w:rsidP="00AA4A97">
            <w:pPr>
              <w:jc w:val="center"/>
              <w:rPr>
                <w:lang w:val="ru-RU"/>
              </w:rPr>
            </w:pPr>
          </w:p>
          <w:p w:rsidR="00E27526" w:rsidRPr="00335A45" w:rsidRDefault="00E2752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27526" w:rsidRPr="00335A45" w:rsidRDefault="00E27526" w:rsidP="0056026D">
            <w:pPr>
              <w:jc w:val="center"/>
              <w:rPr>
                <w:lang w:val="ru-RU"/>
              </w:rPr>
            </w:pPr>
          </w:p>
          <w:p w:rsidR="00E27526" w:rsidRPr="00335A45" w:rsidRDefault="00E2752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27526" w:rsidRPr="00716144">
        <w:trPr>
          <w:trHeight w:val="938"/>
        </w:trPr>
        <w:tc>
          <w:tcPr>
            <w:tcW w:w="2204" w:type="dxa"/>
            <w:vAlign w:val="center"/>
          </w:tcPr>
          <w:p w:rsidR="00E27526" w:rsidRPr="00335A45" w:rsidRDefault="00E2752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16144">
              <w:rPr>
                <w:lang w:val="ru-RU"/>
              </w:rPr>
              <w:t>EA-57407</w:t>
            </w:r>
            <w:r w:rsidRPr="00335A45">
              <w:rPr>
                <w:lang w:val="ru-RU"/>
              </w:rPr>
              <w:t xml:space="preserve">- </w:t>
            </w:r>
            <w:r w:rsidRPr="00E42096">
              <w:rPr>
                <w:lang w:val="ru-RU"/>
              </w:rPr>
              <w:t>Индивидуальный предприниматель Хуртесова Лариса Сергеевна</w:t>
            </w:r>
          </w:p>
        </w:tc>
        <w:tc>
          <w:tcPr>
            <w:tcW w:w="1700" w:type="dxa"/>
          </w:tcPr>
          <w:p w:rsidR="00E27526" w:rsidRPr="00335A45" w:rsidRDefault="00E2752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7526" w:rsidRPr="00335A45" w:rsidRDefault="00E2752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7526" w:rsidRPr="00335A45" w:rsidRDefault="00E2752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27526" w:rsidRPr="00335A45" w:rsidRDefault="00E2752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27526" w:rsidRPr="00335A45" w:rsidRDefault="00E2752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27526" w:rsidRPr="00716144">
        <w:trPr>
          <w:trHeight w:val="938"/>
        </w:trPr>
        <w:tc>
          <w:tcPr>
            <w:tcW w:w="2204" w:type="dxa"/>
            <w:vAlign w:val="center"/>
          </w:tcPr>
          <w:p w:rsidR="00E27526" w:rsidRPr="00335A45" w:rsidRDefault="00E27526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16144">
              <w:rPr>
                <w:lang w:val="ru-RU"/>
              </w:rPr>
              <w:t>EA-57395</w:t>
            </w:r>
            <w:r w:rsidRPr="00335A45">
              <w:rPr>
                <w:lang w:val="ru-RU"/>
              </w:rPr>
              <w:t xml:space="preserve">- </w:t>
            </w:r>
            <w:r w:rsidRPr="00716144">
              <w:rPr>
                <w:lang w:val="ru-RU"/>
              </w:rPr>
              <w:t>ОБЩЕСТВО С ОГРАНИЧЕННОЙ ОТВЕТСТВЕННОСТЬЮ "МЕРИДИАН-СБ"</w:t>
            </w:r>
          </w:p>
        </w:tc>
        <w:tc>
          <w:tcPr>
            <w:tcW w:w="1700" w:type="dxa"/>
          </w:tcPr>
          <w:p w:rsidR="00E27526" w:rsidRPr="00335A45" w:rsidRDefault="00E2752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7526" w:rsidRPr="00335A45" w:rsidRDefault="00E2752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7526" w:rsidRPr="00335A45" w:rsidRDefault="00E2752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27526" w:rsidRPr="00335A45" w:rsidRDefault="00E2752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27526" w:rsidRPr="00335A45" w:rsidRDefault="00E2752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27526" w:rsidRPr="00716144">
        <w:trPr>
          <w:trHeight w:val="938"/>
        </w:trPr>
        <w:tc>
          <w:tcPr>
            <w:tcW w:w="2204" w:type="dxa"/>
            <w:vAlign w:val="center"/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716144">
              <w:rPr>
                <w:lang w:val="ru-RU"/>
              </w:rPr>
              <w:t>EA-57346</w:t>
            </w:r>
            <w:r w:rsidRPr="00335A45">
              <w:rPr>
                <w:lang w:val="ru-RU"/>
              </w:rPr>
              <w:t xml:space="preserve">- </w:t>
            </w:r>
            <w:r w:rsidRPr="00716144">
              <w:rPr>
                <w:lang w:val="ru-RU"/>
              </w:rPr>
              <w:t>ОБЩЕСТВО С ОГРАНИЧЕННОЙ ОТВЕТСТВЕННОСТЬЮ "ГРИАЛ-МЕДИКА"</w:t>
            </w:r>
          </w:p>
        </w:tc>
        <w:tc>
          <w:tcPr>
            <w:tcW w:w="1700" w:type="dxa"/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27526" w:rsidRPr="00335A45" w:rsidRDefault="00E2752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27526" w:rsidRPr="00335A45" w:rsidRDefault="00E27526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D05EF">
        <w:rPr>
          <w:lang w:val="ru-RU"/>
        </w:rPr>
        <w:t>Изделия медицинского назначения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42096">
        <w:rPr>
          <w:lang w:val="ru-RU"/>
        </w:rPr>
        <w:t>Индивидуальный предприниматель Хуртесова Лариса Сергеевна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16144">
        <w:rPr>
          <w:color w:val="000000"/>
          <w:lang w:val="ru-RU"/>
        </w:rPr>
        <w:t>202 000.00</w:t>
      </w:r>
      <w:r w:rsidRPr="00335A45">
        <w:rPr>
          <w:lang w:val="ru-RU"/>
        </w:rPr>
        <w:t xml:space="preserve"> рублей.  </w:t>
      </w:r>
    </w:p>
    <w:p w:rsidR="00E27526" w:rsidRPr="00335A45" w:rsidRDefault="00E27526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27526" w:rsidRPr="00335A45">
        <w:trPr>
          <w:trHeight w:val="206"/>
          <w:jc w:val="center"/>
        </w:trPr>
        <w:tc>
          <w:tcPr>
            <w:tcW w:w="7338" w:type="dxa"/>
          </w:tcPr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27526" w:rsidRPr="00335A45">
        <w:trPr>
          <w:trHeight w:val="206"/>
          <w:jc w:val="center"/>
        </w:trPr>
        <w:tc>
          <w:tcPr>
            <w:tcW w:w="7338" w:type="dxa"/>
          </w:tcPr>
          <w:p w:rsidR="00E27526" w:rsidRPr="00335A45" w:rsidRDefault="00E2752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7526" w:rsidRPr="00335A45" w:rsidRDefault="00E2752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27526" w:rsidRPr="00335A45" w:rsidRDefault="00E275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27526" w:rsidRPr="00335A45">
        <w:trPr>
          <w:trHeight w:val="206"/>
          <w:jc w:val="center"/>
        </w:trPr>
        <w:tc>
          <w:tcPr>
            <w:tcW w:w="7338" w:type="dxa"/>
          </w:tcPr>
          <w:p w:rsidR="00E27526" w:rsidRPr="00335A45" w:rsidRDefault="00E2752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27526" w:rsidRPr="00335A45" w:rsidRDefault="00E2752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27526" w:rsidRPr="00335A45" w:rsidRDefault="00E2752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27526" w:rsidRPr="00335A45" w:rsidRDefault="00E27526" w:rsidP="006465AE">
      <w:pPr>
        <w:jc w:val="both"/>
        <w:rPr>
          <w:lang w:val="ru-RU" w:eastAsia="ru-RU"/>
        </w:rPr>
      </w:pPr>
    </w:p>
    <w:sectPr w:rsidR="00E27526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526" w:rsidRDefault="00E27526">
      <w:r>
        <w:separator/>
      </w:r>
    </w:p>
  </w:endnote>
  <w:endnote w:type="continuationSeparator" w:id="1">
    <w:p w:rsidR="00E27526" w:rsidRDefault="00E27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526" w:rsidRDefault="00E27526">
      <w:r>
        <w:separator/>
      </w:r>
    </w:p>
  </w:footnote>
  <w:footnote w:type="continuationSeparator" w:id="1">
    <w:p w:rsidR="00E27526" w:rsidRDefault="00E275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526" w:rsidRDefault="00E2752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7526" w:rsidRDefault="00E2752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077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5EF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675FA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44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8A1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27526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7161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4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24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49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245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245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4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24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1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5824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24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24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245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24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4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24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2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24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24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24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4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24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24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4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5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1324</Words>
  <Characters>7550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2020-10-06T10:52:00Z</cp:lastPrinted>
  <dcterms:created xsi:type="dcterms:W3CDTF">2020-10-13T12:13:00Z</dcterms:created>
  <dcterms:modified xsi:type="dcterms:W3CDTF">2020-10-13T12:13:00Z</dcterms:modified>
</cp:coreProperties>
</file>