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430" w:rsidRDefault="00EC5430" w:rsidP="00B40F86">
      <w:pPr>
        <w:jc w:val="center"/>
        <w:rPr>
          <w:b/>
          <w:bCs/>
          <w:color w:val="000000"/>
          <w:lang w:val="ru-RU"/>
        </w:rPr>
      </w:pPr>
    </w:p>
    <w:p w:rsidR="00EC5430" w:rsidRDefault="00EC5430" w:rsidP="00B40F86">
      <w:pPr>
        <w:jc w:val="center"/>
        <w:rPr>
          <w:b/>
          <w:bCs/>
          <w:color w:val="000000"/>
          <w:lang w:val="ru-RU"/>
        </w:rPr>
      </w:pPr>
    </w:p>
    <w:p w:rsidR="00EC5430" w:rsidRPr="00335A45" w:rsidRDefault="00EC5430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245</w:t>
      </w:r>
    </w:p>
    <w:p w:rsidR="00EC5430" w:rsidRPr="00335A45" w:rsidRDefault="00EC5430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C5430" w:rsidRPr="00335A45" w:rsidRDefault="00EC543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C5430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C5430" w:rsidRPr="00335A45" w:rsidRDefault="00EC5430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C5430" w:rsidRPr="00335A45" w:rsidRDefault="00EC543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C5430" w:rsidRDefault="00EC5430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C5430" w:rsidRPr="0077375B" w:rsidRDefault="00EC5430" w:rsidP="00EA47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EA47B6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EA47B6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C5430" w:rsidRPr="0077375B" w:rsidRDefault="00EC5430" w:rsidP="00EA47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DF09E5">
        <w:rPr>
          <w:lang w:val="ru-RU"/>
        </w:rPr>
        <w:t>Поставка и монтаж металлических стеллажей</w:t>
      </w:r>
      <w:r w:rsidRPr="0077375B">
        <w:rPr>
          <w:lang w:val="ru-RU"/>
        </w:rPr>
        <w:t xml:space="preserve">».  </w:t>
      </w:r>
    </w:p>
    <w:p w:rsidR="00EC5430" w:rsidRPr="00DF09E5" w:rsidRDefault="00EC5430" w:rsidP="00EA47B6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DF09E5">
        <w:rPr>
          <w:color w:val="000000"/>
          <w:lang w:val="ru-RU"/>
        </w:rPr>
        <w:t>203234901331923490100102820013101244</w:t>
      </w:r>
    </w:p>
    <w:p w:rsidR="00EC5430" w:rsidRPr="0077375B" w:rsidRDefault="00EC5430" w:rsidP="00EA47B6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86545</w:t>
      </w:r>
      <w:r w:rsidRPr="0077375B">
        <w:rPr>
          <w:lang w:val="ru-RU"/>
        </w:rPr>
        <w:t xml:space="preserve"> руб. </w:t>
      </w:r>
      <w:r>
        <w:rPr>
          <w:lang w:val="ru-RU"/>
        </w:rPr>
        <w:t>05</w:t>
      </w:r>
      <w:r w:rsidRPr="0077375B">
        <w:rPr>
          <w:lang w:val="ru-RU"/>
        </w:rPr>
        <w:t xml:space="preserve"> коп. (</w:t>
      </w:r>
      <w:r>
        <w:rPr>
          <w:lang w:val="ru-RU"/>
        </w:rPr>
        <w:t>восемьдесят шесть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пятьсот сорок пять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05</w:t>
      </w:r>
      <w:r w:rsidRPr="0077375B">
        <w:rPr>
          <w:lang w:val="ru-RU"/>
        </w:rPr>
        <w:t xml:space="preserve"> копеек).</w:t>
      </w:r>
    </w:p>
    <w:p w:rsidR="00EC5430" w:rsidRPr="0056227F" w:rsidRDefault="00EC5430" w:rsidP="00EA47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56227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EC5430" w:rsidRPr="0056227F" w:rsidRDefault="00EC5430" w:rsidP="00EA47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DF09E5">
        <w:rPr>
          <w:lang w:val="ru-RU"/>
        </w:rPr>
        <w:t>В течении 15 календарных дней с момента заключения контракта</w:t>
      </w:r>
      <w:r w:rsidRPr="0056227F">
        <w:rPr>
          <w:lang w:val="ru-RU"/>
        </w:rPr>
        <w:t>.</w:t>
      </w:r>
    </w:p>
    <w:p w:rsidR="00EC5430" w:rsidRPr="0077375B" w:rsidRDefault="00EC5430" w:rsidP="00EA47B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870D5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EC5430" w:rsidRPr="0077375B" w:rsidRDefault="00EC5430" w:rsidP="00EA47B6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C5430" w:rsidRPr="0077375B" w:rsidRDefault="00EC5430" w:rsidP="00EA47B6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C5430" w:rsidRPr="0077375B" w:rsidRDefault="00EC5430" w:rsidP="00EA47B6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F09E5">
        <w:rPr>
          <w:color w:val="000000"/>
          <w:sz w:val="24"/>
          <w:szCs w:val="24"/>
        </w:rPr>
        <w:t xml:space="preserve">05.10.2020 12:07 </w:t>
      </w:r>
      <w:r w:rsidRPr="0077375B">
        <w:rPr>
          <w:sz w:val="24"/>
          <w:szCs w:val="24"/>
        </w:rPr>
        <w:t xml:space="preserve"> (московское время).</w:t>
      </w:r>
    </w:p>
    <w:p w:rsidR="00EC5430" w:rsidRPr="0077375B" w:rsidRDefault="00EC5430" w:rsidP="00EA47B6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C5430" w:rsidRDefault="00EC5430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C5430" w:rsidRPr="00335A45">
        <w:trPr>
          <w:jc w:val="center"/>
        </w:trPr>
        <w:tc>
          <w:tcPr>
            <w:tcW w:w="9828" w:type="dxa"/>
            <w:gridSpan w:val="5"/>
          </w:tcPr>
          <w:p w:rsidR="00EC5430" w:rsidRPr="00335A45" w:rsidRDefault="00EC543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C5430" w:rsidRPr="00426675">
        <w:trPr>
          <w:jc w:val="center"/>
        </w:trPr>
        <w:tc>
          <w:tcPr>
            <w:tcW w:w="2820" w:type="dxa"/>
          </w:tcPr>
          <w:p w:rsidR="00EC5430" w:rsidRPr="00335A45" w:rsidRDefault="00EC5430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EC5430" w:rsidRPr="00335A45" w:rsidRDefault="00EC543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EC5430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EC5430" w:rsidRPr="000D6284" w:rsidRDefault="00EC5430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EC5430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EC5430" w:rsidRPr="00335A45" w:rsidRDefault="00EC5430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C5430" w:rsidRPr="00335A45" w:rsidRDefault="00EC543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C5430" w:rsidRPr="000D6284">
        <w:trPr>
          <w:jc w:val="center"/>
        </w:trPr>
        <w:tc>
          <w:tcPr>
            <w:tcW w:w="9828" w:type="dxa"/>
            <w:gridSpan w:val="5"/>
          </w:tcPr>
          <w:p w:rsidR="00EC5430" w:rsidRPr="000D6284" w:rsidRDefault="00EC5430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EC5430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C5430" w:rsidRPr="00335A45" w:rsidRDefault="00EC543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C5430" w:rsidRPr="00335A45" w:rsidRDefault="00EC543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C5430" w:rsidRPr="00335A45" w:rsidRDefault="00EC5430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C5430" w:rsidRPr="00335A45" w:rsidRDefault="00EC5430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C5430" w:rsidRPr="00335A45" w:rsidRDefault="00EC543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C5430" w:rsidRPr="00335A45" w:rsidRDefault="00EC543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C5430" w:rsidRPr="00335A45" w:rsidRDefault="00EC5430" w:rsidP="00A841CC">
            <w:pPr>
              <w:ind w:right="-80"/>
              <w:jc w:val="both"/>
              <w:rPr>
                <w:lang w:val="ru-RU"/>
              </w:rPr>
            </w:pPr>
          </w:p>
          <w:p w:rsidR="00EC5430" w:rsidRPr="00335A45" w:rsidRDefault="00EC543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EC5430" w:rsidRPr="00335A45" w:rsidRDefault="00EC5430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C5430" w:rsidRPr="00335A45" w:rsidRDefault="00EC5430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11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C5430" w:rsidRPr="00335A45" w:rsidRDefault="00EC5430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C543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C543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D34AA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56 000.00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15.10.2020 10:15:45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EA47B6" w:rsidRDefault="00EC5430" w:rsidP="002B052D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EA-59758</w:t>
            </w:r>
          </w:p>
        </w:tc>
      </w:tr>
      <w:tr w:rsidR="00EC543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4736F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56 567.27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15.10.2020 10:15:00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EA47B6" w:rsidRDefault="00EC5430" w:rsidP="001E7AB6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EA-59737</w:t>
            </w:r>
          </w:p>
        </w:tc>
      </w:tr>
      <w:tr w:rsidR="00EC543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A4000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57 000.00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15.10.2020 10:29:05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EA47B6" w:rsidRDefault="00EC5430" w:rsidP="00502748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EA-60022</w:t>
            </w:r>
          </w:p>
        </w:tc>
      </w:tr>
      <w:tr w:rsidR="00EC5430" w:rsidRPr="00335A45" w:rsidTr="0041654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EA47B6" w:rsidRDefault="00EC5430" w:rsidP="00EA47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64 134.54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41654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15.10.2020 10:07:11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EA-59879</w:t>
            </w:r>
          </w:p>
        </w:tc>
      </w:tr>
      <w:tr w:rsidR="00EC5430" w:rsidRPr="00335A45" w:rsidTr="0041654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41654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79 567.27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41654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15.10.2020 10:02:57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EA-60010</w:t>
            </w:r>
          </w:p>
        </w:tc>
      </w:tr>
      <w:tr w:rsidR="00EC5430" w:rsidRPr="00335A45" w:rsidTr="0041654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EA47B6" w:rsidRDefault="00EC5430" w:rsidP="00EA47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81 352.27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4736FB" w:rsidRDefault="00EC5430" w:rsidP="0041654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15.10.2020 10:02:18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EA-59353</w:t>
            </w:r>
          </w:p>
        </w:tc>
      </w:tr>
    </w:tbl>
    <w:p w:rsidR="00EC5430" w:rsidRPr="00335A45" w:rsidRDefault="00EC5430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C5430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C5430" w:rsidRPr="00335A45" w:rsidRDefault="00EC543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C5430" w:rsidRPr="00335A45" w:rsidRDefault="00EC543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5430" w:rsidRPr="00335A45" w:rsidRDefault="00EC543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EC5430" w:rsidRPr="00335A45" w:rsidRDefault="00EC543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430" w:rsidRPr="00335A45" w:rsidRDefault="00EC543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C5430" w:rsidRPr="00300D2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EA-59758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5430" w:rsidRPr="004736FB" w:rsidRDefault="00EC5430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F09E5">
              <w:rPr>
                <w:rFonts w:ascii="Roboto" w:hAnsi="Roboto" w:cs="Roboto"/>
                <w:color w:val="000000"/>
                <w:shd w:val="clear" w:color="auto" w:fill="FFFFFF"/>
              </w:rPr>
              <w:t>09.10.2020 08:00:12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ОБЩЕСТВО С ОГРАНИЧЕННОЙ ОТВЕТСТВЕННОСТЬЮ "ЭКСПЕРТ ТЕСТ"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ИНН7723823506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ОГРН5117746038570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КПП772301001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Место нахождения (жительства)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109235, Г МОСКВА, УЛ КУРЬЯНОВСКАЯ 1-Я, ДОМ 20/1, СТРОЕНИЕ 1, КОМН 7, ОФИС 1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Почтовый адрес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109235, Г МОСКВА, УЛ КУРЬЯНОВСКАЯ 1-Я, ДОМ 20/1, СТРОЕНИЕ 1, КОМН 7, ОФИС 1</w:t>
            </w:r>
          </w:p>
          <w:p w:rsidR="00EC5430" w:rsidRPr="00300D2C" w:rsidRDefault="00EC5430" w:rsidP="00300D2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300D2C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Корытов Александр Валентинович</w:t>
            </w:r>
          </w:p>
          <w:p w:rsidR="00EC5430" w:rsidRPr="00CB7F05" w:rsidRDefault="00EC5430" w:rsidP="00C02CF0">
            <w:pPr>
              <w:rPr>
                <w:lang w:val="ru-RU"/>
              </w:rPr>
            </w:pPr>
            <w:r w:rsidRPr="00300D2C">
              <w:rPr>
                <w:lang w:val="ru-RU"/>
              </w:rPr>
              <w:t>Телефон 89612830458</w:t>
            </w:r>
          </w:p>
        </w:tc>
      </w:tr>
      <w:tr w:rsidR="00EC5430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EA-59737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5430" w:rsidRPr="004736FB" w:rsidRDefault="00EC543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DF09E5">
              <w:rPr>
                <w:rFonts w:ascii="Roboto" w:hAnsi="Roboto" w:cs="Roboto"/>
                <w:color w:val="000000"/>
                <w:shd w:val="clear" w:color="auto" w:fill="FFFFFF"/>
              </w:rPr>
              <w:t>10.10.2020 21:32:38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Индивидуальный предприниматель ГУЩИН СЕРГЕЙ НИКОЛАЕВИЧ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ИНН 263517511515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ОГРНИП 319237500440422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Место нахождения (жительства)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КРАЙ КРАСНОДАРСКИЙ, Г КРАСНОДАР, улица Героя Сарабеева, 3/1,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квартира 168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Почтовый адрес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КРАЙ КРАСНОДАРСКИЙ, Г КРАСНОДАР, улица Героя Сарабеева, 3/1,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квартира 168</w:t>
            </w:r>
          </w:p>
          <w:p w:rsidR="00EC5430" w:rsidRPr="00300D2C" w:rsidRDefault="00EC5430" w:rsidP="00300D2C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300D2C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C5430" w:rsidRPr="00300D2C" w:rsidRDefault="00EC5430" w:rsidP="00300D2C">
            <w:pPr>
              <w:rPr>
                <w:lang w:val="ru-RU"/>
              </w:rPr>
            </w:pPr>
            <w:r w:rsidRPr="00300D2C">
              <w:rPr>
                <w:lang w:val="ru-RU"/>
              </w:rPr>
              <w:t>ГУЩИН СЕРГЕЙ НИКОЛАЕВИЧ</w:t>
            </w:r>
          </w:p>
          <w:p w:rsidR="00EC5430" w:rsidRPr="00300D2C" w:rsidRDefault="00EC5430" w:rsidP="00C02CF0">
            <w:pPr>
              <w:rPr>
                <w:lang w:val="ru-RU"/>
              </w:rPr>
            </w:pPr>
            <w:r>
              <w:t>Телефон 89649047072</w:t>
            </w:r>
          </w:p>
        </w:tc>
      </w:tr>
      <w:tr w:rsidR="00EC5430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EA-60022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5430" w:rsidRPr="004736FB" w:rsidRDefault="00EC543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DF09E5">
              <w:rPr>
                <w:rFonts w:ascii="Roboto" w:hAnsi="Roboto" w:cs="Roboto"/>
                <w:color w:val="000000"/>
                <w:shd w:val="clear" w:color="auto" w:fill="FFFFFF"/>
              </w:rPr>
              <w:t>12.10.2020 16:04:06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ОБЩЕСТВО С ОГРАНИЧЕННОЙ ОТВЕТСТВЕННОСТЬЮ "ТЕХНОИМПОРТ"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ИНН 7751506234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ОГРН 1127747009631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КПП 775101001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Место нахождения (жительства)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108803, Г МОСКВА, ПОС. СОСЕНСКОЕ, Д СОСЕНКИ, ВЛАДЕНИЕ 389, СТРОЕНИЕ 2, ЭТАЖ 2 ОФИС 66Ж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Почтовый адрес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142730, Москва г., поселение Сосенское ж/к «Дубровка», ул. Сосновая, корп.4 и 5,комн.251.</w:t>
            </w:r>
          </w:p>
          <w:p w:rsidR="00EC5430" w:rsidRPr="003A6329" w:rsidRDefault="00EC5430" w:rsidP="003A632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3A6329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C5430" w:rsidRPr="003A6329" w:rsidRDefault="00EC5430" w:rsidP="00786E24">
            <w:pPr>
              <w:rPr>
                <w:lang w:val="ru-RU"/>
              </w:rPr>
            </w:pPr>
            <w:r>
              <w:t>Телефон 79151659188</w:t>
            </w:r>
          </w:p>
        </w:tc>
      </w:tr>
      <w:tr w:rsidR="00EC5430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EA-59879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5430" w:rsidRPr="004736FB" w:rsidRDefault="00EC543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DF09E5">
              <w:rPr>
                <w:rFonts w:ascii="Roboto" w:hAnsi="Roboto" w:cs="Roboto"/>
                <w:color w:val="000000"/>
                <w:shd w:val="clear" w:color="auto" w:fill="FFFFFF"/>
              </w:rPr>
              <w:t>12.10.2020 12:38:21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ОБЩЕСТВО С ОГРАНИЧЕННОЙ ОТВЕТСТВЕННОСТЬЮ "ВЕКТОР"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ИНН2349028273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ОГРН1072349000052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КПП234901001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Место нахождения (жительства)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353565, КРАЙ КРАСНОДАРСКИЙ23, Г СЛАВЯНСК-НА-КУБАНИ, УЛ ШКОЛЬНАЯ, 318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Почтовый адрес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353565, КРАЙ КРАСНОДАРСКИЙ23, Г СЛАВЯНСК-НА-КУБАНИ, УЛ ШКОЛЬНАЯ, 318</w:t>
            </w:r>
          </w:p>
          <w:p w:rsidR="00EC5430" w:rsidRPr="00A60193" w:rsidRDefault="00EC5430" w:rsidP="003A632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A60193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EC5430" w:rsidRPr="003A6329" w:rsidRDefault="00EC5430" w:rsidP="00786E24">
            <w:pPr>
              <w:rPr>
                <w:lang w:val="ru-RU"/>
              </w:rPr>
            </w:pPr>
            <w:r>
              <w:t>Телефон 78612421215</w:t>
            </w:r>
          </w:p>
        </w:tc>
      </w:tr>
      <w:tr w:rsidR="00EC5430" w:rsidRPr="003A632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EA-60010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5430" w:rsidRPr="004736FB" w:rsidRDefault="00EC543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DF09E5">
              <w:rPr>
                <w:rFonts w:ascii="Roboto" w:hAnsi="Roboto" w:cs="Roboto"/>
                <w:color w:val="000000"/>
                <w:shd w:val="clear" w:color="auto" w:fill="FFFFFF"/>
              </w:rPr>
              <w:t>12.10.2020 15:01:28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ОБЩЕСТВО С ОГРАНИЧЕННОЙ ОТВЕТСТВЕННОСТЬЮ "ПРОФМЕБЕЛЬ"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ИНН 9718153514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ОГРН 1207700078651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КПП 771801001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Место нахождения (жительства)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107113, Г МОСКВА, УЛ ШУМКИНА, ДОМ 14, СТРОЕНИЕ 6, ЭТ/ПОМ/КОМ 1/</w:t>
            </w:r>
            <w:r>
              <w:t>VII</w:t>
            </w:r>
            <w:r w:rsidRPr="003A6329">
              <w:rPr>
                <w:lang w:val="ru-RU"/>
              </w:rPr>
              <w:t>/1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Почтовый адрес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107113, Г МОСКВА, УЛ ШУМКИНА, ДОМ 14, СТРОЕНИЕ 6, ЭТ/ПОМ/КОМ 1/</w:t>
            </w:r>
            <w:r>
              <w:t>VII</w:t>
            </w:r>
            <w:r w:rsidRPr="003A6329">
              <w:rPr>
                <w:lang w:val="ru-RU"/>
              </w:rPr>
              <w:t>/1</w:t>
            </w:r>
          </w:p>
          <w:p w:rsidR="00EC5430" w:rsidRPr="003A6329" w:rsidRDefault="00EC5430" w:rsidP="003A632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3A6329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Комаров Дмитрий Валерьевич</w:t>
            </w:r>
          </w:p>
          <w:p w:rsidR="00EC5430" w:rsidRPr="002720FC" w:rsidRDefault="00EC5430" w:rsidP="00786E24">
            <w:pPr>
              <w:rPr>
                <w:lang w:val="ru-RU"/>
              </w:rPr>
            </w:pPr>
            <w:r w:rsidRPr="003A6329">
              <w:rPr>
                <w:lang w:val="ru-RU"/>
              </w:rPr>
              <w:t>Телефон 8-499-653-8465</w:t>
            </w:r>
          </w:p>
        </w:tc>
      </w:tr>
      <w:tr w:rsidR="00EC5430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C5430" w:rsidRPr="00EA47B6" w:rsidRDefault="00EC5430" w:rsidP="0041654E">
            <w:pPr>
              <w:jc w:val="center"/>
              <w:rPr>
                <w:lang w:val="ru-RU"/>
              </w:rPr>
            </w:pPr>
            <w:r w:rsidRPr="00EA47B6">
              <w:rPr>
                <w:lang w:val="ru-RU"/>
              </w:rPr>
              <w:t>EA-59353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5430" w:rsidRPr="004736FB" w:rsidRDefault="00EC543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DF09E5">
              <w:rPr>
                <w:rFonts w:ascii="Roboto" w:hAnsi="Roboto" w:cs="Roboto"/>
                <w:color w:val="000000"/>
                <w:shd w:val="clear" w:color="auto" w:fill="FFFFFF"/>
              </w:rPr>
              <w:t>06.10.2020 16:02:32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Индивидуальный предприниматель Гальцова Елена Владимировна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ИНН 231107155927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ОГРНИП 312231103000094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Место нахождения (жительства)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КРАЙ КРАСНОДАРСКИЙ, Г КРАСНОДАР, ул. им. Дзержинского, дом №93, кв. 110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Почтовый адрес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КРАЙ КРАСНОДАРСКИЙ, Г КРАСНОДАР, ул. 40 Лет Победы ,д.137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Паспортные данные</w:t>
            </w:r>
          </w:p>
          <w:p w:rsidR="00EC5430" w:rsidRPr="003A6329" w:rsidRDefault="00EC5430" w:rsidP="003A6329">
            <w:pPr>
              <w:rPr>
                <w:lang w:val="ru-RU"/>
              </w:rPr>
            </w:pPr>
            <w:r w:rsidRPr="003A6329">
              <w:rPr>
                <w:lang w:val="ru-RU"/>
              </w:rPr>
              <w:t>Серия и Номер: 03 07 570314</w:t>
            </w:r>
          </w:p>
          <w:p w:rsidR="00EC5430" w:rsidRPr="00A60193" w:rsidRDefault="00EC5430" w:rsidP="003A6329">
            <w:pPr>
              <w:pStyle w:val="Heading6"/>
              <w:shd w:val="clear" w:color="auto" w:fill="FFFFFF"/>
              <w:tabs>
                <w:tab w:val="left" w:pos="1470"/>
              </w:tabs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A60193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  <w:r w:rsidRPr="00A60193">
              <w:rPr>
                <w:b w:val="0"/>
                <w:bCs w:val="0"/>
                <w:color w:val="000000"/>
                <w:sz w:val="24"/>
                <w:szCs w:val="24"/>
              </w:rPr>
              <w:tab/>
            </w:r>
          </w:p>
          <w:p w:rsidR="00EC5430" w:rsidRPr="003A6329" w:rsidRDefault="00EC5430" w:rsidP="00786E24">
            <w:r>
              <w:t>Телефон</w:t>
            </w:r>
            <w:r>
              <w:rPr>
                <w:lang w:val="ru-RU"/>
              </w:rPr>
              <w:t xml:space="preserve"> </w:t>
            </w:r>
            <w:r>
              <w:t>7862050098</w:t>
            </w:r>
          </w:p>
        </w:tc>
      </w:tr>
    </w:tbl>
    <w:p w:rsidR="00EC5430" w:rsidRPr="00335A45" w:rsidRDefault="00EC5430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C5430" w:rsidRPr="00335A45" w:rsidRDefault="00EC5430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EA47B6">
        <w:rPr>
          <w:lang w:val="ru-RU"/>
        </w:rPr>
        <w:t>EA-59758</w:t>
      </w:r>
      <w:r w:rsidRPr="00335A45">
        <w:rPr>
          <w:lang w:val="ru-RU"/>
        </w:rPr>
        <w:t xml:space="preserve">- </w:t>
      </w:r>
      <w:r w:rsidRPr="00300D2C">
        <w:rPr>
          <w:lang w:val="ru-RU"/>
        </w:rPr>
        <w:t>ОБЩЕСТВО С ОГРАНИЧЕННОЙ ОТВЕТСТВЕННОСТЬЮ "ЭКСПЕРТ ТЕСТ"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EA47B6">
        <w:rPr>
          <w:lang w:val="ru-RU"/>
        </w:rPr>
        <w:t>EA-59737</w:t>
      </w:r>
      <w:r w:rsidRPr="00335A45">
        <w:rPr>
          <w:lang w:val="ru-RU"/>
        </w:rPr>
        <w:t xml:space="preserve">- </w:t>
      </w:r>
      <w:r w:rsidRPr="00300D2C">
        <w:rPr>
          <w:lang w:val="ru-RU"/>
        </w:rPr>
        <w:t>Индивидуальный предприниматель ГУЩИН СЕРГЕЙ НИКОЛАЕВИЧ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EA47B6">
        <w:rPr>
          <w:lang w:val="ru-RU"/>
        </w:rPr>
        <w:t>EA-60022</w:t>
      </w:r>
      <w:r w:rsidRPr="00335A45">
        <w:rPr>
          <w:lang w:val="ru-RU"/>
        </w:rPr>
        <w:t xml:space="preserve">- </w:t>
      </w:r>
      <w:r w:rsidRPr="003A6329">
        <w:rPr>
          <w:lang w:val="ru-RU"/>
        </w:rPr>
        <w:t>ОБЩЕСТВО С ОГРАНИЧЕННОЙ ОТВЕТСТВЕННОСТЬЮ "ТЕХНОИМПОРТ"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EA47B6">
        <w:rPr>
          <w:lang w:val="ru-RU"/>
        </w:rPr>
        <w:t>EA-59879</w:t>
      </w:r>
      <w:r w:rsidRPr="00335A45">
        <w:rPr>
          <w:lang w:val="ru-RU"/>
        </w:rPr>
        <w:t xml:space="preserve">- </w:t>
      </w:r>
      <w:r w:rsidRPr="003A6329">
        <w:rPr>
          <w:lang w:val="ru-RU"/>
        </w:rPr>
        <w:t>ОБЩЕСТВО С ОГРАНИЧЕННОЙ ОТВЕТСТВЕННОСТЬЮ "ВЕКТОР"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EA47B6">
        <w:rPr>
          <w:lang w:val="ru-RU"/>
        </w:rPr>
        <w:t>EA-60010</w:t>
      </w:r>
      <w:r w:rsidRPr="00335A45">
        <w:rPr>
          <w:lang w:val="ru-RU"/>
        </w:rPr>
        <w:t xml:space="preserve">- </w:t>
      </w:r>
      <w:r w:rsidRPr="003A6329">
        <w:rPr>
          <w:lang w:val="ru-RU"/>
        </w:rPr>
        <w:t>ОБЩЕСТВО С ОГРАНИЧЕННОЙ ОТВЕТСТВЕННОСТЬЮ "ПРОФМЕБЕЛЬ"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EA47B6">
        <w:rPr>
          <w:lang w:val="ru-RU"/>
        </w:rPr>
        <w:t>EA-59353</w:t>
      </w:r>
      <w:r w:rsidRPr="00335A45">
        <w:rPr>
          <w:lang w:val="ru-RU"/>
        </w:rPr>
        <w:t xml:space="preserve">- </w:t>
      </w:r>
      <w:r w:rsidRPr="003A6329">
        <w:rPr>
          <w:lang w:val="ru-RU"/>
        </w:rPr>
        <w:t>Индивидуальный предприниматель Гальцова Елена Владимировна</w:t>
      </w:r>
      <w:r>
        <w:rPr>
          <w:lang w:val="ru-RU"/>
        </w:rPr>
        <w:t>.</w:t>
      </w:r>
    </w:p>
    <w:p w:rsidR="00EC5430" w:rsidRPr="00335A45" w:rsidRDefault="00EC5430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C5430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C5430" w:rsidRPr="00335A45" w:rsidRDefault="00EC5430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C5430" w:rsidRPr="00335A45" w:rsidRDefault="00EC5430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C5430" w:rsidRPr="00335A45">
        <w:trPr>
          <w:trHeight w:val="274"/>
        </w:trPr>
        <w:tc>
          <w:tcPr>
            <w:tcW w:w="2204" w:type="dxa"/>
            <w:vMerge/>
          </w:tcPr>
          <w:p w:rsidR="00EC5430" w:rsidRPr="00335A45" w:rsidRDefault="00EC543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C5430" w:rsidRPr="00335A45" w:rsidRDefault="00EC5430" w:rsidP="00AA4A97">
            <w:pPr>
              <w:jc w:val="center"/>
              <w:rPr>
                <w:lang w:val="ru-RU"/>
              </w:rPr>
            </w:pPr>
          </w:p>
          <w:p w:rsidR="00EC5430" w:rsidRPr="00335A45" w:rsidRDefault="00EC5430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EC5430" w:rsidRPr="00335A45" w:rsidRDefault="00EC5430" w:rsidP="00AA4A97">
            <w:pPr>
              <w:ind w:right="-21"/>
              <w:jc w:val="center"/>
              <w:rPr>
                <w:lang w:val="ru-RU"/>
              </w:rPr>
            </w:pPr>
          </w:p>
          <w:p w:rsidR="00EC5430" w:rsidRPr="00335A45" w:rsidRDefault="00EC5430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C5430" w:rsidRPr="00335A45" w:rsidRDefault="00EC5430" w:rsidP="0056026D">
            <w:pPr>
              <w:jc w:val="center"/>
              <w:rPr>
                <w:lang w:val="ru-RU"/>
              </w:rPr>
            </w:pPr>
          </w:p>
          <w:p w:rsidR="00EC5430" w:rsidRPr="00335A45" w:rsidRDefault="00EC5430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EC5430" w:rsidRPr="00335A45" w:rsidRDefault="00EC5430" w:rsidP="00AA4A97">
            <w:pPr>
              <w:jc w:val="center"/>
              <w:rPr>
                <w:lang w:val="ru-RU"/>
              </w:rPr>
            </w:pPr>
          </w:p>
          <w:p w:rsidR="00EC5430" w:rsidRPr="00335A45" w:rsidRDefault="00EC5430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C5430" w:rsidRPr="00335A45" w:rsidRDefault="00EC5430" w:rsidP="0056026D">
            <w:pPr>
              <w:jc w:val="center"/>
              <w:rPr>
                <w:lang w:val="ru-RU"/>
              </w:rPr>
            </w:pPr>
          </w:p>
          <w:p w:rsidR="00EC5430" w:rsidRPr="00335A45" w:rsidRDefault="00EC5430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C5430" w:rsidRPr="00EA47B6">
        <w:trPr>
          <w:trHeight w:val="938"/>
        </w:trPr>
        <w:tc>
          <w:tcPr>
            <w:tcW w:w="2204" w:type="dxa"/>
            <w:vAlign w:val="center"/>
          </w:tcPr>
          <w:p w:rsidR="00EC5430" w:rsidRPr="00335A45" w:rsidRDefault="00EC543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A47B6">
              <w:rPr>
                <w:lang w:val="ru-RU"/>
              </w:rPr>
              <w:t>EA-59758</w:t>
            </w:r>
            <w:r w:rsidRPr="00335A45">
              <w:rPr>
                <w:lang w:val="ru-RU"/>
              </w:rPr>
              <w:t xml:space="preserve">- </w:t>
            </w:r>
            <w:r w:rsidRPr="00300D2C">
              <w:rPr>
                <w:lang w:val="ru-RU"/>
              </w:rPr>
              <w:t>ОБЩЕСТВО С ОГРАНИЧЕННОЙ ОТВЕТСТВЕННОСТЬЮ "ЭКСПЕРТ ТЕСТ"</w:t>
            </w:r>
          </w:p>
        </w:tc>
        <w:tc>
          <w:tcPr>
            <w:tcW w:w="1700" w:type="dxa"/>
          </w:tcPr>
          <w:p w:rsidR="00EC5430" w:rsidRPr="00335A45" w:rsidRDefault="00EC543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C5430" w:rsidRPr="00335A45" w:rsidRDefault="00EC543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C5430" w:rsidRPr="00335A45" w:rsidRDefault="00EC543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C5430" w:rsidRPr="00EA47B6">
        <w:trPr>
          <w:trHeight w:val="938"/>
        </w:trPr>
        <w:tc>
          <w:tcPr>
            <w:tcW w:w="2204" w:type="dxa"/>
            <w:vAlign w:val="center"/>
          </w:tcPr>
          <w:p w:rsidR="00EC5430" w:rsidRPr="00335A45" w:rsidRDefault="00EC5430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EA47B6">
              <w:rPr>
                <w:lang w:val="ru-RU"/>
              </w:rPr>
              <w:t>EA-59737</w:t>
            </w:r>
            <w:r w:rsidRPr="00335A45">
              <w:rPr>
                <w:lang w:val="ru-RU"/>
              </w:rPr>
              <w:t xml:space="preserve">- </w:t>
            </w:r>
            <w:r w:rsidRPr="00300D2C">
              <w:rPr>
                <w:lang w:val="ru-RU"/>
              </w:rPr>
              <w:t>Индивидуальный предприниматель ГУЩИН СЕРГЕЙ НИКОЛАЕВИЧ</w:t>
            </w:r>
          </w:p>
        </w:tc>
        <w:tc>
          <w:tcPr>
            <w:tcW w:w="1700" w:type="dxa"/>
          </w:tcPr>
          <w:p w:rsidR="00EC5430" w:rsidRPr="00335A45" w:rsidRDefault="00EC543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C5430" w:rsidRPr="00335A45" w:rsidRDefault="00EC543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C5430" w:rsidRPr="00335A45" w:rsidRDefault="00EC543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C5430" w:rsidRPr="00EA47B6">
        <w:trPr>
          <w:trHeight w:val="938"/>
        </w:trPr>
        <w:tc>
          <w:tcPr>
            <w:tcW w:w="2204" w:type="dxa"/>
            <w:vAlign w:val="center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EA47B6">
              <w:rPr>
                <w:lang w:val="ru-RU"/>
              </w:rPr>
              <w:t>EA-60022</w:t>
            </w:r>
            <w:r w:rsidRPr="00335A45">
              <w:rPr>
                <w:lang w:val="ru-RU"/>
              </w:rPr>
              <w:t xml:space="preserve">- </w:t>
            </w:r>
            <w:r w:rsidRPr="003A6329">
              <w:rPr>
                <w:lang w:val="ru-RU"/>
              </w:rPr>
              <w:t>ОБЩЕСТВО С ОГРАНИЧЕННОЙ ОТВЕТСТВЕННОСТЬЮ "ТЕХНОИМПОРТ"</w:t>
            </w:r>
          </w:p>
        </w:tc>
        <w:tc>
          <w:tcPr>
            <w:tcW w:w="1700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C5430" w:rsidRPr="00EA47B6">
        <w:trPr>
          <w:trHeight w:val="938"/>
        </w:trPr>
        <w:tc>
          <w:tcPr>
            <w:tcW w:w="2204" w:type="dxa"/>
            <w:vAlign w:val="center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EA47B6">
              <w:rPr>
                <w:lang w:val="ru-RU"/>
              </w:rPr>
              <w:t>EA-59879</w:t>
            </w:r>
            <w:r w:rsidRPr="00335A45">
              <w:rPr>
                <w:lang w:val="ru-RU"/>
              </w:rPr>
              <w:t xml:space="preserve">- </w:t>
            </w:r>
            <w:r w:rsidRPr="003A6329">
              <w:rPr>
                <w:lang w:val="ru-RU"/>
              </w:rPr>
              <w:t>ОБЩЕСТВО С ОГРАНИЧЕННОЙ ОТВЕТСТВЕННОСТЬЮ "ВЕКТОР"</w:t>
            </w:r>
          </w:p>
        </w:tc>
        <w:tc>
          <w:tcPr>
            <w:tcW w:w="1700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C5430" w:rsidRPr="00EA47B6">
        <w:trPr>
          <w:trHeight w:val="938"/>
        </w:trPr>
        <w:tc>
          <w:tcPr>
            <w:tcW w:w="2204" w:type="dxa"/>
            <w:vAlign w:val="center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EA47B6">
              <w:rPr>
                <w:lang w:val="ru-RU"/>
              </w:rPr>
              <w:t>EA-60010</w:t>
            </w:r>
            <w:r w:rsidRPr="00335A45">
              <w:rPr>
                <w:lang w:val="ru-RU"/>
              </w:rPr>
              <w:t xml:space="preserve">- </w:t>
            </w:r>
            <w:r w:rsidRPr="003A6329">
              <w:rPr>
                <w:lang w:val="ru-RU"/>
              </w:rPr>
              <w:t>ОБЩЕСТВО С ОГРАНИЧЕННОЙ ОТВЕТСТВЕННОСТЬЮ "ПРОФМЕБЕЛЬ"</w:t>
            </w:r>
          </w:p>
        </w:tc>
        <w:tc>
          <w:tcPr>
            <w:tcW w:w="1700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C5430" w:rsidRPr="00335A45" w:rsidRDefault="00EC5430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C5430" w:rsidRPr="00EA47B6">
        <w:trPr>
          <w:trHeight w:val="938"/>
        </w:trPr>
        <w:tc>
          <w:tcPr>
            <w:tcW w:w="2204" w:type="dxa"/>
            <w:vAlign w:val="center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EA47B6">
              <w:rPr>
                <w:lang w:val="ru-RU"/>
              </w:rPr>
              <w:t>EA-59353</w:t>
            </w:r>
            <w:r w:rsidRPr="00335A45">
              <w:rPr>
                <w:lang w:val="ru-RU"/>
              </w:rPr>
              <w:t xml:space="preserve">- </w:t>
            </w:r>
            <w:r w:rsidRPr="003A6329">
              <w:rPr>
                <w:lang w:val="ru-RU"/>
              </w:rPr>
              <w:t>Индивидуальный предприниматель Гальцова Елена Владимировна</w:t>
            </w:r>
          </w:p>
        </w:tc>
        <w:tc>
          <w:tcPr>
            <w:tcW w:w="1700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C5430" w:rsidRPr="00335A45" w:rsidRDefault="00EC543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C5430" w:rsidRPr="00335A45" w:rsidRDefault="00EC5430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DF09E5">
        <w:rPr>
          <w:lang w:val="ru-RU"/>
        </w:rPr>
        <w:t>Поставка и монтаж металлических стеллажей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300D2C">
        <w:rPr>
          <w:lang w:val="ru-RU"/>
        </w:rPr>
        <w:t>ОБЩЕСТВО С ОГРАНИЧЕННОЙ ОТВЕТСТВЕННОСТЬЮ "ЭКСПЕРТ ТЕСТ"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460F7">
        <w:rPr>
          <w:color w:val="000000"/>
          <w:lang w:val="ru-RU"/>
        </w:rPr>
        <w:t>56 000.00</w:t>
      </w:r>
      <w:r w:rsidRPr="00335A45">
        <w:rPr>
          <w:lang w:val="ru-RU"/>
        </w:rPr>
        <w:t xml:space="preserve"> рублей.  </w:t>
      </w:r>
    </w:p>
    <w:p w:rsidR="00EC5430" w:rsidRPr="00335A45" w:rsidRDefault="00EC5430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C5430" w:rsidRPr="00335A45">
        <w:trPr>
          <w:trHeight w:val="206"/>
          <w:jc w:val="center"/>
        </w:trPr>
        <w:tc>
          <w:tcPr>
            <w:tcW w:w="7338" w:type="dxa"/>
          </w:tcPr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C5430" w:rsidRPr="00335A45">
        <w:trPr>
          <w:trHeight w:val="206"/>
          <w:jc w:val="center"/>
        </w:trPr>
        <w:tc>
          <w:tcPr>
            <w:tcW w:w="7338" w:type="dxa"/>
          </w:tcPr>
          <w:p w:rsidR="00EC5430" w:rsidRPr="00335A45" w:rsidRDefault="00EC543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5430" w:rsidRPr="00335A45" w:rsidRDefault="00EC543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C5430" w:rsidRPr="00335A45" w:rsidRDefault="00EC543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C5430" w:rsidRPr="00335A45">
        <w:trPr>
          <w:trHeight w:val="206"/>
          <w:jc w:val="center"/>
        </w:trPr>
        <w:tc>
          <w:tcPr>
            <w:tcW w:w="7338" w:type="dxa"/>
          </w:tcPr>
          <w:p w:rsidR="00EC5430" w:rsidRPr="00335A45" w:rsidRDefault="00EC543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C5430" w:rsidRPr="00335A45" w:rsidRDefault="00EC543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C5430" w:rsidRPr="00335A45" w:rsidRDefault="00EC543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C5430" w:rsidRPr="00335A45" w:rsidRDefault="00EC5430" w:rsidP="006465AE">
      <w:pPr>
        <w:jc w:val="both"/>
        <w:rPr>
          <w:lang w:val="ru-RU" w:eastAsia="ru-RU"/>
        </w:rPr>
      </w:pPr>
    </w:p>
    <w:sectPr w:rsidR="00EC5430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430" w:rsidRDefault="00EC5430">
      <w:r>
        <w:separator/>
      </w:r>
    </w:p>
  </w:endnote>
  <w:endnote w:type="continuationSeparator" w:id="1">
    <w:p w:rsidR="00EC5430" w:rsidRDefault="00EC5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430" w:rsidRDefault="00EC5430">
      <w:r>
        <w:separator/>
      </w:r>
    </w:p>
  </w:footnote>
  <w:footnote w:type="continuationSeparator" w:id="1">
    <w:p w:rsidR="00EC5430" w:rsidRDefault="00EC54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0" w:rsidRDefault="00EC543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C5430" w:rsidRDefault="00EC54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18A"/>
    <w:rPr>
      <w:rFonts w:asciiTheme="minorHAnsi" w:eastAsiaTheme="minorEastAsia" w:hAnsiTheme="minorHAnsi" w:cstheme="minorBid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86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86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864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864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86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86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86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86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8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86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86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6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8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8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8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8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86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0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8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3686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863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863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863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86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3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864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863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86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86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686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6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6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86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4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5</Pages>
  <Words>1843</Words>
  <Characters>10510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2020-10-06T10:52:00Z</cp:lastPrinted>
  <dcterms:created xsi:type="dcterms:W3CDTF">2020-10-16T09:58:00Z</dcterms:created>
  <dcterms:modified xsi:type="dcterms:W3CDTF">2020-10-16T10:31:00Z</dcterms:modified>
</cp:coreProperties>
</file>