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AE" w:rsidRDefault="005500AE" w:rsidP="00B40F86">
      <w:pPr>
        <w:jc w:val="center"/>
        <w:rPr>
          <w:b/>
          <w:bCs/>
          <w:color w:val="000000"/>
          <w:lang w:val="ru-RU"/>
        </w:rPr>
      </w:pPr>
    </w:p>
    <w:p w:rsidR="005500AE" w:rsidRDefault="005500AE" w:rsidP="00B40F86">
      <w:pPr>
        <w:jc w:val="center"/>
        <w:rPr>
          <w:b/>
          <w:bCs/>
          <w:color w:val="000000"/>
          <w:lang w:val="ru-RU"/>
        </w:rPr>
      </w:pPr>
    </w:p>
    <w:p w:rsidR="005500AE" w:rsidRPr="00335A45" w:rsidRDefault="005500A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246</w:t>
      </w:r>
    </w:p>
    <w:p w:rsidR="005500AE" w:rsidRPr="00335A45" w:rsidRDefault="005500A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5500AE" w:rsidRPr="00335A45" w:rsidRDefault="005500AE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5500AE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500AE" w:rsidRPr="00335A45" w:rsidRDefault="005500AE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500AE" w:rsidRPr="00335A45" w:rsidRDefault="005500AE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5500AE" w:rsidRDefault="005500A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500AE" w:rsidRPr="0077375B" w:rsidRDefault="005500AE" w:rsidP="00013D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013DA5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013DA5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5500AE" w:rsidRPr="0077375B" w:rsidRDefault="005500AE" w:rsidP="00013D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6709B3">
        <w:rPr>
          <w:lang w:val="ru-RU"/>
        </w:rPr>
        <w:t>Датчик пульсоксиметрический</w:t>
      </w:r>
      <w:r w:rsidRPr="0077375B">
        <w:rPr>
          <w:lang w:val="ru-RU"/>
        </w:rPr>
        <w:t xml:space="preserve">».  </w:t>
      </w:r>
    </w:p>
    <w:p w:rsidR="005500AE" w:rsidRPr="006709B3" w:rsidRDefault="005500AE" w:rsidP="00013DA5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6709B3">
        <w:rPr>
          <w:color w:val="000000"/>
          <w:lang w:val="ru-RU"/>
        </w:rPr>
        <w:t>203234901331923490100102830012660244</w:t>
      </w:r>
    </w:p>
    <w:p w:rsidR="005500AE" w:rsidRPr="0077375B" w:rsidRDefault="005500AE" w:rsidP="00013DA5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99173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девяносто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сто семьдесят три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5500AE" w:rsidRPr="0056227F" w:rsidRDefault="005500AE" w:rsidP="00013D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56227F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5500AE" w:rsidRPr="0056227F" w:rsidRDefault="005500AE" w:rsidP="00013D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6709B3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2020 г.</w:t>
      </w:r>
      <w:r w:rsidRPr="0056227F">
        <w:rPr>
          <w:lang w:val="ru-RU"/>
        </w:rPr>
        <w:t>.</w:t>
      </w:r>
    </w:p>
    <w:p w:rsidR="005500AE" w:rsidRPr="0077375B" w:rsidRDefault="005500AE" w:rsidP="00013D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4870D5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5500AE" w:rsidRPr="0077375B" w:rsidRDefault="005500AE" w:rsidP="00013DA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5500AE" w:rsidRPr="0077375B" w:rsidRDefault="005500AE" w:rsidP="00013DA5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5500AE" w:rsidRPr="0077375B" w:rsidRDefault="005500AE" w:rsidP="00013DA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709B3">
        <w:rPr>
          <w:color w:val="000000"/>
          <w:sz w:val="24"/>
          <w:szCs w:val="24"/>
        </w:rPr>
        <w:t>05.10.2020 13:13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5500AE" w:rsidRPr="0077375B" w:rsidRDefault="005500AE" w:rsidP="00013DA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5500AE" w:rsidRDefault="005500A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5500AE" w:rsidRPr="00335A45">
        <w:trPr>
          <w:jc w:val="center"/>
        </w:trPr>
        <w:tc>
          <w:tcPr>
            <w:tcW w:w="9828" w:type="dxa"/>
            <w:gridSpan w:val="5"/>
          </w:tcPr>
          <w:p w:rsidR="005500AE" w:rsidRPr="00335A45" w:rsidRDefault="005500A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5500AE" w:rsidRPr="00013DA5">
        <w:trPr>
          <w:jc w:val="center"/>
        </w:trPr>
        <w:tc>
          <w:tcPr>
            <w:tcW w:w="2820" w:type="dxa"/>
          </w:tcPr>
          <w:p w:rsidR="005500AE" w:rsidRPr="00335A45" w:rsidRDefault="005500AE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5500AE" w:rsidRPr="00335A45" w:rsidRDefault="005500A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5500AE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5500AE" w:rsidRPr="000D6284" w:rsidRDefault="005500AE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5500AE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5500AE" w:rsidRPr="00335A45" w:rsidRDefault="005500AE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5500AE" w:rsidRPr="00335A45" w:rsidRDefault="005500A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5500AE" w:rsidRPr="000D6284">
        <w:trPr>
          <w:jc w:val="center"/>
        </w:trPr>
        <w:tc>
          <w:tcPr>
            <w:tcW w:w="9828" w:type="dxa"/>
            <w:gridSpan w:val="5"/>
          </w:tcPr>
          <w:p w:rsidR="005500AE" w:rsidRPr="000D6284" w:rsidRDefault="005500AE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5500AE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5500AE" w:rsidRPr="00335A45" w:rsidRDefault="005500A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5500AE" w:rsidRPr="00335A45" w:rsidRDefault="005500A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5500AE" w:rsidRPr="00335A45" w:rsidRDefault="005500AE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5500AE" w:rsidRPr="00335A45" w:rsidRDefault="005500AE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5500AE" w:rsidRPr="00335A45" w:rsidRDefault="005500A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5500AE" w:rsidRPr="00335A45" w:rsidRDefault="005500A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5500AE" w:rsidRPr="00335A45" w:rsidRDefault="005500AE" w:rsidP="00A841CC">
            <w:pPr>
              <w:ind w:right="-80"/>
              <w:jc w:val="both"/>
              <w:rPr>
                <w:lang w:val="ru-RU"/>
              </w:rPr>
            </w:pPr>
          </w:p>
          <w:p w:rsidR="005500AE" w:rsidRPr="00335A45" w:rsidRDefault="005500A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5500AE" w:rsidRPr="00335A45" w:rsidRDefault="005500A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5500AE" w:rsidRPr="00335A45" w:rsidRDefault="005500A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16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11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5500AE" w:rsidRPr="00335A45" w:rsidRDefault="005500AE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5500A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335A45" w:rsidRDefault="005500A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335A45" w:rsidRDefault="005500A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335A45" w:rsidRDefault="005500A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335A45" w:rsidRDefault="005500A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335A45" w:rsidRDefault="005500A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5500A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335A45" w:rsidRDefault="005500A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013DA5" w:rsidRDefault="005500AE" w:rsidP="00013DA5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31 570.21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335A45" w:rsidRDefault="005500A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4736FB" w:rsidRDefault="005500AE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15.10.2020 11:55:50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013DA5" w:rsidRDefault="005500AE" w:rsidP="002B052D">
            <w:pPr>
              <w:jc w:val="center"/>
              <w:rPr>
                <w:lang w:val="ru-RU"/>
              </w:rPr>
            </w:pPr>
            <w:r w:rsidRPr="00013DA5">
              <w:rPr>
                <w:lang w:val="ru-RU"/>
              </w:rPr>
              <w:t>EA-59971</w:t>
            </w:r>
          </w:p>
        </w:tc>
      </w:tr>
      <w:tr w:rsidR="005500A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335A45" w:rsidRDefault="005500AE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4736FB" w:rsidRDefault="005500AE" w:rsidP="004736FB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32 066.08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335A45" w:rsidRDefault="005500AE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4736FB" w:rsidRDefault="005500AE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15.10.2020 11:55:14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013DA5" w:rsidRDefault="005500AE" w:rsidP="001E7AB6">
            <w:pPr>
              <w:jc w:val="center"/>
              <w:rPr>
                <w:lang w:val="ru-RU"/>
              </w:rPr>
            </w:pPr>
            <w:r w:rsidRPr="00013DA5">
              <w:rPr>
                <w:lang w:val="ru-RU"/>
              </w:rPr>
              <w:t>EA-59334</w:t>
            </w:r>
          </w:p>
        </w:tc>
      </w:tr>
      <w:tr w:rsidR="005500A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335A45" w:rsidRDefault="005500AE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4736FB" w:rsidRDefault="005500AE" w:rsidP="00A4000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40 000.00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335A45" w:rsidRDefault="005500A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4736FB" w:rsidRDefault="005500AE" w:rsidP="0050274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15.10.2020 11:28:07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500AE" w:rsidRPr="00013DA5" w:rsidRDefault="005500AE" w:rsidP="00502748">
            <w:pPr>
              <w:jc w:val="center"/>
              <w:rPr>
                <w:lang w:val="ru-RU"/>
              </w:rPr>
            </w:pPr>
            <w:r w:rsidRPr="00013DA5">
              <w:rPr>
                <w:lang w:val="ru-RU"/>
              </w:rPr>
              <w:t>EA-59908</w:t>
            </w:r>
          </w:p>
        </w:tc>
      </w:tr>
    </w:tbl>
    <w:p w:rsidR="005500AE" w:rsidRPr="00335A45" w:rsidRDefault="005500AE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5500AE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500AE" w:rsidRPr="00335A45" w:rsidRDefault="005500A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5500AE" w:rsidRPr="00335A45" w:rsidRDefault="005500A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500AE" w:rsidRPr="00335A45" w:rsidRDefault="005500A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5500AE" w:rsidRPr="00335A45" w:rsidRDefault="005500A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00AE" w:rsidRPr="00335A45" w:rsidRDefault="005500A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5500AE" w:rsidRPr="00013DA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500AE" w:rsidRPr="00013DA5" w:rsidRDefault="005500AE" w:rsidP="00382198">
            <w:pPr>
              <w:jc w:val="center"/>
              <w:rPr>
                <w:lang w:val="ru-RU"/>
              </w:rPr>
            </w:pPr>
            <w:r w:rsidRPr="00013DA5">
              <w:rPr>
                <w:lang w:val="ru-RU"/>
              </w:rPr>
              <w:t>EA-59971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500AE" w:rsidRPr="004736FB" w:rsidRDefault="005500AE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6709B3">
              <w:rPr>
                <w:rFonts w:ascii="Roboto" w:hAnsi="Roboto" w:cs="Roboto"/>
                <w:color w:val="000000"/>
                <w:shd w:val="clear" w:color="auto" w:fill="FFFFFF"/>
              </w:rPr>
              <w:t>12.10.2020 13:10:01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ОБЩЕСТВО С ОГРАНИЧЕННОЙ ОТВЕТСТВЕННОСТЬЮ "МЕДИЦИНСКИЕ РАСХОДНЫЕ МАТЕРИАЛЫ"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ИНН7705952210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ОГРН1117746449578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КПП770501001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Место нахождения (жительства)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 xml:space="preserve">115035, Г МОСКВА77, УЛ САДОВНИЧЕСКАЯ, ДОМ 72, СТРОЕНИЕ 1, Э 1 ПОМ </w:t>
            </w:r>
            <w:r>
              <w:t>III</w:t>
            </w:r>
            <w:r w:rsidRPr="00013DA5">
              <w:rPr>
                <w:lang w:val="ru-RU"/>
              </w:rPr>
              <w:t xml:space="preserve"> К 5 ОФ 2</w:t>
            </w:r>
          </w:p>
          <w:p w:rsidR="005500AE" w:rsidRPr="00013DA5" w:rsidRDefault="005500AE" w:rsidP="00013DA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013DA5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Брянский Алексей Владимирович</w:t>
            </w:r>
          </w:p>
          <w:p w:rsidR="005500AE" w:rsidRPr="00CB7F05" w:rsidRDefault="005500AE" w:rsidP="00C02CF0">
            <w:pPr>
              <w:rPr>
                <w:lang w:val="ru-RU"/>
              </w:rPr>
            </w:pPr>
            <w:r w:rsidRPr="00013DA5">
              <w:rPr>
                <w:lang w:val="ru-RU"/>
              </w:rPr>
              <w:t>Телефон 79852231316</w:t>
            </w:r>
          </w:p>
        </w:tc>
      </w:tr>
      <w:tr w:rsidR="005500AE" w:rsidRPr="00013DA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500AE" w:rsidRPr="00013DA5" w:rsidRDefault="005500AE" w:rsidP="00382198">
            <w:pPr>
              <w:jc w:val="center"/>
              <w:rPr>
                <w:lang w:val="ru-RU"/>
              </w:rPr>
            </w:pPr>
            <w:r w:rsidRPr="00013DA5">
              <w:rPr>
                <w:lang w:val="ru-RU"/>
              </w:rPr>
              <w:t>EA-59334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500AE" w:rsidRPr="004736FB" w:rsidRDefault="005500AE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6709B3">
              <w:rPr>
                <w:rFonts w:ascii="Roboto" w:hAnsi="Roboto" w:cs="Roboto"/>
                <w:color w:val="000000"/>
                <w:shd w:val="clear" w:color="auto" w:fill="FFFFFF"/>
              </w:rPr>
              <w:t>06.10.2020 14:28:45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ОБЩЕСТВО С ОГРАНИЧЕННОЙ ОТВЕТСТВЕННОСТЬЮ "ЛОГОС"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ИНН7805576329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ОГРН1127847043103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КПП780501001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Место нахождения (жительства)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198095, Г САНКТ-ПЕТЕРБУРГ, УЛ БАЛТИЙСКАЯ, 3, ЛИТЕР А, ПОМЕЩЕНИЕ 1-Н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Почтовый адрес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194358, Г САНКТ-ПЕТЕРБУРГ, пр.Энгельса, 154</w:t>
            </w:r>
          </w:p>
          <w:p w:rsidR="005500AE" w:rsidRPr="00013DA5" w:rsidRDefault="005500AE" w:rsidP="00013DA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013DA5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Гущина Полина Валерьевна</w:t>
            </w:r>
          </w:p>
          <w:p w:rsidR="005500AE" w:rsidRPr="00300D2C" w:rsidRDefault="005500AE" w:rsidP="00C02CF0">
            <w:pPr>
              <w:rPr>
                <w:lang w:val="ru-RU"/>
              </w:rPr>
            </w:pPr>
            <w:r w:rsidRPr="00013DA5">
              <w:rPr>
                <w:lang w:val="ru-RU"/>
              </w:rPr>
              <w:t>Телефон +78123038666</w:t>
            </w:r>
          </w:p>
        </w:tc>
      </w:tr>
      <w:tr w:rsidR="005500AE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500AE" w:rsidRPr="00013DA5" w:rsidRDefault="005500AE" w:rsidP="00382198">
            <w:pPr>
              <w:jc w:val="center"/>
              <w:rPr>
                <w:lang w:val="ru-RU"/>
              </w:rPr>
            </w:pPr>
            <w:r w:rsidRPr="00013DA5">
              <w:rPr>
                <w:lang w:val="ru-RU"/>
              </w:rPr>
              <w:t>EA-59908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500AE" w:rsidRPr="004736FB" w:rsidRDefault="005500AE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6709B3">
              <w:rPr>
                <w:rFonts w:ascii="Roboto" w:hAnsi="Roboto" w:cs="Roboto"/>
                <w:color w:val="000000"/>
                <w:shd w:val="clear" w:color="auto" w:fill="FFFFFF"/>
              </w:rPr>
              <w:t>12.10.2020 09:15:18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ОБЩЕСТВО С ОГРАНИЧЕННОЙ ОТВЕТСТВЕННОСТЬЮ "СЕРВИС УРАЛ ПЛЮС"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ИНН6658409139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ОГРН1126658009994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КПП665801001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Место нахождения (жительства)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620102, ОБЛ СВЕРДЛОВСКАЯ, Г ЕКАТЕРИНБУРГ, УЛ БЕЛОРЕЧЕНСКАЯ, СТРОЕНИЕ 28А, ОФИС 21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Почтовый адрес</w:t>
            </w:r>
          </w:p>
          <w:p w:rsidR="005500AE" w:rsidRPr="00013DA5" w:rsidRDefault="005500AE" w:rsidP="00013DA5">
            <w:pPr>
              <w:rPr>
                <w:lang w:val="ru-RU"/>
              </w:rPr>
            </w:pPr>
            <w:r w:rsidRPr="00013DA5">
              <w:rPr>
                <w:lang w:val="ru-RU"/>
              </w:rPr>
              <w:t>620102, ОБЛ СВЕРДЛОВСКАЯ, Г ЕКАТЕРИНБУРГ, УЛ БЕЛОРЕЧЕНСКАЯ, СТРОЕНИЕ 28А, ОФИС 21</w:t>
            </w:r>
          </w:p>
          <w:p w:rsidR="005500AE" w:rsidRPr="0075103E" w:rsidRDefault="005500AE" w:rsidP="00013DA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5103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5500AE" w:rsidRDefault="005500AE" w:rsidP="00013DA5">
            <w:r>
              <w:t>Телефон</w:t>
            </w:r>
          </w:p>
          <w:p w:rsidR="005500AE" w:rsidRPr="00013DA5" w:rsidRDefault="005500AE" w:rsidP="00786E24">
            <w:pPr>
              <w:rPr>
                <w:lang w:val="ru-RU"/>
              </w:rPr>
            </w:pPr>
            <w:r>
              <w:t>89090179458</w:t>
            </w:r>
          </w:p>
        </w:tc>
      </w:tr>
    </w:tbl>
    <w:p w:rsidR="005500AE" w:rsidRPr="00335A45" w:rsidRDefault="005500AE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5500AE" w:rsidRPr="00335A45" w:rsidRDefault="005500AE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013DA5">
        <w:rPr>
          <w:lang w:val="ru-RU"/>
        </w:rPr>
        <w:t>EA-59971</w:t>
      </w:r>
      <w:r w:rsidRPr="00335A45">
        <w:rPr>
          <w:lang w:val="ru-RU"/>
        </w:rPr>
        <w:t xml:space="preserve">- </w:t>
      </w:r>
      <w:r w:rsidRPr="00013DA5">
        <w:rPr>
          <w:lang w:val="ru-RU"/>
        </w:rPr>
        <w:t>ОБЩЕСТВО С ОГРАНИЧЕННОЙ ОТВЕТСТВЕННОСТЬЮ "МЕДИЦИНСКИЕ РАСХОДНЫЕ МАТЕРИАЛЫ"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013DA5">
        <w:rPr>
          <w:lang w:val="ru-RU"/>
        </w:rPr>
        <w:t>EA-59334</w:t>
      </w:r>
      <w:r w:rsidRPr="00335A45">
        <w:rPr>
          <w:lang w:val="ru-RU"/>
        </w:rPr>
        <w:t xml:space="preserve">- </w:t>
      </w:r>
      <w:r w:rsidRPr="00013DA5">
        <w:rPr>
          <w:lang w:val="ru-RU"/>
        </w:rPr>
        <w:t>ОБЩЕСТВО С ОГРАНИЧЕННОЙ ОТВЕТСТВЕННОСТЬЮ "ЛОГОС"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013DA5">
        <w:rPr>
          <w:lang w:val="ru-RU"/>
        </w:rPr>
        <w:t>EA-59908</w:t>
      </w:r>
      <w:r w:rsidRPr="00335A45">
        <w:rPr>
          <w:lang w:val="ru-RU"/>
        </w:rPr>
        <w:t xml:space="preserve">- </w:t>
      </w:r>
      <w:r w:rsidRPr="00013DA5">
        <w:rPr>
          <w:lang w:val="ru-RU"/>
        </w:rPr>
        <w:t>ОБЩЕСТВО С ОГРАНИЧЕННОЙ ОТВЕТСТВЕННОСТЬЮ "СЕРВИС УРАЛ ПЛЮС"</w:t>
      </w:r>
      <w:r>
        <w:rPr>
          <w:lang w:val="ru-RU"/>
        </w:rPr>
        <w:t>.</w:t>
      </w:r>
    </w:p>
    <w:p w:rsidR="005500AE" w:rsidRPr="00335A45" w:rsidRDefault="005500AE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5500AE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5500AE" w:rsidRPr="00335A45" w:rsidRDefault="005500AE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5500AE" w:rsidRPr="00335A45" w:rsidRDefault="005500AE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5500AE" w:rsidRPr="00335A45">
        <w:trPr>
          <w:trHeight w:val="274"/>
        </w:trPr>
        <w:tc>
          <w:tcPr>
            <w:tcW w:w="2204" w:type="dxa"/>
            <w:vMerge/>
          </w:tcPr>
          <w:p w:rsidR="005500AE" w:rsidRPr="00335A45" w:rsidRDefault="005500AE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5500AE" w:rsidRPr="00335A45" w:rsidRDefault="005500AE" w:rsidP="00AA4A97">
            <w:pPr>
              <w:jc w:val="center"/>
              <w:rPr>
                <w:lang w:val="ru-RU"/>
              </w:rPr>
            </w:pPr>
          </w:p>
          <w:p w:rsidR="005500AE" w:rsidRPr="00335A45" w:rsidRDefault="005500AE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5500AE" w:rsidRPr="00335A45" w:rsidRDefault="005500AE" w:rsidP="00AA4A97">
            <w:pPr>
              <w:ind w:right="-21"/>
              <w:jc w:val="center"/>
              <w:rPr>
                <w:lang w:val="ru-RU"/>
              </w:rPr>
            </w:pPr>
          </w:p>
          <w:p w:rsidR="005500AE" w:rsidRPr="00335A45" w:rsidRDefault="005500AE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5500AE" w:rsidRPr="00335A45" w:rsidRDefault="005500AE" w:rsidP="0056026D">
            <w:pPr>
              <w:jc w:val="center"/>
              <w:rPr>
                <w:lang w:val="ru-RU"/>
              </w:rPr>
            </w:pPr>
          </w:p>
          <w:p w:rsidR="005500AE" w:rsidRPr="00335A45" w:rsidRDefault="005500AE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5500AE" w:rsidRPr="00335A45" w:rsidRDefault="005500AE" w:rsidP="00AA4A97">
            <w:pPr>
              <w:jc w:val="center"/>
              <w:rPr>
                <w:lang w:val="ru-RU"/>
              </w:rPr>
            </w:pPr>
          </w:p>
          <w:p w:rsidR="005500AE" w:rsidRPr="00335A45" w:rsidRDefault="005500A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5500AE" w:rsidRPr="00335A45" w:rsidRDefault="005500AE" w:rsidP="0056026D">
            <w:pPr>
              <w:jc w:val="center"/>
              <w:rPr>
                <w:lang w:val="ru-RU"/>
              </w:rPr>
            </w:pPr>
          </w:p>
          <w:p w:rsidR="005500AE" w:rsidRPr="00335A45" w:rsidRDefault="005500A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5500AE" w:rsidRPr="00013DA5">
        <w:trPr>
          <w:trHeight w:val="938"/>
        </w:trPr>
        <w:tc>
          <w:tcPr>
            <w:tcW w:w="2204" w:type="dxa"/>
            <w:vAlign w:val="center"/>
          </w:tcPr>
          <w:p w:rsidR="005500AE" w:rsidRPr="00335A45" w:rsidRDefault="005500AE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013DA5">
              <w:rPr>
                <w:lang w:val="ru-RU"/>
              </w:rPr>
              <w:t>EA-59971</w:t>
            </w:r>
            <w:r w:rsidRPr="00335A45">
              <w:rPr>
                <w:lang w:val="ru-RU"/>
              </w:rPr>
              <w:t xml:space="preserve">- </w:t>
            </w:r>
            <w:r w:rsidRPr="00013DA5">
              <w:rPr>
                <w:lang w:val="ru-RU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1700" w:type="dxa"/>
          </w:tcPr>
          <w:p w:rsidR="005500AE" w:rsidRPr="00335A45" w:rsidRDefault="005500AE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500AE" w:rsidRPr="00335A45" w:rsidRDefault="005500AE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500AE" w:rsidRPr="00335A45" w:rsidRDefault="005500AE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500AE" w:rsidRPr="00335A45" w:rsidRDefault="005500AE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500AE" w:rsidRPr="00335A45" w:rsidRDefault="005500AE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500AE" w:rsidRPr="00013DA5">
        <w:trPr>
          <w:trHeight w:val="938"/>
        </w:trPr>
        <w:tc>
          <w:tcPr>
            <w:tcW w:w="2204" w:type="dxa"/>
            <w:vAlign w:val="center"/>
          </w:tcPr>
          <w:p w:rsidR="005500AE" w:rsidRPr="00335A45" w:rsidRDefault="005500AE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013DA5">
              <w:rPr>
                <w:lang w:val="ru-RU"/>
              </w:rPr>
              <w:t>EA-59334</w:t>
            </w:r>
            <w:r w:rsidRPr="00335A45">
              <w:rPr>
                <w:lang w:val="ru-RU"/>
              </w:rPr>
              <w:t xml:space="preserve">- </w:t>
            </w:r>
            <w:r w:rsidRPr="00013DA5">
              <w:rPr>
                <w:lang w:val="ru-RU"/>
              </w:rPr>
              <w:t>ОБЩЕСТВО С ОГРАНИЧЕННОЙ ОТВЕТСТВЕННОСТЬЮ "ЛОГОС"</w:t>
            </w:r>
          </w:p>
        </w:tc>
        <w:tc>
          <w:tcPr>
            <w:tcW w:w="1700" w:type="dxa"/>
          </w:tcPr>
          <w:p w:rsidR="005500AE" w:rsidRPr="00335A45" w:rsidRDefault="005500AE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500AE" w:rsidRPr="00335A45" w:rsidRDefault="005500AE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500AE" w:rsidRPr="00335A45" w:rsidRDefault="005500AE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500AE" w:rsidRPr="00335A45" w:rsidRDefault="005500AE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500AE" w:rsidRPr="00335A45" w:rsidRDefault="005500AE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500AE" w:rsidRPr="00013DA5">
        <w:trPr>
          <w:trHeight w:val="938"/>
        </w:trPr>
        <w:tc>
          <w:tcPr>
            <w:tcW w:w="2204" w:type="dxa"/>
            <w:vAlign w:val="center"/>
          </w:tcPr>
          <w:p w:rsidR="005500AE" w:rsidRPr="00335A45" w:rsidRDefault="005500AE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013DA5">
              <w:rPr>
                <w:lang w:val="ru-RU"/>
              </w:rPr>
              <w:t>EA-59908</w:t>
            </w:r>
            <w:r w:rsidRPr="00335A45">
              <w:rPr>
                <w:lang w:val="ru-RU"/>
              </w:rPr>
              <w:t xml:space="preserve">- </w:t>
            </w:r>
            <w:r w:rsidRPr="00013DA5">
              <w:rPr>
                <w:lang w:val="ru-RU"/>
              </w:rPr>
              <w:t>ОБЩЕСТВО С ОГРАНИЧЕННОЙ ОТВЕТСТВЕННОСТЬЮ "СЕРВИС УРАЛ ПЛЮС"</w:t>
            </w:r>
          </w:p>
        </w:tc>
        <w:tc>
          <w:tcPr>
            <w:tcW w:w="1700" w:type="dxa"/>
          </w:tcPr>
          <w:p w:rsidR="005500AE" w:rsidRPr="00335A45" w:rsidRDefault="005500A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500AE" w:rsidRPr="00335A45" w:rsidRDefault="005500A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500AE" w:rsidRPr="00335A45" w:rsidRDefault="005500A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500AE" w:rsidRPr="00335A45" w:rsidRDefault="005500A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500AE" w:rsidRPr="00335A45" w:rsidRDefault="005500A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5500AE" w:rsidRPr="00335A45" w:rsidRDefault="005500AE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6709B3">
        <w:rPr>
          <w:lang w:val="ru-RU"/>
        </w:rPr>
        <w:t>Датчик пульсоксиметрический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13DA5">
        <w:rPr>
          <w:lang w:val="ru-RU"/>
        </w:rPr>
        <w:t>ОБЩЕСТВО С ОГРАНИЧЕННОЙ ОТВЕТСТВЕННОСТЬЮ "МЕДИЦИНСКИЕ РАСХОДНЫЕ МАТЕРИАЛЫ"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FE608B">
        <w:rPr>
          <w:color w:val="000000"/>
          <w:lang w:val="ru-RU"/>
        </w:rPr>
        <w:t>31 570.21</w:t>
      </w:r>
      <w:r w:rsidRPr="00335A45">
        <w:rPr>
          <w:lang w:val="ru-RU"/>
        </w:rPr>
        <w:t xml:space="preserve"> рублей.  </w:t>
      </w:r>
    </w:p>
    <w:p w:rsidR="005500AE" w:rsidRPr="00335A45" w:rsidRDefault="005500AE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5500AE" w:rsidRPr="00335A45">
        <w:trPr>
          <w:trHeight w:val="206"/>
          <w:jc w:val="center"/>
        </w:trPr>
        <w:tc>
          <w:tcPr>
            <w:tcW w:w="7338" w:type="dxa"/>
          </w:tcPr>
          <w:p w:rsidR="005500AE" w:rsidRPr="00335A45" w:rsidRDefault="005500A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500AE" w:rsidRPr="00335A45" w:rsidRDefault="005500A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5500AE" w:rsidRPr="00335A45" w:rsidRDefault="005500A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500AE" w:rsidRPr="00335A45" w:rsidRDefault="005500AE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5500AE" w:rsidRPr="00335A45" w:rsidRDefault="005500A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500AE" w:rsidRPr="00335A45">
        <w:trPr>
          <w:trHeight w:val="206"/>
          <w:jc w:val="center"/>
        </w:trPr>
        <w:tc>
          <w:tcPr>
            <w:tcW w:w="7338" w:type="dxa"/>
          </w:tcPr>
          <w:p w:rsidR="005500AE" w:rsidRPr="00335A45" w:rsidRDefault="005500AE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500AE" w:rsidRPr="00335A45" w:rsidRDefault="005500AE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5500AE" w:rsidRPr="00335A45" w:rsidRDefault="005500A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5500AE" w:rsidRPr="00335A45" w:rsidRDefault="005500A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500AE" w:rsidRPr="00335A45" w:rsidRDefault="005500AE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5500AE" w:rsidRPr="00335A45" w:rsidRDefault="005500A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500AE" w:rsidRPr="00335A45" w:rsidRDefault="005500A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5500AE" w:rsidRPr="00335A45" w:rsidRDefault="005500A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500AE" w:rsidRPr="00335A45">
        <w:trPr>
          <w:trHeight w:val="206"/>
          <w:jc w:val="center"/>
        </w:trPr>
        <w:tc>
          <w:tcPr>
            <w:tcW w:w="7338" w:type="dxa"/>
          </w:tcPr>
          <w:p w:rsidR="005500AE" w:rsidRPr="00335A45" w:rsidRDefault="005500A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5500AE" w:rsidRPr="00335A45" w:rsidRDefault="005500A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5500AE" w:rsidRPr="00335A45" w:rsidRDefault="005500A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5500AE" w:rsidRPr="00335A45" w:rsidRDefault="005500AE" w:rsidP="006465AE">
      <w:pPr>
        <w:jc w:val="both"/>
        <w:rPr>
          <w:lang w:val="ru-RU" w:eastAsia="ru-RU"/>
        </w:rPr>
      </w:pPr>
    </w:p>
    <w:sectPr w:rsidR="005500AE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0AE" w:rsidRDefault="005500AE">
      <w:r>
        <w:separator/>
      </w:r>
    </w:p>
  </w:endnote>
  <w:endnote w:type="continuationSeparator" w:id="1">
    <w:p w:rsidR="005500AE" w:rsidRDefault="005500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0AE" w:rsidRDefault="005500AE">
      <w:r>
        <w:separator/>
      </w:r>
    </w:p>
  </w:footnote>
  <w:footnote w:type="continuationSeparator" w:id="1">
    <w:p w:rsidR="005500AE" w:rsidRDefault="005500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AE" w:rsidRDefault="005500A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5500AE" w:rsidRDefault="005500A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3DA5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450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2AF8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98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233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00AE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09B3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103E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8B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013D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25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225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294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253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2253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25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253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3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253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253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1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0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1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1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1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25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29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0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25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0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25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0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1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0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0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1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1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0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25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16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1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225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3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253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2253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25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25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253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25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25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253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253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25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25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25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25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225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35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2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253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2252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225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225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225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25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25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25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3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4</Pages>
  <Words>1312</Words>
  <Characters>7482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2020-10-16T10:51:00Z</cp:lastPrinted>
  <dcterms:created xsi:type="dcterms:W3CDTF">2020-10-16T10:39:00Z</dcterms:created>
  <dcterms:modified xsi:type="dcterms:W3CDTF">2020-10-16T10:51:00Z</dcterms:modified>
</cp:coreProperties>
</file>