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262" w:rsidRDefault="00056262" w:rsidP="00B40F86">
      <w:pPr>
        <w:jc w:val="center"/>
        <w:rPr>
          <w:b/>
          <w:bCs/>
          <w:color w:val="000000"/>
          <w:lang w:val="ru-RU"/>
        </w:rPr>
      </w:pPr>
    </w:p>
    <w:p w:rsidR="00056262" w:rsidRDefault="00056262" w:rsidP="00B40F86">
      <w:pPr>
        <w:jc w:val="center"/>
        <w:rPr>
          <w:b/>
          <w:bCs/>
          <w:color w:val="000000"/>
          <w:lang w:val="ru-RU"/>
        </w:rPr>
      </w:pPr>
    </w:p>
    <w:p w:rsidR="00056262" w:rsidRPr="00335A45" w:rsidRDefault="0005626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247</w:t>
      </w:r>
    </w:p>
    <w:p w:rsidR="00056262" w:rsidRPr="00335A45" w:rsidRDefault="00056262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56262" w:rsidRPr="00335A45" w:rsidRDefault="0005626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56262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56262" w:rsidRPr="00335A45" w:rsidRDefault="00056262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56262" w:rsidRPr="00335A45" w:rsidRDefault="0005626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16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октября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056262" w:rsidRDefault="0005626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56262" w:rsidRPr="0077375B" w:rsidRDefault="00056262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235C0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235C0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056262" w:rsidRPr="0077375B" w:rsidRDefault="00056262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4C47FB">
        <w:rPr>
          <w:lang w:val="ru-RU"/>
        </w:rPr>
        <w:t>Поставка медицинских изделий</w:t>
      </w:r>
      <w:r w:rsidRPr="0077375B">
        <w:rPr>
          <w:lang w:val="ru-RU"/>
        </w:rPr>
        <w:t xml:space="preserve">».  </w:t>
      </w:r>
    </w:p>
    <w:p w:rsidR="00056262" w:rsidRPr="004C47FB" w:rsidRDefault="00056262" w:rsidP="008235C0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4C47FB">
        <w:rPr>
          <w:color w:val="000000"/>
          <w:lang w:val="ru-RU"/>
        </w:rPr>
        <w:t>203234901331923490100102840013250244</w:t>
      </w:r>
    </w:p>
    <w:p w:rsidR="00056262" w:rsidRPr="0077375B" w:rsidRDefault="00056262" w:rsidP="008235C0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134866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тридцать четыре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восемьсот шестьдесят шесть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копеек).</w:t>
      </w:r>
    </w:p>
    <w:p w:rsidR="00056262" w:rsidRPr="0056227F" w:rsidRDefault="00056262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56227F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</w:p>
    <w:p w:rsidR="00056262" w:rsidRPr="0056227F" w:rsidRDefault="00056262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4C47FB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2020 г.</w:t>
      </w:r>
      <w:r w:rsidRPr="0056227F">
        <w:rPr>
          <w:lang w:val="ru-RU"/>
        </w:rPr>
        <w:t>.</w:t>
      </w:r>
    </w:p>
    <w:p w:rsidR="00056262" w:rsidRPr="0077375B" w:rsidRDefault="00056262" w:rsidP="008235C0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4870D5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056262" w:rsidRPr="0077375B" w:rsidRDefault="00056262" w:rsidP="008235C0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056262" w:rsidRPr="0077375B" w:rsidRDefault="00056262" w:rsidP="008235C0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56262" w:rsidRPr="0077375B" w:rsidRDefault="00056262" w:rsidP="008235C0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C47FB">
        <w:rPr>
          <w:color w:val="000000"/>
          <w:sz w:val="24"/>
          <w:szCs w:val="24"/>
        </w:rPr>
        <w:t>05.10.2020 14:42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056262" w:rsidRPr="008235C0" w:rsidRDefault="00056262" w:rsidP="008235C0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8235C0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p w:rsidR="00056262" w:rsidRDefault="00056262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56262" w:rsidRPr="00335A45">
        <w:trPr>
          <w:jc w:val="center"/>
        </w:trPr>
        <w:tc>
          <w:tcPr>
            <w:tcW w:w="9828" w:type="dxa"/>
            <w:gridSpan w:val="5"/>
          </w:tcPr>
          <w:p w:rsidR="00056262" w:rsidRPr="00335A45" w:rsidRDefault="0005626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056262" w:rsidRPr="009023E4">
        <w:trPr>
          <w:jc w:val="center"/>
        </w:trPr>
        <w:tc>
          <w:tcPr>
            <w:tcW w:w="2820" w:type="dxa"/>
          </w:tcPr>
          <w:p w:rsidR="00056262" w:rsidRPr="00335A45" w:rsidRDefault="00056262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Штонда Елена Петровна</w:t>
            </w:r>
          </w:p>
        </w:tc>
        <w:tc>
          <w:tcPr>
            <w:tcW w:w="7008" w:type="dxa"/>
            <w:gridSpan w:val="4"/>
          </w:tcPr>
          <w:p w:rsidR="00056262" w:rsidRPr="00335A45" w:rsidRDefault="0005626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</w:t>
            </w:r>
            <w:r>
              <w:rPr>
                <w:lang w:val="ru-RU"/>
              </w:rPr>
              <w:t>И.о.</w:t>
            </w:r>
            <w:r w:rsidRPr="00335A45">
              <w:rPr>
                <w:lang w:val="ru-RU"/>
              </w:rPr>
              <w:t xml:space="preserve"> Главн</w:t>
            </w:r>
            <w:r>
              <w:rPr>
                <w:lang w:val="ru-RU"/>
              </w:rPr>
              <w:t>ого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056262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056262" w:rsidRPr="000D6284" w:rsidRDefault="00056262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056262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056262" w:rsidRPr="00335A45" w:rsidRDefault="00056262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56262" w:rsidRPr="00335A45" w:rsidRDefault="00056262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056262" w:rsidRPr="000D6284">
        <w:trPr>
          <w:jc w:val="center"/>
        </w:trPr>
        <w:tc>
          <w:tcPr>
            <w:tcW w:w="9828" w:type="dxa"/>
            <w:gridSpan w:val="5"/>
          </w:tcPr>
          <w:p w:rsidR="00056262" w:rsidRPr="000D6284" w:rsidRDefault="00056262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056262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56262" w:rsidRPr="00335A45" w:rsidRDefault="0005626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056262" w:rsidRPr="00335A45" w:rsidRDefault="00056262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056262" w:rsidRPr="00335A45" w:rsidRDefault="00056262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56262" w:rsidRPr="00335A45" w:rsidRDefault="00056262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056262" w:rsidRPr="00335A45" w:rsidRDefault="0005626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056262" w:rsidRPr="00335A45" w:rsidRDefault="0005626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056262" w:rsidRPr="00335A45" w:rsidRDefault="00056262" w:rsidP="00A841CC">
            <w:pPr>
              <w:ind w:right="-80"/>
              <w:jc w:val="both"/>
              <w:rPr>
                <w:lang w:val="ru-RU"/>
              </w:rPr>
            </w:pPr>
          </w:p>
          <w:p w:rsidR="00056262" w:rsidRPr="00335A45" w:rsidRDefault="00056262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056262" w:rsidRPr="00335A45" w:rsidRDefault="0005626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056262" w:rsidRPr="00335A45" w:rsidRDefault="0005626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16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октября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11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56262" w:rsidRPr="00335A45" w:rsidRDefault="00056262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05626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5626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8235C0" w:rsidRDefault="00056262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37 612.98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4736FB" w:rsidRDefault="00056262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15.10.2020 13:06:40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8235C0" w:rsidRDefault="00056262" w:rsidP="002B052D">
            <w:pPr>
              <w:jc w:val="center"/>
              <w:rPr>
                <w:lang w:val="ru-RU"/>
              </w:rPr>
            </w:pPr>
            <w:r w:rsidRPr="008235C0">
              <w:rPr>
                <w:lang w:val="ru-RU"/>
              </w:rPr>
              <w:t>EA-59421</w:t>
            </w:r>
          </w:p>
        </w:tc>
      </w:tr>
      <w:tr w:rsidR="0005626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8235C0" w:rsidRDefault="00056262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38 287.31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4736FB" w:rsidRDefault="00056262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15.10.2020 13:06:25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8235C0" w:rsidRDefault="00056262" w:rsidP="001E7AB6">
            <w:pPr>
              <w:jc w:val="center"/>
              <w:rPr>
                <w:lang w:val="ru-RU"/>
              </w:rPr>
            </w:pPr>
            <w:r w:rsidRPr="008235C0">
              <w:rPr>
                <w:lang w:val="ru-RU"/>
              </w:rPr>
              <w:t>EA-59805</w:t>
            </w:r>
          </w:p>
        </w:tc>
      </w:tr>
      <w:tr w:rsidR="0005626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4736FB" w:rsidRDefault="00056262" w:rsidP="00A4000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59 191.54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4736FB" w:rsidRDefault="00056262" w:rsidP="0050274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15.10.2020 12:22:28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8235C0" w:rsidRDefault="00056262" w:rsidP="00502748">
            <w:pPr>
              <w:jc w:val="center"/>
              <w:rPr>
                <w:lang w:val="ru-RU"/>
              </w:rPr>
            </w:pPr>
            <w:r w:rsidRPr="008235C0">
              <w:rPr>
                <w:lang w:val="ru-RU"/>
              </w:rPr>
              <w:t>EA-59406</w:t>
            </w:r>
          </w:p>
        </w:tc>
      </w:tr>
      <w:tr w:rsidR="0005626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EA47B6" w:rsidRDefault="00056262" w:rsidP="00EA47B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77 398.45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4736FB" w:rsidRDefault="00056262" w:rsidP="0041654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15.10.2020 11:47:56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8235C0" w:rsidRDefault="00056262" w:rsidP="0041654E">
            <w:pPr>
              <w:jc w:val="center"/>
              <w:rPr>
                <w:lang w:val="ru-RU"/>
              </w:rPr>
            </w:pPr>
            <w:r w:rsidRPr="008235C0">
              <w:rPr>
                <w:lang w:val="ru-RU"/>
              </w:rPr>
              <w:t>EA-59951</w:t>
            </w:r>
          </w:p>
        </w:tc>
      </w:tr>
      <w:tr w:rsidR="00056262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4736FB" w:rsidRDefault="00056262" w:rsidP="0041654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90 210.72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4736FB" w:rsidRDefault="00056262" w:rsidP="0041654E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15.10.2020 11:39:43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56262" w:rsidRPr="008235C0" w:rsidRDefault="00056262" w:rsidP="0041654E">
            <w:pPr>
              <w:jc w:val="center"/>
              <w:rPr>
                <w:lang w:val="ru-RU"/>
              </w:rPr>
            </w:pPr>
            <w:r w:rsidRPr="008235C0">
              <w:rPr>
                <w:lang w:val="ru-RU"/>
              </w:rPr>
              <w:t>EA-59645</w:t>
            </w:r>
          </w:p>
        </w:tc>
      </w:tr>
    </w:tbl>
    <w:p w:rsidR="00056262" w:rsidRPr="00335A45" w:rsidRDefault="00056262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56262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56262" w:rsidRPr="00335A45" w:rsidRDefault="0005626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056262" w:rsidRPr="00335A45" w:rsidRDefault="0005626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6262" w:rsidRPr="00335A45" w:rsidRDefault="0005626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056262" w:rsidRPr="00335A45" w:rsidRDefault="0005626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56262" w:rsidRPr="00335A45" w:rsidRDefault="0005626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56262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56262" w:rsidRPr="008235C0" w:rsidRDefault="00056262" w:rsidP="00292562">
            <w:pPr>
              <w:jc w:val="center"/>
              <w:rPr>
                <w:lang w:val="ru-RU"/>
              </w:rPr>
            </w:pPr>
            <w:r w:rsidRPr="008235C0">
              <w:rPr>
                <w:lang w:val="ru-RU"/>
              </w:rPr>
              <w:t>EA-59421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6262" w:rsidRPr="004736FB" w:rsidRDefault="00056262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4C47FB">
              <w:rPr>
                <w:rFonts w:ascii="Roboto" w:hAnsi="Roboto" w:cs="Roboto"/>
                <w:color w:val="000000"/>
                <w:shd w:val="clear" w:color="auto" w:fill="FFFFFF"/>
              </w:rPr>
              <w:t>12.10.2020 19:40:52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ОБЩЕСТВО С ОГРАНИЧЕННОЙ ОТВЕТСТВЕННОСТЬЮ "МТК"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ИНН7811558134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ОГРН1137847317629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КПП781101001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Место нахождения (жительства)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192012, Г САНКТ-ПЕТЕРБУРГ78, ПР-КТ ОБУХОВСКОЙ ОБОРОНЫ, ДОМ 116, КОРПУС, ЛИТ 1, Е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Почтовый адрес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192012, Г САНКТ-ПЕТЕРБУРГ78, ПР-КТ ОБУХОВСКОЙ ОБОРОНЫ, ДОМ 116, КОРПУС, ЛИТ 1, Е</w:t>
            </w:r>
          </w:p>
          <w:p w:rsidR="00056262" w:rsidRPr="00A71CF8" w:rsidRDefault="00056262" w:rsidP="008235C0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A71CF8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056262" w:rsidRPr="008235C0" w:rsidRDefault="00056262" w:rsidP="00C02CF0">
            <w:pPr>
              <w:rPr>
                <w:lang w:val="ru-RU"/>
              </w:rPr>
            </w:pPr>
            <w:r>
              <w:t>Телефон79213301758</w:t>
            </w:r>
          </w:p>
        </w:tc>
      </w:tr>
      <w:tr w:rsidR="00056262" w:rsidRPr="008235C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56262" w:rsidRPr="008235C0" w:rsidRDefault="00056262" w:rsidP="00292562">
            <w:pPr>
              <w:jc w:val="center"/>
              <w:rPr>
                <w:lang w:val="ru-RU"/>
              </w:rPr>
            </w:pPr>
            <w:r w:rsidRPr="008235C0">
              <w:rPr>
                <w:lang w:val="ru-RU"/>
              </w:rPr>
              <w:t>EA-59805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6262" w:rsidRPr="004736FB" w:rsidRDefault="0005626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C47FB">
              <w:rPr>
                <w:rFonts w:ascii="Roboto" w:hAnsi="Roboto" w:cs="Roboto"/>
                <w:color w:val="000000"/>
                <w:shd w:val="clear" w:color="auto" w:fill="FFFFFF"/>
              </w:rPr>
              <w:t>09.10.2020 13:51:04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ОБЩЕСТВО С ОГРАНИЧЕННОЙ ОТВЕТСТВЕННОСТЬЮ "ОДНОРАЗОВЫЙ МИР"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ИНН1660341584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ОГРН1201600013670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КПП166001001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Место нахождения (жительства)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420140, РЕСП ТАТАРСТАН, Г КАЗАНЬ, УЛ ЛОМЖИНСКАЯ, ДОМ 5, КВАРТИРА 77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Почтовый адрес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420036, РЕСП ТАТАРСТАН, Г КАЗАНЬ, А/Я 80</w:t>
            </w:r>
          </w:p>
          <w:p w:rsidR="00056262" w:rsidRPr="008235C0" w:rsidRDefault="00056262" w:rsidP="008235C0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8235C0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056262" w:rsidRPr="008235C0" w:rsidRDefault="00056262" w:rsidP="008235C0">
            <w:pPr>
              <w:rPr>
                <w:lang w:val="ru-RU"/>
              </w:rPr>
            </w:pPr>
            <w:r w:rsidRPr="008235C0">
              <w:rPr>
                <w:lang w:val="ru-RU"/>
              </w:rPr>
              <w:t>Хохлова Екатерина Евгеньевна</w:t>
            </w:r>
          </w:p>
          <w:p w:rsidR="00056262" w:rsidRPr="00300D2C" w:rsidRDefault="00056262" w:rsidP="00C02CF0">
            <w:pPr>
              <w:rPr>
                <w:lang w:val="ru-RU"/>
              </w:rPr>
            </w:pPr>
            <w:r w:rsidRPr="008235C0">
              <w:rPr>
                <w:lang w:val="ru-RU"/>
              </w:rPr>
              <w:t>Телефон +78432036263</w:t>
            </w:r>
          </w:p>
        </w:tc>
      </w:tr>
      <w:tr w:rsidR="00056262" w:rsidRPr="00464EC3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56262" w:rsidRPr="008235C0" w:rsidRDefault="00056262" w:rsidP="00292562">
            <w:pPr>
              <w:jc w:val="center"/>
              <w:rPr>
                <w:lang w:val="ru-RU"/>
              </w:rPr>
            </w:pPr>
            <w:r w:rsidRPr="008235C0">
              <w:rPr>
                <w:lang w:val="ru-RU"/>
              </w:rPr>
              <w:t>EA-59406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6262" w:rsidRPr="004736FB" w:rsidRDefault="0005626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C47FB">
              <w:rPr>
                <w:rFonts w:ascii="Roboto" w:hAnsi="Roboto" w:cs="Roboto"/>
                <w:color w:val="000000"/>
                <w:shd w:val="clear" w:color="auto" w:fill="FFFFFF"/>
              </w:rPr>
              <w:t>12.10.2020 12:13:26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ОБЩЕСТВО С ОГРАНИЧЕННОЙ ОТВЕТСТВЕННОСТЬЮ "ЭНДОВИДЕО ГРУППА"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ИНН3663056123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ОГРН1053600422149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КПП366301001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Место нахождения (жительства)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394029, ОБЛ ВОРОНЕЖСКАЯ, Г ВОРОНЕЖ, НАБ АВИАСТРОИТЕЛЕЙ, 18, 280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Почтовый адрес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394042, г. Воронеж, ул. Димитрова д27, офис 1</w:t>
            </w:r>
          </w:p>
          <w:p w:rsidR="00056262" w:rsidRPr="00564E5E" w:rsidRDefault="00056262" w:rsidP="00564E5E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564E5E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Аксельрод Михаил Гарриевич</w:t>
            </w:r>
          </w:p>
          <w:p w:rsidR="00056262" w:rsidRPr="00564E5E" w:rsidRDefault="00056262" w:rsidP="00786E24">
            <w:pPr>
              <w:rPr>
                <w:lang w:val="ru-RU"/>
              </w:rPr>
            </w:pPr>
            <w:r>
              <w:t>Телефон 74732602063</w:t>
            </w:r>
          </w:p>
        </w:tc>
      </w:tr>
      <w:tr w:rsidR="00056262" w:rsidRPr="00564E5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56262" w:rsidRPr="008235C0" w:rsidRDefault="00056262" w:rsidP="00292562">
            <w:pPr>
              <w:jc w:val="center"/>
              <w:rPr>
                <w:lang w:val="ru-RU"/>
              </w:rPr>
            </w:pPr>
            <w:r w:rsidRPr="008235C0">
              <w:rPr>
                <w:lang w:val="ru-RU"/>
              </w:rPr>
              <w:t>EA-59951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6262" w:rsidRPr="004736FB" w:rsidRDefault="0005626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C47FB">
              <w:rPr>
                <w:rFonts w:ascii="Roboto" w:hAnsi="Roboto" w:cs="Roboto"/>
                <w:color w:val="000000"/>
                <w:shd w:val="clear" w:color="auto" w:fill="FFFFFF"/>
              </w:rPr>
              <w:t>12.10.2020 11:57:36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ОБЩЕСТВО С ОГРАНИЧЕННОЙ ОТВЕТСТВЕННОСТЬЮ "РМК ГРУПП"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ИНН 1659176375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ОГРН 1161690163161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КПП 165901001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Место нахождения (жительства)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420138, РЕСП ТАТАРСТАН16, Г КАЗАНЬ, УЛ ДУБРАВНАЯ, ДОМ 14, КВАРТИРА 7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Почтовый адрес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420138, г. Казань, ул. Дубравная, д. 14, кв. 7</w:t>
            </w:r>
          </w:p>
          <w:p w:rsidR="00056262" w:rsidRPr="00564E5E" w:rsidRDefault="00056262" w:rsidP="00564E5E">
            <w:pPr>
              <w:pStyle w:val="Heading6"/>
              <w:spacing w:before="0" w:after="0"/>
              <w:rPr>
                <w:rFonts w:ascii="Circe" w:hAnsi="Circe" w:cs="Circe"/>
                <w:b w:val="0"/>
                <w:bCs w:val="0"/>
                <w:color w:val="000000"/>
                <w:lang w:val="ru-RU"/>
              </w:rPr>
            </w:pPr>
            <w:r w:rsidRPr="00564E5E">
              <w:rPr>
                <w:rFonts w:ascii="Circe" w:hAnsi="Circe" w:cs="Circe"/>
                <w:b w:val="0"/>
                <w:bCs w:val="0"/>
                <w:color w:val="000000"/>
                <w:lang w:val="ru-RU"/>
              </w:rPr>
              <w:t>Контактное лицо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Телефон 78432510019</w:t>
            </w:r>
          </w:p>
          <w:p w:rsidR="00056262" w:rsidRPr="003A6329" w:rsidRDefault="00056262" w:rsidP="00786E24">
            <w:pPr>
              <w:rPr>
                <w:lang w:val="ru-RU"/>
              </w:rPr>
            </w:pPr>
          </w:p>
        </w:tc>
      </w:tr>
      <w:tr w:rsidR="00056262" w:rsidRPr="009023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56262" w:rsidRPr="008235C0" w:rsidRDefault="00056262" w:rsidP="00292562">
            <w:pPr>
              <w:jc w:val="center"/>
              <w:rPr>
                <w:lang w:val="ru-RU"/>
              </w:rPr>
            </w:pPr>
            <w:r w:rsidRPr="008235C0">
              <w:rPr>
                <w:lang w:val="ru-RU"/>
              </w:rPr>
              <w:t>EA-59645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56262" w:rsidRPr="004736FB" w:rsidRDefault="00056262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C47FB">
              <w:rPr>
                <w:rFonts w:ascii="Roboto" w:hAnsi="Roboto" w:cs="Roboto"/>
                <w:color w:val="000000"/>
                <w:shd w:val="clear" w:color="auto" w:fill="FFFFFF"/>
              </w:rPr>
              <w:t>08.10.2020 12:41:08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ОБЩЕСТВО С ОГРАНИЧЕННОЙ ОТВЕТСТВЕННОСТЬЮ "АРИУМ"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ИНН 2308181681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ОГРН 1112308007790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КПП 231101001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Место нахождения (жительства)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350087, КРАЙ КРАСНОДАРСКИЙ, Г КРАСНОДАР, ПЕР ГАРАЖНЫЙ, ДОМ 9, ПОМЕЩЕНИЕ 27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Почтовый адрес</w:t>
            </w:r>
          </w:p>
          <w:p w:rsidR="00056262" w:rsidRPr="00564E5E" w:rsidRDefault="00056262" w:rsidP="00564E5E">
            <w:pPr>
              <w:rPr>
                <w:lang w:val="ru-RU"/>
              </w:rPr>
            </w:pPr>
            <w:r w:rsidRPr="00564E5E">
              <w:rPr>
                <w:lang w:val="ru-RU"/>
              </w:rPr>
              <w:t>350087, г. Краснодар, переулок Гаражный , д.9, помещение, 27</w:t>
            </w:r>
          </w:p>
          <w:p w:rsidR="00056262" w:rsidRDefault="00056262" w:rsidP="00564E5E">
            <w:pPr>
              <w:pStyle w:val="Heading6"/>
              <w:spacing w:before="0" w:after="0"/>
              <w:rPr>
                <w:rFonts w:ascii="Circe" w:hAnsi="Circe" w:cs="Circe"/>
                <w:b w:val="0"/>
                <w:bCs w:val="0"/>
                <w:color w:val="000000"/>
              </w:rPr>
            </w:pPr>
            <w:r>
              <w:rPr>
                <w:rFonts w:ascii="Circe" w:hAnsi="Circe" w:cs="Circe"/>
                <w:b w:val="0"/>
                <w:bCs w:val="0"/>
                <w:color w:val="000000"/>
              </w:rPr>
              <w:t>Контактное лицо</w:t>
            </w:r>
          </w:p>
          <w:p w:rsidR="00056262" w:rsidRPr="00564E5E" w:rsidRDefault="00056262" w:rsidP="00786E24">
            <w:pPr>
              <w:rPr>
                <w:lang w:val="ru-RU"/>
              </w:rPr>
            </w:pPr>
            <w:r>
              <w:t>Телефон +78612121245</w:t>
            </w:r>
          </w:p>
        </w:tc>
      </w:tr>
    </w:tbl>
    <w:p w:rsidR="00056262" w:rsidRPr="00335A45" w:rsidRDefault="00056262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56262" w:rsidRPr="00335A45" w:rsidRDefault="00056262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8235C0">
        <w:rPr>
          <w:lang w:val="ru-RU"/>
        </w:rPr>
        <w:t>EA-59421</w:t>
      </w:r>
      <w:r w:rsidRPr="00335A45">
        <w:rPr>
          <w:lang w:val="ru-RU"/>
        </w:rPr>
        <w:t xml:space="preserve">- </w:t>
      </w:r>
      <w:r w:rsidRPr="008235C0">
        <w:rPr>
          <w:lang w:val="ru-RU"/>
        </w:rPr>
        <w:t>ОБЩЕСТВО С ОГРАНИЧЕННОЙ ОТВЕТСТВЕННОСТЬЮ "МТК"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8235C0">
        <w:rPr>
          <w:lang w:val="ru-RU"/>
        </w:rPr>
        <w:t>EA-59805</w:t>
      </w:r>
      <w:r w:rsidRPr="00335A45">
        <w:rPr>
          <w:lang w:val="ru-RU"/>
        </w:rPr>
        <w:t xml:space="preserve">- </w:t>
      </w:r>
      <w:r w:rsidRPr="008235C0">
        <w:rPr>
          <w:lang w:val="ru-RU"/>
        </w:rPr>
        <w:t>ОБЩЕСТВО С ОГРАНИЧЕННОЙ ОТВЕТСТВЕННОСТЬЮ "ОДНОРАЗОВЫЙ МИР"</w:t>
      </w:r>
      <w:r>
        <w:rPr>
          <w:lang w:val="ru-RU"/>
        </w:rPr>
        <w:t>,</w:t>
      </w:r>
      <w:r w:rsidRPr="00EC49C3">
        <w:rPr>
          <w:lang w:val="ru-RU"/>
        </w:rPr>
        <w:t xml:space="preserve"> </w:t>
      </w:r>
      <w:r>
        <w:rPr>
          <w:lang w:val="ru-RU"/>
        </w:rPr>
        <w:t>№</w:t>
      </w:r>
      <w:r w:rsidRPr="00B52403">
        <w:rPr>
          <w:lang w:val="ru-RU"/>
        </w:rPr>
        <w:t xml:space="preserve"> </w:t>
      </w:r>
      <w:r w:rsidRPr="008235C0">
        <w:rPr>
          <w:lang w:val="ru-RU"/>
        </w:rPr>
        <w:t>EA-59406</w:t>
      </w:r>
      <w:r w:rsidRPr="00335A45">
        <w:rPr>
          <w:lang w:val="ru-RU"/>
        </w:rPr>
        <w:t xml:space="preserve">- </w:t>
      </w:r>
      <w:r w:rsidRPr="00564E5E">
        <w:rPr>
          <w:lang w:val="ru-RU"/>
        </w:rPr>
        <w:t>ОБЩЕСТВО С ОГРАНИЧЕННОЙ ОТВЕТСТВЕННОСТЬЮ "ЭНДОВИДЕО ГРУППА"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8235C0">
        <w:rPr>
          <w:lang w:val="ru-RU"/>
        </w:rPr>
        <w:t>EA-59951</w:t>
      </w:r>
      <w:r w:rsidRPr="00335A45">
        <w:rPr>
          <w:lang w:val="ru-RU"/>
        </w:rPr>
        <w:t xml:space="preserve">- </w:t>
      </w:r>
      <w:r w:rsidRPr="00564E5E">
        <w:rPr>
          <w:lang w:val="ru-RU"/>
        </w:rPr>
        <w:t>ОБЩЕСТВО С ОГРАНИЧЕННОЙ ОТВЕТСТВЕННОСТЬЮ "РМК ГРУПП"</w:t>
      </w:r>
      <w:r>
        <w:rPr>
          <w:lang w:val="ru-RU"/>
        </w:rPr>
        <w:t>,№</w:t>
      </w:r>
      <w:r w:rsidRPr="00B52403">
        <w:rPr>
          <w:lang w:val="ru-RU"/>
        </w:rPr>
        <w:t xml:space="preserve"> </w:t>
      </w:r>
      <w:r w:rsidRPr="008235C0">
        <w:rPr>
          <w:lang w:val="ru-RU"/>
        </w:rPr>
        <w:t>EA-59645</w:t>
      </w:r>
      <w:r w:rsidRPr="00335A45">
        <w:rPr>
          <w:lang w:val="ru-RU"/>
        </w:rPr>
        <w:t xml:space="preserve">- </w:t>
      </w:r>
      <w:r w:rsidRPr="00564E5E">
        <w:rPr>
          <w:lang w:val="ru-RU"/>
        </w:rPr>
        <w:t>ОБЩЕСТВО С ОГРАНИЧЕННОЙ ОТВЕТСТВЕННОСТЬЮ "АРИУМ"</w:t>
      </w:r>
      <w:r>
        <w:rPr>
          <w:lang w:val="ru-RU"/>
        </w:rPr>
        <w:t>.</w:t>
      </w:r>
    </w:p>
    <w:p w:rsidR="00056262" w:rsidRPr="00335A45" w:rsidRDefault="00056262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56262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056262" w:rsidRPr="00335A45" w:rsidRDefault="00056262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56262" w:rsidRPr="00335A45" w:rsidRDefault="00056262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56262" w:rsidRPr="00335A45">
        <w:trPr>
          <w:trHeight w:val="274"/>
        </w:trPr>
        <w:tc>
          <w:tcPr>
            <w:tcW w:w="2204" w:type="dxa"/>
            <w:vMerge/>
          </w:tcPr>
          <w:p w:rsidR="00056262" w:rsidRPr="00335A45" w:rsidRDefault="0005626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56262" w:rsidRPr="00335A45" w:rsidRDefault="00056262" w:rsidP="00AA4A97">
            <w:pPr>
              <w:jc w:val="center"/>
              <w:rPr>
                <w:lang w:val="ru-RU"/>
              </w:rPr>
            </w:pPr>
          </w:p>
          <w:p w:rsidR="00056262" w:rsidRPr="00335A45" w:rsidRDefault="00056262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Штонда Е.П.</w:t>
            </w:r>
          </w:p>
        </w:tc>
        <w:tc>
          <w:tcPr>
            <w:tcW w:w="1558" w:type="dxa"/>
          </w:tcPr>
          <w:p w:rsidR="00056262" w:rsidRPr="00335A45" w:rsidRDefault="00056262" w:rsidP="00AA4A97">
            <w:pPr>
              <w:ind w:right="-21"/>
              <w:jc w:val="center"/>
              <w:rPr>
                <w:lang w:val="ru-RU"/>
              </w:rPr>
            </w:pPr>
          </w:p>
          <w:p w:rsidR="00056262" w:rsidRPr="00335A45" w:rsidRDefault="00056262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56262" w:rsidRPr="00335A45" w:rsidRDefault="00056262" w:rsidP="0056026D">
            <w:pPr>
              <w:jc w:val="center"/>
              <w:rPr>
                <w:lang w:val="ru-RU"/>
              </w:rPr>
            </w:pPr>
          </w:p>
          <w:p w:rsidR="00056262" w:rsidRPr="00335A45" w:rsidRDefault="00056262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056262" w:rsidRPr="00335A45" w:rsidRDefault="00056262" w:rsidP="00AA4A97">
            <w:pPr>
              <w:jc w:val="center"/>
              <w:rPr>
                <w:lang w:val="ru-RU"/>
              </w:rPr>
            </w:pPr>
          </w:p>
          <w:p w:rsidR="00056262" w:rsidRPr="00335A45" w:rsidRDefault="0005626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56262" w:rsidRPr="00335A45" w:rsidRDefault="00056262" w:rsidP="0056026D">
            <w:pPr>
              <w:jc w:val="center"/>
              <w:rPr>
                <w:lang w:val="ru-RU"/>
              </w:rPr>
            </w:pPr>
          </w:p>
          <w:p w:rsidR="00056262" w:rsidRPr="00335A45" w:rsidRDefault="00056262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056262" w:rsidRPr="009023E4">
        <w:trPr>
          <w:trHeight w:val="938"/>
        </w:trPr>
        <w:tc>
          <w:tcPr>
            <w:tcW w:w="2204" w:type="dxa"/>
            <w:vAlign w:val="center"/>
          </w:tcPr>
          <w:p w:rsidR="00056262" w:rsidRPr="00335A45" w:rsidRDefault="0005626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8235C0">
              <w:rPr>
                <w:lang w:val="ru-RU"/>
              </w:rPr>
              <w:t>EA-59421</w:t>
            </w:r>
            <w:r w:rsidRPr="00335A45">
              <w:rPr>
                <w:lang w:val="ru-RU"/>
              </w:rPr>
              <w:t xml:space="preserve">- </w:t>
            </w:r>
            <w:r w:rsidRPr="008235C0">
              <w:rPr>
                <w:lang w:val="ru-RU"/>
              </w:rPr>
              <w:t>ОБЩЕСТВО С ОГРАНИЧЕННОЙ ОТВЕТСТВЕННОСТЬЮ "МТК"</w:t>
            </w:r>
          </w:p>
        </w:tc>
        <w:tc>
          <w:tcPr>
            <w:tcW w:w="1700" w:type="dxa"/>
          </w:tcPr>
          <w:p w:rsidR="00056262" w:rsidRPr="00335A45" w:rsidRDefault="0005626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6262" w:rsidRPr="00335A45" w:rsidRDefault="0005626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6262" w:rsidRPr="00335A45" w:rsidRDefault="0005626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56262" w:rsidRPr="00335A45" w:rsidRDefault="0005626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56262" w:rsidRPr="00335A45" w:rsidRDefault="00056262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56262" w:rsidRPr="009023E4">
        <w:trPr>
          <w:trHeight w:val="938"/>
        </w:trPr>
        <w:tc>
          <w:tcPr>
            <w:tcW w:w="2204" w:type="dxa"/>
            <w:vAlign w:val="center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8235C0">
              <w:rPr>
                <w:lang w:val="ru-RU"/>
              </w:rPr>
              <w:t>EA-59805</w:t>
            </w:r>
            <w:r w:rsidRPr="00335A45">
              <w:rPr>
                <w:lang w:val="ru-RU"/>
              </w:rPr>
              <w:t xml:space="preserve">- </w:t>
            </w:r>
            <w:r w:rsidRPr="008235C0">
              <w:rPr>
                <w:lang w:val="ru-RU"/>
              </w:rPr>
              <w:t>ОБЩЕСТВО С ОГРАНИЧЕННОЙ ОТВЕТСТВЕННОСТЬЮ "ОДНОРАЗОВЫЙ МИР"</w:t>
            </w:r>
          </w:p>
        </w:tc>
        <w:tc>
          <w:tcPr>
            <w:tcW w:w="1700" w:type="dxa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56262" w:rsidRPr="009023E4">
        <w:trPr>
          <w:trHeight w:val="938"/>
        </w:trPr>
        <w:tc>
          <w:tcPr>
            <w:tcW w:w="2204" w:type="dxa"/>
            <w:vAlign w:val="center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8235C0">
              <w:rPr>
                <w:lang w:val="ru-RU"/>
              </w:rPr>
              <w:t>EA-59406</w:t>
            </w:r>
            <w:r w:rsidRPr="00335A45">
              <w:rPr>
                <w:lang w:val="ru-RU"/>
              </w:rPr>
              <w:t xml:space="preserve">- </w:t>
            </w:r>
            <w:r w:rsidRPr="00564E5E">
              <w:rPr>
                <w:lang w:val="ru-RU"/>
              </w:rPr>
              <w:t>ОБЩЕСТВО С ОГРАНИЧЕННОЙ ОТВЕТСТВЕННОСТЬЮ "ЭНДОВИДЕО ГРУППА"</w:t>
            </w:r>
          </w:p>
        </w:tc>
        <w:tc>
          <w:tcPr>
            <w:tcW w:w="1700" w:type="dxa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56262" w:rsidRPr="009023E4">
        <w:trPr>
          <w:trHeight w:val="938"/>
        </w:trPr>
        <w:tc>
          <w:tcPr>
            <w:tcW w:w="2204" w:type="dxa"/>
            <w:vAlign w:val="center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8235C0">
              <w:rPr>
                <w:lang w:val="ru-RU"/>
              </w:rPr>
              <w:t>EA-59951</w:t>
            </w:r>
            <w:r w:rsidRPr="00335A45">
              <w:rPr>
                <w:lang w:val="ru-RU"/>
              </w:rPr>
              <w:t xml:space="preserve">- </w:t>
            </w:r>
            <w:r w:rsidRPr="00564E5E">
              <w:rPr>
                <w:lang w:val="ru-RU"/>
              </w:rPr>
              <w:t>ОБЩЕСТВО С ОГРАНИЧЕННОЙ ОТВЕТСТВЕННОСТЬЮ "РМК ГРУПП"</w:t>
            </w:r>
          </w:p>
        </w:tc>
        <w:tc>
          <w:tcPr>
            <w:tcW w:w="1700" w:type="dxa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56262" w:rsidRPr="00335A45" w:rsidRDefault="00056262" w:rsidP="0041654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56262" w:rsidRPr="00365991">
        <w:trPr>
          <w:trHeight w:val="938"/>
        </w:trPr>
        <w:tc>
          <w:tcPr>
            <w:tcW w:w="2204" w:type="dxa"/>
            <w:vAlign w:val="center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8235C0">
              <w:rPr>
                <w:lang w:val="ru-RU"/>
              </w:rPr>
              <w:t>EA-59645</w:t>
            </w:r>
            <w:r w:rsidRPr="00335A45">
              <w:rPr>
                <w:lang w:val="ru-RU"/>
              </w:rPr>
              <w:t xml:space="preserve">- </w:t>
            </w:r>
            <w:r w:rsidRPr="00564E5E">
              <w:rPr>
                <w:lang w:val="ru-RU"/>
              </w:rPr>
              <w:t>ОБЩЕСТВО С ОГРАНИЧЕННОЙ ОТВЕТСТВЕННОСТЬЮ "АРИУМ"</w:t>
            </w:r>
          </w:p>
        </w:tc>
        <w:tc>
          <w:tcPr>
            <w:tcW w:w="1700" w:type="dxa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56262" w:rsidRPr="00335A45" w:rsidRDefault="00056262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56262" w:rsidRPr="00335A45" w:rsidRDefault="00056262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4C47FB">
        <w:rPr>
          <w:lang w:val="ru-RU"/>
        </w:rPr>
        <w:t>Поставка медицинских изделий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8235C0">
        <w:rPr>
          <w:lang w:val="ru-RU"/>
        </w:rPr>
        <w:t>ОБЩЕСТВО С ОГРАНИЧЕННОЙ ОТВЕТСТВЕННОСТЬЮ "МТК"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564E5E">
        <w:rPr>
          <w:color w:val="000000"/>
          <w:lang w:val="ru-RU"/>
        </w:rPr>
        <w:t>37 612.98</w:t>
      </w:r>
      <w:r w:rsidRPr="00335A45">
        <w:rPr>
          <w:lang w:val="ru-RU"/>
        </w:rPr>
        <w:t xml:space="preserve"> рублей.  </w:t>
      </w:r>
    </w:p>
    <w:p w:rsidR="00056262" w:rsidRPr="00335A45" w:rsidRDefault="00056262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56262" w:rsidRPr="00335A45">
        <w:trPr>
          <w:trHeight w:val="206"/>
          <w:jc w:val="center"/>
        </w:trPr>
        <w:tc>
          <w:tcPr>
            <w:tcW w:w="7338" w:type="dxa"/>
          </w:tcPr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Штонда Е.П.</w:t>
            </w:r>
          </w:p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56262" w:rsidRPr="00335A45">
        <w:trPr>
          <w:trHeight w:val="206"/>
          <w:jc w:val="center"/>
        </w:trPr>
        <w:tc>
          <w:tcPr>
            <w:tcW w:w="7338" w:type="dxa"/>
          </w:tcPr>
          <w:p w:rsidR="00056262" w:rsidRPr="00335A45" w:rsidRDefault="0005626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56262" w:rsidRPr="00335A45" w:rsidRDefault="0005626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056262" w:rsidRPr="00335A45" w:rsidRDefault="0005626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56262" w:rsidRPr="00335A45">
        <w:trPr>
          <w:trHeight w:val="206"/>
          <w:jc w:val="center"/>
        </w:trPr>
        <w:tc>
          <w:tcPr>
            <w:tcW w:w="7338" w:type="dxa"/>
          </w:tcPr>
          <w:p w:rsidR="00056262" w:rsidRPr="00335A45" w:rsidRDefault="0005626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056262" w:rsidRPr="00335A45" w:rsidRDefault="0005626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56262" w:rsidRPr="00335A45" w:rsidRDefault="00056262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056262" w:rsidRPr="00335A45" w:rsidRDefault="00056262" w:rsidP="006465AE">
      <w:pPr>
        <w:jc w:val="both"/>
        <w:rPr>
          <w:lang w:val="ru-RU" w:eastAsia="ru-RU"/>
        </w:rPr>
      </w:pPr>
    </w:p>
    <w:sectPr w:rsidR="00056262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262" w:rsidRDefault="00056262">
      <w:r>
        <w:separator/>
      </w:r>
    </w:p>
  </w:endnote>
  <w:endnote w:type="continuationSeparator" w:id="1">
    <w:p w:rsidR="00056262" w:rsidRDefault="00056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262" w:rsidRDefault="00056262">
      <w:r>
        <w:separator/>
      </w:r>
    </w:p>
  </w:footnote>
  <w:footnote w:type="continuationSeparator" w:id="1">
    <w:p w:rsidR="00056262" w:rsidRDefault="000562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262" w:rsidRDefault="0005626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56262" w:rsidRDefault="0005626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81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81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12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81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17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81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81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81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81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9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2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3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3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1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2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81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1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2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81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2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81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2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3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2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2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1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3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3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1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81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34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3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481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81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17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817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81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5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817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817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17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817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81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81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81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81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1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1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81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81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7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78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5</Pages>
  <Words>1655</Words>
  <Characters>9436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2020-10-06T10:52:00Z</cp:lastPrinted>
  <dcterms:created xsi:type="dcterms:W3CDTF">2020-10-16T10:52:00Z</dcterms:created>
  <dcterms:modified xsi:type="dcterms:W3CDTF">2020-10-16T11:07:00Z</dcterms:modified>
</cp:coreProperties>
</file>