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B0A" w:rsidRDefault="00315B0A" w:rsidP="00B40F86">
      <w:pPr>
        <w:jc w:val="center"/>
        <w:rPr>
          <w:b/>
          <w:bCs/>
          <w:color w:val="000000"/>
          <w:lang w:val="ru-RU"/>
        </w:rPr>
      </w:pPr>
    </w:p>
    <w:p w:rsidR="00315B0A" w:rsidRDefault="00315B0A" w:rsidP="00B40F86">
      <w:pPr>
        <w:jc w:val="center"/>
        <w:rPr>
          <w:b/>
          <w:bCs/>
          <w:color w:val="000000"/>
          <w:lang w:val="ru-RU"/>
        </w:rPr>
      </w:pPr>
    </w:p>
    <w:p w:rsidR="00315B0A" w:rsidRPr="00335A45" w:rsidRDefault="00315B0A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251</w:t>
      </w:r>
    </w:p>
    <w:p w:rsidR="00315B0A" w:rsidRPr="00335A45" w:rsidRDefault="00315B0A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315B0A" w:rsidRPr="00335A45" w:rsidRDefault="00315B0A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315B0A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15B0A" w:rsidRPr="00335A45" w:rsidRDefault="00315B0A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15B0A" w:rsidRPr="00335A45" w:rsidRDefault="00315B0A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22 октября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315B0A" w:rsidRDefault="00315B0A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315B0A" w:rsidRPr="0077375B" w:rsidRDefault="00315B0A" w:rsidP="00A02E6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A02E63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A02E63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315B0A" w:rsidRPr="0077375B" w:rsidRDefault="00315B0A" w:rsidP="00A02E6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7F6B50">
        <w:rPr>
          <w:lang w:val="ru-RU"/>
        </w:rPr>
        <w:t>МНН Имидазолилэтанамид пентандиовой кислоты</w:t>
      </w:r>
      <w:r w:rsidRPr="0077375B">
        <w:rPr>
          <w:lang w:val="ru-RU"/>
        </w:rPr>
        <w:t xml:space="preserve">».  </w:t>
      </w:r>
    </w:p>
    <w:p w:rsidR="00315B0A" w:rsidRPr="00060EC8" w:rsidRDefault="00315B0A" w:rsidP="00A02E63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060EC8">
        <w:rPr>
          <w:color w:val="000000"/>
          <w:lang w:val="ru-RU"/>
        </w:rPr>
        <w:t>203234901331923490100102920012120244</w:t>
      </w:r>
    </w:p>
    <w:p w:rsidR="00315B0A" w:rsidRPr="0077375B" w:rsidRDefault="00315B0A" w:rsidP="00A02E63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133620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сто тридцать три</w:t>
      </w:r>
      <w:r w:rsidRPr="0077375B">
        <w:rPr>
          <w:lang w:val="ru-RU"/>
        </w:rPr>
        <w:t xml:space="preserve"> тысяч</w:t>
      </w:r>
      <w:r>
        <w:rPr>
          <w:lang w:val="ru-RU"/>
        </w:rPr>
        <w:t>и</w:t>
      </w:r>
      <w:r w:rsidRPr="0077375B">
        <w:rPr>
          <w:lang w:val="ru-RU"/>
        </w:rPr>
        <w:t xml:space="preserve"> </w:t>
      </w:r>
      <w:r>
        <w:rPr>
          <w:lang w:val="ru-RU"/>
        </w:rPr>
        <w:t>шестьсот двадцать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315B0A" w:rsidRPr="00B916AF" w:rsidRDefault="00315B0A" w:rsidP="00A02E6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B916AF">
        <w:rPr>
          <w:lang w:val="ru-RU"/>
        </w:rPr>
        <w:t>Оплата поставленного товара производится не более чем в течение тридцати календарных днейс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6.6.Контракта.</w:t>
      </w:r>
    </w:p>
    <w:p w:rsidR="00315B0A" w:rsidRPr="0056227F" w:rsidRDefault="00315B0A" w:rsidP="00A02E6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B916AF">
        <w:rPr>
          <w:lang w:val="ru-RU"/>
        </w:rPr>
        <w:t>Поставщик производит первую поставку медицинской продукции в количестве 1/2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  <w:r w:rsidRPr="0056227F">
        <w:rPr>
          <w:lang w:val="ru-RU"/>
        </w:rPr>
        <w:t>.</w:t>
      </w:r>
    </w:p>
    <w:p w:rsidR="00315B0A" w:rsidRPr="0077375B" w:rsidRDefault="00315B0A" w:rsidP="00A02E6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315B0A" w:rsidRPr="0077375B" w:rsidRDefault="00315B0A" w:rsidP="00A02E63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315B0A" w:rsidRPr="0077375B" w:rsidRDefault="00315B0A" w:rsidP="00A02E63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315B0A" w:rsidRPr="0077375B" w:rsidRDefault="00315B0A" w:rsidP="00A02E63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060EC8">
        <w:rPr>
          <w:color w:val="000000"/>
          <w:sz w:val="24"/>
          <w:szCs w:val="24"/>
        </w:rPr>
        <w:t>09.10.2020 10:26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315B0A" w:rsidRPr="0077375B" w:rsidRDefault="00315B0A" w:rsidP="00A02E63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315B0A" w:rsidRDefault="00315B0A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315B0A" w:rsidRPr="00335A45">
        <w:trPr>
          <w:jc w:val="center"/>
        </w:trPr>
        <w:tc>
          <w:tcPr>
            <w:tcW w:w="9828" w:type="dxa"/>
            <w:gridSpan w:val="5"/>
          </w:tcPr>
          <w:p w:rsidR="00315B0A" w:rsidRPr="00335A45" w:rsidRDefault="00315B0A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315B0A" w:rsidRPr="00A02E63">
        <w:trPr>
          <w:jc w:val="center"/>
        </w:trPr>
        <w:tc>
          <w:tcPr>
            <w:tcW w:w="2820" w:type="dxa"/>
          </w:tcPr>
          <w:p w:rsidR="00315B0A" w:rsidRPr="00335A45" w:rsidRDefault="00315B0A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Штонда Елена Петровна</w:t>
            </w:r>
          </w:p>
        </w:tc>
        <w:tc>
          <w:tcPr>
            <w:tcW w:w="7008" w:type="dxa"/>
            <w:gridSpan w:val="4"/>
          </w:tcPr>
          <w:p w:rsidR="00315B0A" w:rsidRPr="00335A45" w:rsidRDefault="00315B0A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</w:t>
            </w:r>
            <w:r>
              <w:rPr>
                <w:lang w:val="ru-RU"/>
              </w:rPr>
              <w:t>И.о.</w:t>
            </w:r>
            <w:r w:rsidRPr="00335A45">
              <w:rPr>
                <w:lang w:val="ru-RU"/>
              </w:rPr>
              <w:t xml:space="preserve"> Главн</w:t>
            </w:r>
            <w:r>
              <w:rPr>
                <w:lang w:val="ru-RU"/>
              </w:rPr>
              <w:t>ого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315B0A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315B0A" w:rsidRPr="000D6284" w:rsidRDefault="00315B0A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315B0A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315B0A" w:rsidRPr="00335A45" w:rsidRDefault="00315B0A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315B0A" w:rsidRPr="00335A45" w:rsidRDefault="00315B0A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315B0A" w:rsidRPr="000D6284">
        <w:trPr>
          <w:jc w:val="center"/>
        </w:trPr>
        <w:tc>
          <w:tcPr>
            <w:tcW w:w="9828" w:type="dxa"/>
            <w:gridSpan w:val="5"/>
          </w:tcPr>
          <w:p w:rsidR="00315B0A" w:rsidRPr="000D6284" w:rsidRDefault="00315B0A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315B0A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315B0A" w:rsidRPr="00335A45" w:rsidRDefault="00315B0A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315B0A" w:rsidRPr="00335A45" w:rsidRDefault="00315B0A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315B0A" w:rsidRPr="00335A45" w:rsidRDefault="00315B0A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315B0A" w:rsidRPr="00335A45" w:rsidRDefault="00315B0A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315B0A" w:rsidRPr="00335A45" w:rsidRDefault="00315B0A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315B0A" w:rsidRPr="00335A45" w:rsidRDefault="00315B0A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315B0A" w:rsidRPr="00335A45" w:rsidRDefault="00315B0A" w:rsidP="00A841CC">
            <w:pPr>
              <w:ind w:right="-80"/>
              <w:jc w:val="both"/>
              <w:rPr>
                <w:lang w:val="ru-RU"/>
              </w:rPr>
            </w:pPr>
          </w:p>
          <w:p w:rsidR="00315B0A" w:rsidRPr="00335A45" w:rsidRDefault="00315B0A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315B0A" w:rsidRPr="00335A45" w:rsidRDefault="00315B0A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315B0A" w:rsidRPr="00335A45" w:rsidRDefault="00315B0A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22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октября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315B0A" w:rsidRPr="00335A45" w:rsidRDefault="00315B0A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315B0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5B0A" w:rsidRPr="00335A45" w:rsidRDefault="00315B0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5B0A" w:rsidRPr="00335A45" w:rsidRDefault="00315B0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5B0A" w:rsidRPr="00335A45" w:rsidRDefault="00315B0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5B0A" w:rsidRPr="00335A45" w:rsidRDefault="00315B0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5B0A" w:rsidRPr="00335A45" w:rsidRDefault="00315B0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315B0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5B0A" w:rsidRPr="00335A45" w:rsidRDefault="00315B0A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5B0A" w:rsidRPr="008235C0" w:rsidRDefault="00315B0A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129 611.40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5B0A" w:rsidRPr="00335A45" w:rsidRDefault="00315B0A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5B0A" w:rsidRPr="004736FB" w:rsidRDefault="00315B0A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21.10.2020 10:35:32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5B0A" w:rsidRPr="004B7B94" w:rsidRDefault="00315B0A" w:rsidP="002B052D">
            <w:pPr>
              <w:jc w:val="center"/>
              <w:rPr>
                <w:lang w:val="ru-RU"/>
              </w:rPr>
            </w:pPr>
            <w:r w:rsidRPr="004B7B94">
              <w:rPr>
                <w:lang w:val="ru-RU"/>
              </w:rPr>
              <w:t>EA-60716</w:t>
            </w:r>
          </w:p>
        </w:tc>
      </w:tr>
      <w:tr w:rsidR="00315B0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5B0A" w:rsidRPr="00335A45" w:rsidRDefault="00315B0A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5B0A" w:rsidRPr="008235C0" w:rsidRDefault="00315B0A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130 279.50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5B0A" w:rsidRPr="00335A45" w:rsidRDefault="00315B0A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5B0A" w:rsidRPr="004736FB" w:rsidRDefault="00315B0A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21.10.2020 10:35:09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5B0A" w:rsidRPr="004B7B94" w:rsidRDefault="00315B0A" w:rsidP="001E7AB6">
            <w:pPr>
              <w:jc w:val="center"/>
              <w:rPr>
                <w:lang w:val="ru-RU"/>
              </w:rPr>
            </w:pPr>
            <w:r w:rsidRPr="004B7B94">
              <w:rPr>
                <w:lang w:val="ru-RU"/>
              </w:rPr>
              <w:t>EA-60770</w:t>
            </w:r>
          </w:p>
        </w:tc>
      </w:tr>
      <w:tr w:rsidR="00315B0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5B0A" w:rsidRPr="00335A45" w:rsidRDefault="00315B0A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5B0A" w:rsidRPr="004B7B94" w:rsidRDefault="00315B0A" w:rsidP="004B7B94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130 947.60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5B0A" w:rsidRPr="00335A45" w:rsidRDefault="00315B0A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5B0A" w:rsidRPr="004736FB" w:rsidRDefault="00315B0A" w:rsidP="0050274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21.10.2020 10:35:00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15B0A" w:rsidRPr="004B7B94" w:rsidRDefault="00315B0A" w:rsidP="00502748">
            <w:pPr>
              <w:jc w:val="center"/>
              <w:rPr>
                <w:lang w:val="ru-RU"/>
              </w:rPr>
            </w:pPr>
            <w:r w:rsidRPr="004B7B94">
              <w:rPr>
                <w:lang w:val="ru-RU"/>
              </w:rPr>
              <w:t>EA-60458</w:t>
            </w:r>
          </w:p>
        </w:tc>
      </w:tr>
    </w:tbl>
    <w:p w:rsidR="00315B0A" w:rsidRPr="00335A45" w:rsidRDefault="00315B0A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315B0A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15B0A" w:rsidRPr="00335A45" w:rsidRDefault="00315B0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315B0A" w:rsidRPr="00335A45" w:rsidRDefault="00315B0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15B0A" w:rsidRPr="00335A45" w:rsidRDefault="00315B0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315B0A" w:rsidRPr="00335A45" w:rsidRDefault="00315B0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5B0A" w:rsidRPr="00335A45" w:rsidRDefault="00315B0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315B0A" w:rsidRPr="004B7B9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15B0A" w:rsidRPr="004B7B94" w:rsidRDefault="00315B0A" w:rsidP="00B41203">
            <w:pPr>
              <w:jc w:val="center"/>
              <w:rPr>
                <w:lang w:val="ru-RU"/>
              </w:rPr>
            </w:pPr>
            <w:r w:rsidRPr="004B7B94">
              <w:rPr>
                <w:lang w:val="ru-RU"/>
              </w:rPr>
              <w:t>EA-60716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15B0A" w:rsidRPr="004736FB" w:rsidRDefault="00315B0A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916AF">
              <w:rPr>
                <w:rFonts w:ascii="Roboto" w:hAnsi="Roboto" w:cs="Roboto"/>
                <w:color w:val="000000"/>
                <w:shd w:val="clear" w:color="auto" w:fill="FFFFFF"/>
              </w:rPr>
              <w:t>16.10.2020 14:32:42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ИНН6162050380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ОГРН1106194001110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КПП616501001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Место нахождения (жительства)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344012, ОБЛ РОСТОВСКАЯ, Г РОСТОВ-НА-ДОНУ, УЛ ЮФИМЦЕВА, 17/18, Б, 5Ж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Почтовый адрес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344012, Ростовская область, г.Ростов-на-Дону, ул.Юфимцева,дом 17/18, литер «Б», комната 5Ж</w:t>
            </w:r>
          </w:p>
          <w:p w:rsidR="00315B0A" w:rsidRPr="004B7B94" w:rsidRDefault="00315B0A" w:rsidP="004B7B94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4B7B94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Лёза Юлия Сергеевна</w:t>
            </w:r>
          </w:p>
          <w:p w:rsidR="00315B0A" w:rsidRPr="008235C0" w:rsidRDefault="00315B0A" w:rsidP="00C02CF0">
            <w:pPr>
              <w:rPr>
                <w:lang w:val="ru-RU"/>
              </w:rPr>
            </w:pPr>
            <w:r w:rsidRPr="004B7B94">
              <w:rPr>
                <w:lang w:val="ru-RU"/>
              </w:rPr>
              <w:t>Телефон 78633030066</w:t>
            </w:r>
          </w:p>
        </w:tc>
      </w:tr>
      <w:tr w:rsidR="00315B0A" w:rsidRPr="00464E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15B0A" w:rsidRPr="004B7B94" w:rsidRDefault="00315B0A" w:rsidP="00B41203">
            <w:pPr>
              <w:jc w:val="center"/>
              <w:rPr>
                <w:lang w:val="ru-RU"/>
              </w:rPr>
            </w:pPr>
            <w:r w:rsidRPr="004B7B94">
              <w:rPr>
                <w:lang w:val="ru-RU"/>
              </w:rPr>
              <w:t>EA-60770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15B0A" w:rsidRPr="004736FB" w:rsidRDefault="00315B0A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916AF">
              <w:rPr>
                <w:rFonts w:ascii="Roboto" w:hAnsi="Roboto" w:cs="Roboto"/>
                <w:color w:val="000000"/>
                <w:shd w:val="clear" w:color="auto" w:fill="FFFFFF"/>
              </w:rPr>
              <w:t>16.10.2020 18:12:15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ОБЩЕСТВО С ОГРАНИЧЕННОЙ ОТВЕТСТВЕННОСТЬЮ "МЕДСТАЙЛ"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ИНН 6102064981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ОГРН 1166196056872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КПП 610201001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Место нахождения (жительства)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Почтовый адрес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315B0A" w:rsidRPr="009F689E" w:rsidRDefault="00315B0A" w:rsidP="004B7B94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9F689E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315B0A" w:rsidRPr="004B7B94" w:rsidRDefault="00315B0A" w:rsidP="00786E24">
            <w:pPr>
              <w:rPr>
                <w:lang w:val="ru-RU"/>
              </w:rPr>
            </w:pPr>
            <w:r>
              <w:t>Телефон 8-863-207-91-90</w:t>
            </w:r>
          </w:p>
        </w:tc>
      </w:tr>
      <w:tr w:rsidR="00315B0A" w:rsidRPr="00A02E6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15B0A" w:rsidRPr="004B7B94" w:rsidRDefault="00315B0A" w:rsidP="00B41203">
            <w:pPr>
              <w:jc w:val="center"/>
              <w:rPr>
                <w:lang w:val="ru-RU"/>
              </w:rPr>
            </w:pPr>
            <w:r w:rsidRPr="004B7B94">
              <w:rPr>
                <w:lang w:val="ru-RU"/>
              </w:rPr>
              <w:t>EA-60458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15B0A" w:rsidRPr="004736FB" w:rsidRDefault="00315B0A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916AF">
              <w:rPr>
                <w:rFonts w:ascii="Roboto" w:hAnsi="Roboto" w:cs="Roboto"/>
                <w:color w:val="000000"/>
                <w:shd w:val="clear" w:color="auto" w:fill="FFFFFF"/>
              </w:rPr>
              <w:t>14.10.2020 16:39:33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ОБЩЕСТВО С ОГРАНИЧЕННОЙ ОТВЕТСТВЕННОСТЬЮ "БИОФАРМА"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ИНН6165178580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ОГРН1126165014865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КПП616501001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Место нахождения (жительства)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344064, ОБЛ РОСТОВСКАЯ, Г РОСТОВ-НА-ДОНУ, УЛ ВАВИЛОВА, ЗДАНИЕ 63Д, СТРОЕНИЕ 1,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Почтовый адрес</w:t>
            </w:r>
          </w:p>
          <w:p w:rsidR="00315B0A" w:rsidRPr="004B7B94" w:rsidRDefault="00315B0A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344064, Ростовская область, г. Ростов-на-Дону, ул. Вавилова, здание 63д, строение 1</w:t>
            </w:r>
          </w:p>
          <w:p w:rsidR="00315B0A" w:rsidRPr="004B7B94" w:rsidRDefault="00315B0A" w:rsidP="004B7B94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4B7B94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315B0A" w:rsidRDefault="00315B0A" w:rsidP="004B7B94">
            <w:r>
              <w:t>Гребенникова Дина Владимировна</w:t>
            </w:r>
          </w:p>
          <w:p w:rsidR="00315B0A" w:rsidRPr="003A6329" w:rsidRDefault="00315B0A" w:rsidP="004B7B94">
            <w:pPr>
              <w:rPr>
                <w:lang w:val="ru-RU"/>
              </w:rPr>
            </w:pPr>
            <w:r>
              <w:t>Телефон 78633030772</w:t>
            </w:r>
          </w:p>
        </w:tc>
      </w:tr>
    </w:tbl>
    <w:p w:rsidR="00315B0A" w:rsidRPr="00335A45" w:rsidRDefault="00315B0A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315B0A" w:rsidRPr="00335A45" w:rsidRDefault="00315B0A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4B7B94">
        <w:rPr>
          <w:lang w:val="ru-RU"/>
        </w:rPr>
        <w:t>EA-60716</w:t>
      </w:r>
      <w:r w:rsidRPr="00335A45">
        <w:rPr>
          <w:lang w:val="ru-RU"/>
        </w:rPr>
        <w:t xml:space="preserve">- </w:t>
      </w:r>
      <w:r w:rsidRPr="004B7B94">
        <w:rPr>
          <w:lang w:val="ru-RU"/>
        </w:rPr>
        <w:t>ОБЩЕСТВО С ОГРАНИЧЕННОЙ ОТВЕТСТВЕННОСТЬЮ "МЕДИЦИНСКАЯ КОМПАНИЯ ПОЛИМЕД"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4B7B94">
        <w:rPr>
          <w:lang w:val="ru-RU"/>
        </w:rPr>
        <w:t>EA-60770</w:t>
      </w:r>
      <w:r w:rsidRPr="00335A45">
        <w:rPr>
          <w:lang w:val="ru-RU"/>
        </w:rPr>
        <w:t xml:space="preserve">- </w:t>
      </w:r>
      <w:r w:rsidRPr="004B7B94">
        <w:rPr>
          <w:lang w:val="ru-RU"/>
        </w:rPr>
        <w:t>ОБЩЕСТВО С ОГРАНИЧЕННОЙ ОТВЕТСТВЕННОСТЬЮ "МЕДСТАЙЛ"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 w:rsidRPr="004B7B94">
        <w:rPr>
          <w:lang w:val="ru-RU"/>
        </w:rPr>
        <w:t>EA-60458</w:t>
      </w:r>
      <w:r w:rsidRPr="00335A45">
        <w:rPr>
          <w:lang w:val="ru-RU"/>
        </w:rPr>
        <w:t xml:space="preserve">- </w:t>
      </w:r>
      <w:r w:rsidRPr="004B7B94">
        <w:rPr>
          <w:lang w:val="ru-RU"/>
        </w:rPr>
        <w:t>ОБЩЕСТВО С ОГРАНИЧЕННОЙ ОТВЕТСТВЕННОСТЬЮ "БИОФАРМА"</w:t>
      </w:r>
      <w:r>
        <w:rPr>
          <w:lang w:val="ru-RU"/>
        </w:rPr>
        <w:t>.</w:t>
      </w:r>
    </w:p>
    <w:p w:rsidR="00315B0A" w:rsidRPr="00335A45" w:rsidRDefault="00315B0A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315B0A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315B0A" w:rsidRPr="00335A45" w:rsidRDefault="00315B0A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315B0A" w:rsidRPr="00335A45" w:rsidRDefault="00315B0A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315B0A" w:rsidRPr="00335A45">
        <w:trPr>
          <w:trHeight w:val="274"/>
        </w:trPr>
        <w:tc>
          <w:tcPr>
            <w:tcW w:w="2204" w:type="dxa"/>
            <w:vMerge/>
          </w:tcPr>
          <w:p w:rsidR="00315B0A" w:rsidRPr="00335A45" w:rsidRDefault="00315B0A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315B0A" w:rsidRPr="00335A45" w:rsidRDefault="00315B0A" w:rsidP="00AA4A97">
            <w:pPr>
              <w:jc w:val="center"/>
              <w:rPr>
                <w:lang w:val="ru-RU"/>
              </w:rPr>
            </w:pPr>
          </w:p>
          <w:p w:rsidR="00315B0A" w:rsidRPr="00335A45" w:rsidRDefault="00315B0A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Штонда Е.П.</w:t>
            </w:r>
          </w:p>
        </w:tc>
        <w:tc>
          <w:tcPr>
            <w:tcW w:w="1558" w:type="dxa"/>
          </w:tcPr>
          <w:p w:rsidR="00315B0A" w:rsidRPr="00335A45" w:rsidRDefault="00315B0A" w:rsidP="00AA4A97">
            <w:pPr>
              <w:ind w:right="-21"/>
              <w:jc w:val="center"/>
              <w:rPr>
                <w:lang w:val="ru-RU"/>
              </w:rPr>
            </w:pPr>
          </w:p>
          <w:p w:rsidR="00315B0A" w:rsidRPr="00335A45" w:rsidRDefault="00315B0A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315B0A" w:rsidRPr="00335A45" w:rsidRDefault="00315B0A" w:rsidP="0056026D">
            <w:pPr>
              <w:jc w:val="center"/>
              <w:rPr>
                <w:lang w:val="ru-RU"/>
              </w:rPr>
            </w:pPr>
          </w:p>
          <w:p w:rsidR="00315B0A" w:rsidRPr="00335A45" w:rsidRDefault="00315B0A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315B0A" w:rsidRPr="00335A45" w:rsidRDefault="00315B0A" w:rsidP="00AA4A97">
            <w:pPr>
              <w:jc w:val="center"/>
              <w:rPr>
                <w:lang w:val="ru-RU"/>
              </w:rPr>
            </w:pPr>
          </w:p>
          <w:p w:rsidR="00315B0A" w:rsidRPr="00335A45" w:rsidRDefault="00315B0A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315B0A" w:rsidRPr="00335A45" w:rsidRDefault="00315B0A" w:rsidP="0056026D">
            <w:pPr>
              <w:jc w:val="center"/>
              <w:rPr>
                <w:lang w:val="ru-RU"/>
              </w:rPr>
            </w:pPr>
          </w:p>
          <w:p w:rsidR="00315B0A" w:rsidRPr="00335A45" w:rsidRDefault="00315B0A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315B0A" w:rsidRPr="00A02E63">
        <w:trPr>
          <w:trHeight w:val="938"/>
        </w:trPr>
        <w:tc>
          <w:tcPr>
            <w:tcW w:w="2204" w:type="dxa"/>
            <w:vAlign w:val="center"/>
          </w:tcPr>
          <w:p w:rsidR="00315B0A" w:rsidRPr="00335A45" w:rsidRDefault="00315B0A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4B7B94">
              <w:rPr>
                <w:lang w:val="ru-RU"/>
              </w:rPr>
              <w:t>EA-60716</w:t>
            </w:r>
            <w:r w:rsidRPr="00335A45">
              <w:rPr>
                <w:lang w:val="ru-RU"/>
              </w:rPr>
              <w:t xml:space="preserve">- </w:t>
            </w:r>
            <w:r w:rsidRPr="004B7B94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</w:tc>
        <w:tc>
          <w:tcPr>
            <w:tcW w:w="1700" w:type="dxa"/>
          </w:tcPr>
          <w:p w:rsidR="00315B0A" w:rsidRPr="00335A45" w:rsidRDefault="00315B0A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15B0A" w:rsidRPr="00335A45" w:rsidRDefault="00315B0A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15B0A" w:rsidRPr="00335A45" w:rsidRDefault="00315B0A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15B0A" w:rsidRPr="00335A45" w:rsidRDefault="00315B0A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15B0A" w:rsidRPr="00335A45" w:rsidRDefault="00315B0A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315B0A" w:rsidRPr="00A02E63">
        <w:trPr>
          <w:trHeight w:val="938"/>
        </w:trPr>
        <w:tc>
          <w:tcPr>
            <w:tcW w:w="2204" w:type="dxa"/>
            <w:vAlign w:val="center"/>
          </w:tcPr>
          <w:p w:rsidR="00315B0A" w:rsidRPr="00335A45" w:rsidRDefault="00315B0A" w:rsidP="0041654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4B7B94">
              <w:rPr>
                <w:lang w:val="ru-RU"/>
              </w:rPr>
              <w:t>EA-60770</w:t>
            </w:r>
            <w:r w:rsidRPr="00335A45">
              <w:rPr>
                <w:lang w:val="ru-RU"/>
              </w:rPr>
              <w:t xml:space="preserve">- </w:t>
            </w:r>
            <w:r w:rsidRPr="004B7B94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315B0A" w:rsidRPr="00335A45" w:rsidRDefault="00315B0A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15B0A" w:rsidRPr="00335A45" w:rsidRDefault="00315B0A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15B0A" w:rsidRPr="00335A45" w:rsidRDefault="00315B0A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15B0A" w:rsidRPr="00335A45" w:rsidRDefault="00315B0A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15B0A" w:rsidRPr="00335A45" w:rsidRDefault="00315B0A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315B0A" w:rsidRPr="00A02E63">
        <w:trPr>
          <w:trHeight w:val="938"/>
        </w:trPr>
        <w:tc>
          <w:tcPr>
            <w:tcW w:w="2204" w:type="dxa"/>
            <w:vAlign w:val="center"/>
          </w:tcPr>
          <w:p w:rsidR="00315B0A" w:rsidRPr="00335A45" w:rsidRDefault="00315B0A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4B7B94">
              <w:rPr>
                <w:lang w:val="ru-RU"/>
              </w:rPr>
              <w:t>EA-60458</w:t>
            </w:r>
            <w:r w:rsidRPr="00335A45">
              <w:rPr>
                <w:lang w:val="ru-RU"/>
              </w:rPr>
              <w:t xml:space="preserve">- </w:t>
            </w:r>
            <w:r w:rsidRPr="004B7B94">
              <w:rPr>
                <w:lang w:val="ru-RU"/>
              </w:rPr>
              <w:t>ОБЩЕСТВО С ОГРАНИЧЕННОЙ ОТВЕТСТВЕННОСТЬЮ "БИОФАРМА"</w:t>
            </w:r>
          </w:p>
        </w:tc>
        <w:tc>
          <w:tcPr>
            <w:tcW w:w="1700" w:type="dxa"/>
          </w:tcPr>
          <w:p w:rsidR="00315B0A" w:rsidRPr="00335A45" w:rsidRDefault="00315B0A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15B0A" w:rsidRPr="00335A45" w:rsidRDefault="00315B0A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15B0A" w:rsidRPr="00335A45" w:rsidRDefault="00315B0A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15B0A" w:rsidRPr="00335A45" w:rsidRDefault="00315B0A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15B0A" w:rsidRPr="00335A45" w:rsidRDefault="00315B0A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315B0A" w:rsidRPr="00335A45" w:rsidRDefault="00315B0A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7F6B50">
        <w:rPr>
          <w:lang w:val="ru-RU"/>
        </w:rPr>
        <w:t>МНН Имидазолилэтанамид пентандиовой кислоты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4B7B94">
        <w:rPr>
          <w:lang w:val="ru-RU"/>
        </w:rPr>
        <w:t>ОБЩЕСТВО С ОГРАНИЧЕННОЙ ОТВЕТСТВЕННОСТЬЮ "МЕДИЦИНСКАЯ КОМПАНИЯ ПОЛИМЕД"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4B7B94">
        <w:rPr>
          <w:color w:val="000000"/>
          <w:lang w:val="ru-RU"/>
        </w:rPr>
        <w:t>129 611.40</w:t>
      </w:r>
      <w:r w:rsidRPr="00335A45">
        <w:rPr>
          <w:lang w:val="ru-RU"/>
        </w:rPr>
        <w:t xml:space="preserve"> рублей.  </w:t>
      </w:r>
    </w:p>
    <w:p w:rsidR="00315B0A" w:rsidRPr="00335A45" w:rsidRDefault="00315B0A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315B0A" w:rsidRPr="00335A45">
        <w:trPr>
          <w:trHeight w:val="206"/>
          <w:jc w:val="center"/>
        </w:trPr>
        <w:tc>
          <w:tcPr>
            <w:tcW w:w="7338" w:type="dxa"/>
          </w:tcPr>
          <w:p w:rsidR="00315B0A" w:rsidRPr="00335A45" w:rsidRDefault="00315B0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15B0A" w:rsidRPr="00335A45" w:rsidRDefault="00315B0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315B0A" w:rsidRPr="00335A45" w:rsidRDefault="00315B0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15B0A" w:rsidRPr="00335A45" w:rsidRDefault="00315B0A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Штонда Е.П.</w:t>
            </w:r>
          </w:p>
          <w:p w:rsidR="00315B0A" w:rsidRPr="00335A45" w:rsidRDefault="00315B0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315B0A" w:rsidRPr="00335A45">
        <w:trPr>
          <w:trHeight w:val="206"/>
          <w:jc w:val="center"/>
        </w:trPr>
        <w:tc>
          <w:tcPr>
            <w:tcW w:w="7338" w:type="dxa"/>
          </w:tcPr>
          <w:p w:rsidR="00315B0A" w:rsidRPr="00335A45" w:rsidRDefault="00315B0A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15B0A" w:rsidRPr="00335A45" w:rsidRDefault="00315B0A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315B0A" w:rsidRPr="00335A45" w:rsidRDefault="00315B0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315B0A" w:rsidRPr="00335A45" w:rsidRDefault="00315B0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15B0A" w:rsidRPr="00335A45" w:rsidRDefault="00315B0A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315B0A" w:rsidRPr="00335A45" w:rsidRDefault="00315B0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15B0A" w:rsidRPr="00335A45" w:rsidRDefault="00315B0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315B0A" w:rsidRPr="00335A45" w:rsidRDefault="00315B0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315B0A" w:rsidRPr="00335A45">
        <w:trPr>
          <w:trHeight w:val="206"/>
          <w:jc w:val="center"/>
        </w:trPr>
        <w:tc>
          <w:tcPr>
            <w:tcW w:w="7338" w:type="dxa"/>
          </w:tcPr>
          <w:p w:rsidR="00315B0A" w:rsidRPr="00335A45" w:rsidRDefault="00315B0A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315B0A" w:rsidRPr="00335A45" w:rsidRDefault="00315B0A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315B0A" w:rsidRPr="00335A45" w:rsidRDefault="00315B0A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315B0A" w:rsidRPr="00335A45" w:rsidRDefault="00315B0A" w:rsidP="006465AE">
      <w:pPr>
        <w:jc w:val="both"/>
        <w:rPr>
          <w:lang w:val="ru-RU" w:eastAsia="ru-RU"/>
        </w:rPr>
      </w:pPr>
    </w:p>
    <w:sectPr w:rsidR="00315B0A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5B0A" w:rsidRDefault="00315B0A">
      <w:r>
        <w:separator/>
      </w:r>
    </w:p>
  </w:endnote>
  <w:endnote w:type="continuationSeparator" w:id="1">
    <w:p w:rsidR="00315B0A" w:rsidRDefault="00315B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5B0A" w:rsidRDefault="00315B0A">
      <w:r>
        <w:separator/>
      </w:r>
    </w:p>
  </w:footnote>
  <w:footnote w:type="continuationSeparator" w:id="1">
    <w:p w:rsidR="00315B0A" w:rsidRDefault="00315B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B0A" w:rsidRDefault="00315B0A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15B0A" w:rsidRDefault="00315B0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3D75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0EC8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5B0A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39AE"/>
    <w:rsid w:val="004B49EB"/>
    <w:rsid w:val="004B6962"/>
    <w:rsid w:val="004B6CD5"/>
    <w:rsid w:val="004B7B94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B5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689E"/>
    <w:rsid w:val="009F7063"/>
    <w:rsid w:val="009F743A"/>
    <w:rsid w:val="009F7DB1"/>
    <w:rsid w:val="009F7E2D"/>
    <w:rsid w:val="00A001CE"/>
    <w:rsid w:val="00A022E4"/>
    <w:rsid w:val="00A02E63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1203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16AF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730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53D75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character" w:customStyle="1" w:styleId="1102">
    <w:name w:val="Знак Знак1102"/>
    <w:basedOn w:val="DefaultParagraphFont"/>
    <w:uiPriority w:val="99"/>
    <w:rsid w:val="00A02E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8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0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0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9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0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0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90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0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9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90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0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0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9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0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90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0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0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9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90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0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9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90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0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9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0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0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9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0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10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0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90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0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0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0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0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0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0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0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0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0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0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0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0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0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0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4</Pages>
  <Words>1361</Words>
  <Characters>7762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2020-10-06T10:52:00Z</cp:lastPrinted>
  <dcterms:created xsi:type="dcterms:W3CDTF">2020-10-22T07:37:00Z</dcterms:created>
  <dcterms:modified xsi:type="dcterms:W3CDTF">2020-10-22T07:45:00Z</dcterms:modified>
</cp:coreProperties>
</file>