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58E" w:rsidRDefault="009F458E" w:rsidP="00B40F86">
      <w:pPr>
        <w:jc w:val="center"/>
        <w:rPr>
          <w:b/>
          <w:bCs/>
          <w:color w:val="000000"/>
          <w:lang w:val="ru-RU"/>
        </w:rPr>
      </w:pPr>
    </w:p>
    <w:p w:rsidR="009F458E" w:rsidRDefault="009F458E" w:rsidP="00B40F86">
      <w:pPr>
        <w:jc w:val="center"/>
        <w:rPr>
          <w:b/>
          <w:bCs/>
          <w:color w:val="000000"/>
          <w:lang w:val="ru-RU"/>
        </w:rPr>
      </w:pPr>
    </w:p>
    <w:p w:rsidR="009F458E" w:rsidRPr="00335A45" w:rsidRDefault="009F458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253</w:t>
      </w:r>
    </w:p>
    <w:p w:rsidR="009F458E" w:rsidRPr="00335A45" w:rsidRDefault="009F458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F458E" w:rsidRPr="00335A45" w:rsidRDefault="009F458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F458E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458E" w:rsidRPr="00335A45" w:rsidRDefault="009F458E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458E" w:rsidRPr="00335A45" w:rsidRDefault="009F458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22 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F458E" w:rsidRDefault="009F458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F458E" w:rsidRPr="0077375B" w:rsidRDefault="009F458E" w:rsidP="00E849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E849B8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E849B8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F458E" w:rsidRPr="0077375B" w:rsidRDefault="009F458E" w:rsidP="00E849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C5E56">
        <w:rPr>
          <w:lang w:val="ru-RU"/>
        </w:rPr>
        <w:t>Лекарственные средства разные</w:t>
      </w:r>
      <w:r w:rsidRPr="0077375B">
        <w:rPr>
          <w:lang w:val="ru-RU"/>
        </w:rPr>
        <w:t xml:space="preserve">».  </w:t>
      </w:r>
    </w:p>
    <w:p w:rsidR="009F458E" w:rsidRPr="003C5E56" w:rsidRDefault="009F458E" w:rsidP="00E849B8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3C5E56">
        <w:rPr>
          <w:color w:val="000000"/>
          <w:lang w:val="ru-RU"/>
        </w:rPr>
        <w:t>203234901331923490100102940010000244</w:t>
      </w:r>
    </w:p>
    <w:p w:rsidR="009F458E" w:rsidRPr="0077375B" w:rsidRDefault="009F458E" w:rsidP="00E849B8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451077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пятьдесят одна</w:t>
      </w:r>
      <w:r w:rsidRPr="0077375B">
        <w:rPr>
          <w:lang w:val="ru-RU"/>
        </w:rPr>
        <w:t xml:space="preserve"> тысяч</w:t>
      </w:r>
      <w:r>
        <w:rPr>
          <w:lang w:val="ru-RU"/>
        </w:rPr>
        <w:t>а</w:t>
      </w:r>
      <w:r w:rsidRPr="0077375B">
        <w:rPr>
          <w:lang w:val="ru-RU"/>
        </w:rPr>
        <w:t xml:space="preserve"> </w:t>
      </w:r>
      <w:r>
        <w:rPr>
          <w:lang w:val="ru-RU"/>
        </w:rPr>
        <w:t>семьдесят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9F458E" w:rsidRPr="00B916AF" w:rsidRDefault="009F458E" w:rsidP="00E849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916AF">
        <w:rPr>
          <w:lang w:val="ru-RU"/>
        </w:rPr>
        <w:t>Оплата поставленного товара производится не более чем в течение тридцати календарных днейс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6.6.Контракта.</w:t>
      </w:r>
    </w:p>
    <w:p w:rsidR="009F458E" w:rsidRPr="003C5E56" w:rsidRDefault="009F458E" w:rsidP="00E849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3C5E56">
        <w:rPr>
          <w:lang w:val="ru-RU"/>
        </w:rPr>
        <w:t>Поставщик производит первую поставку медицинской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9F458E" w:rsidRPr="0077375B" w:rsidRDefault="009F458E" w:rsidP="00E849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C5E56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9F458E" w:rsidRPr="0077375B" w:rsidRDefault="009F458E" w:rsidP="00E849B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F458E" w:rsidRPr="0077375B" w:rsidRDefault="009F458E" w:rsidP="00E849B8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F458E" w:rsidRPr="0077375B" w:rsidRDefault="009F458E" w:rsidP="00E849B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C5E56">
        <w:rPr>
          <w:color w:val="000000"/>
          <w:sz w:val="24"/>
          <w:szCs w:val="24"/>
        </w:rPr>
        <w:t>09.10.2020 11:38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9F458E" w:rsidRPr="0077375B" w:rsidRDefault="009F458E" w:rsidP="00E849B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F458E" w:rsidRDefault="009F458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F458E" w:rsidRPr="00335A45">
        <w:trPr>
          <w:jc w:val="center"/>
        </w:trPr>
        <w:tc>
          <w:tcPr>
            <w:tcW w:w="9828" w:type="dxa"/>
            <w:gridSpan w:val="5"/>
          </w:tcPr>
          <w:p w:rsidR="009F458E" w:rsidRPr="00335A45" w:rsidRDefault="009F458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F458E" w:rsidRPr="00E849B8">
        <w:trPr>
          <w:jc w:val="center"/>
        </w:trPr>
        <w:tc>
          <w:tcPr>
            <w:tcW w:w="2820" w:type="dxa"/>
          </w:tcPr>
          <w:p w:rsidR="009F458E" w:rsidRPr="00335A45" w:rsidRDefault="009F458E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9F458E" w:rsidRPr="00335A45" w:rsidRDefault="009F458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9F458E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9F458E" w:rsidRPr="000D6284" w:rsidRDefault="009F458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9F458E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9F458E" w:rsidRPr="00335A45" w:rsidRDefault="009F458E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F458E" w:rsidRPr="00335A45" w:rsidRDefault="009F458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F458E" w:rsidRPr="000D6284">
        <w:trPr>
          <w:jc w:val="center"/>
        </w:trPr>
        <w:tc>
          <w:tcPr>
            <w:tcW w:w="9828" w:type="dxa"/>
            <w:gridSpan w:val="5"/>
          </w:tcPr>
          <w:p w:rsidR="009F458E" w:rsidRPr="000D6284" w:rsidRDefault="009F458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9F458E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F458E" w:rsidRPr="00335A45" w:rsidRDefault="009F458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F458E" w:rsidRPr="00335A45" w:rsidRDefault="009F458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F458E" w:rsidRPr="00335A45" w:rsidRDefault="009F458E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F458E" w:rsidRPr="00335A45" w:rsidRDefault="009F458E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F458E" w:rsidRPr="00335A45" w:rsidRDefault="009F458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F458E" w:rsidRPr="00335A45" w:rsidRDefault="009F458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F458E" w:rsidRPr="00335A45" w:rsidRDefault="009F458E" w:rsidP="00A841CC">
            <w:pPr>
              <w:ind w:right="-80"/>
              <w:jc w:val="both"/>
              <w:rPr>
                <w:lang w:val="ru-RU"/>
              </w:rPr>
            </w:pPr>
          </w:p>
          <w:p w:rsidR="009F458E" w:rsidRPr="00335A45" w:rsidRDefault="009F458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F458E" w:rsidRPr="00335A45" w:rsidRDefault="009F458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F458E" w:rsidRPr="00335A45" w:rsidRDefault="009F458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F458E" w:rsidRPr="00335A45" w:rsidRDefault="009F458E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F458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F458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093DB3" w:rsidRDefault="009F458E" w:rsidP="00093DB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344 953.61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4736FB" w:rsidRDefault="009F458E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21.10.2020 11:58:54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093DB3" w:rsidRDefault="009F458E" w:rsidP="002B052D">
            <w:pPr>
              <w:jc w:val="center"/>
              <w:rPr>
                <w:lang w:val="ru-RU"/>
              </w:rPr>
            </w:pPr>
            <w:r w:rsidRPr="00093DB3">
              <w:rPr>
                <w:lang w:val="ru-RU"/>
              </w:rPr>
              <w:t>EA-60710</w:t>
            </w:r>
          </w:p>
        </w:tc>
      </w:tr>
      <w:tr w:rsidR="009F458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8235C0" w:rsidRDefault="009F458E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347 209.00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4736FB" w:rsidRDefault="009F458E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21.10.2020 11:54:56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093DB3" w:rsidRDefault="009F458E" w:rsidP="001E7AB6">
            <w:pPr>
              <w:jc w:val="center"/>
              <w:rPr>
                <w:lang w:val="ru-RU"/>
              </w:rPr>
            </w:pPr>
            <w:r w:rsidRPr="00093DB3">
              <w:rPr>
                <w:lang w:val="ru-RU"/>
              </w:rPr>
              <w:t>EA-60661</w:t>
            </w:r>
          </w:p>
        </w:tc>
      </w:tr>
      <w:tr w:rsidR="009F458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093DB3" w:rsidRDefault="009F458E" w:rsidP="00093DB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376 567.61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335A45" w:rsidRDefault="009F458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4736FB" w:rsidRDefault="009F458E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21.10.2020 11:49:43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F458E" w:rsidRPr="00093DB3" w:rsidRDefault="009F458E" w:rsidP="00502748">
            <w:pPr>
              <w:jc w:val="center"/>
              <w:rPr>
                <w:lang w:val="ru-RU"/>
              </w:rPr>
            </w:pPr>
            <w:r w:rsidRPr="00093DB3">
              <w:rPr>
                <w:lang w:val="ru-RU"/>
              </w:rPr>
              <w:t>EA-60742</w:t>
            </w:r>
          </w:p>
        </w:tc>
      </w:tr>
    </w:tbl>
    <w:p w:rsidR="009F458E" w:rsidRPr="00335A45" w:rsidRDefault="009F458E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F458E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F458E" w:rsidRPr="00335A45" w:rsidRDefault="009F458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F458E" w:rsidRPr="00335A45" w:rsidRDefault="009F458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8E" w:rsidRPr="00335A45" w:rsidRDefault="009F458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F458E" w:rsidRPr="00335A45" w:rsidRDefault="009F458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F458E" w:rsidRPr="00335A45" w:rsidRDefault="009F458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F458E" w:rsidRPr="00E849B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458E" w:rsidRPr="00093DB3" w:rsidRDefault="009F458E" w:rsidP="005D5074">
            <w:pPr>
              <w:jc w:val="center"/>
              <w:rPr>
                <w:lang w:val="ru-RU"/>
              </w:rPr>
            </w:pPr>
            <w:r w:rsidRPr="00093DB3">
              <w:rPr>
                <w:lang w:val="ru-RU"/>
              </w:rPr>
              <w:t>EA-60710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8E" w:rsidRPr="004736FB" w:rsidRDefault="009F458E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C5E56">
              <w:rPr>
                <w:rFonts w:ascii="Roboto" w:hAnsi="Roboto" w:cs="Roboto"/>
                <w:color w:val="000000"/>
                <w:shd w:val="clear" w:color="auto" w:fill="FFFFFF"/>
              </w:rPr>
              <w:t>16.10.2020 14:23:16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ИНН6162050380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ОГРН1106194001110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КПП616501001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Место нахождения (жительства)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Почтовый адрес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9F458E" w:rsidRPr="004B7B94" w:rsidRDefault="009F458E" w:rsidP="004B7B94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4B7B94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Лёза Юлия Сергеевна</w:t>
            </w:r>
          </w:p>
          <w:p w:rsidR="009F458E" w:rsidRPr="008235C0" w:rsidRDefault="009F458E" w:rsidP="00C02CF0">
            <w:pPr>
              <w:rPr>
                <w:lang w:val="ru-RU"/>
              </w:rPr>
            </w:pPr>
            <w:r w:rsidRPr="004B7B94">
              <w:rPr>
                <w:lang w:val="ru-RU"/>
              </w:rPr>
              <w:t>Телефон 78633030066</w:t>
            </w:r>
          </w:p>
        </w:tc>
      </w:tr>
      <w:tr w:rsidR="009F458E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458E" w:rsidRPr="00093DB3" w:rsidRDefault="009F458E" w:rsidP="005D5074">
            <w:pPr>
              <w:jc w:val="center"/>
              <w:rPr>
                <w:lang w:val="ru-RU"/>
              </w:rPr>
            </w:pPr>
            <w:r w:rsidRPr="00093DB3">
              <w:rPr>
                <w:lang w:val="ru-RU"/>
              </w:rPr>
              <w:t>EA-60661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8E" w:rsidRPr="004736FB" w:rsidRDefault="009F458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3C5E56">
              <w:rPr>
                <w:rFonts w:ascii="Roboto" w:hAnsi="Roboto" w:cs="Roboto"/>
                <w:color w:val="000000"/>
                <w:shd w:val="clear" w:color="auto" w:fill="FFFFFF"/>
              </w:rPr>
              <w:t>16.10.2020 09:43:41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ОБЩЕСТВО С ОГРАНИЧЕННОЙ ОТВЕТСТВЕННОСТЬЮ "МЕДСТАЙЛ"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ИНН 6102064981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ОГРН 1166196056872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КПП 610201001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Место нахождения (жительства)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Почтовый адрес</w:t>
            </w:r>
          </w:p>
          <w:p w:rsidR="009F458E" w:rsidRPr="004B7B94" w:rsidRDefault="009F458E" w:rsidP="004B7B94">
            <w:pPr>
              <w:rPr>
                <w:lang w:val="ru-RU"/>
              </w:rPr>
            </w:pPr>
            <w:r w:rsidRPr="004B7B94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9F458E" w:rsidRPr="009F689E" w:rsidRDefault="009F458E" w:rsidP="004B7B94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F689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F458E" w:rsidRPr="004B7B94" w:rsidRDefault="009F458E" w:rsidP="00786E24">
            <w:pPr>
              <w:rPr>
                <w:lang w:val="ru-RU"/>
              </w:rPr>
            </w:pPr>
            <w:r>
              <w:t>Телефон 8-863-207-91-90</w:t>
            </w:r>
          </w:p>
        </w:tc>
      </w:tr>
      <w:tr w:rsidR="009F458E" w:rsidRPr="00A02E6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F458E" w:rsidRPr="00093DB3" w:rsidRDefault="009F458E" w:rsidP="005D5074">
            <w:pPr>
              <w:jc w:val="center"/>
              <w:rPr>
                <w:lang w:val="ru-RU"/>
              </w:rPr>
            </w:pPr>
            <w:r w:rsidRPr="00093DB3">
              <w:rPr>
                <w:lang w:val="ru-RU"/>
              </w:rPr>
              <w:t>EA-60742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F458E" w:rsidRPr="004736FB" w:rsidRDefault="009F458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3C5E56">
              <w:rPr>
                <w:rFonts w:ascii="Roboto" w:hAnsi="Roboto" w:cs="Roboto"/>
                <w:color w:val="000000"/>
                <w:shd w:val="clear" w:color="auto" w:fill="FFFFFF"/>
              </w:rPr>
              <w:t>16.10.2020 15:37:10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F458E" w:rsidRPr="00093DB3" w:rsidRDefault="009F458E" w:rsidP="00093DB3">
            <w:pPr>
              <w:rPr>
                <w:lang w:val="ru-RU"/>
              </w:rPr>
            </w:pPr>
            <w:r w:rsidRPr="00093DB3">
              <w:rPr>
                <w:lang w:val="ru-RU"/>
              </w:rPr>
              <w:t>ОБЩЕСТВО С ОГРАНИЧЕННОЙ ОТВЕТСТВЕННОСТЬЮ "СЕЛЕНИТ-МЕД"</w:t>
            </w:r>
          </w:p>
          <w:p w:rsidR="009F458E" w:rsidRPr="00093DB3" w:rsidRDefault="009F458E" w:rsidP="00093DB3">
            <w:pPr>
              <w:rPr>
                <w:lang w:val="ru-RU"/>
              </w:rPr>
            </w:pPr>
            <w:r w:rsidRPr="00093DB3">
              <w:rPr>
                <w:lang w:val="ru-RU"/>
              </w:rPr>
              <w:t>ИНН6167121765</w:t>
            </w:r>
          </w:p>
          <w:p w:rsidR="009F458E" w:rsidRPr="00093DB3" w:rsidRDefault="009F458E" w:rsidP="00093DB3">
            <w:pPr>
              <w:rPr>
                <w:lang w:val="ru-RU"/>
              </w:rPr>
            </w:pPr>
            <w:r w:rsidRPr="00093DB3">
              <w:rPr>
                <w:lang w:val="ru-RU"/>
              </w:rPr>
              <w:t>ОГРН1136195004934</w:t>
            </w:r>
          </w:p>
          <w:p w:rsidR="009F458E" w:rsidRPr="00093DB3" w:rsidRDefault="009F458E" w:rsidP="00093DB3">
            <w:pPr>
              <w:rPr>
                <w:lang w:val="ru-RU"/>
              </w:rPr>
            </w:pPr>
            <w:r w:rsidRPr="00093DB3">
              <w:rPr>
                <w:lang w:val="ru-RU"/>
              </w:rPr>
              <w:t>КПП616701001</w:t>
            </w:r>
          </w:p>
          <w:p w:rsidR="009F458E" w:rsidRPr="00093DB3" w:rsidRDefault="009F458E" w:rsidP="00093DB3">
            <w:pPr>
              <w:rPr>
                <w:lang w:val="ru-RU"/>
              </w:rPr>
            </w:pPr>
            <w:r w:rsidRPr="00093DB3">
              <w:rPr>
                <w:lang w:val="ru-RU"/>
              </w:rPr>
              <w:t>Место нахождения (жительства)</w:t>
            </w:r>
          </w:p>
          <w:p w:rsidR="009F458E" w:rsidRPr="00093DB3" w:rsidRDefault="009F458E" w:rsidP="00093DB3">
            <w:pPr>
              <w:rPr>
                <w:lang w:val="ru-RU"/>
              </w:rPr>
            </w:pPr>
            <w:r w:rsidRPr="00093DB3">
              <w:rPr>
                <w:lang w:val="ru-RU"/>
              </w:rPr>
              <w:t>344019, ОБЛ РОСТОВСКАЯ, Г РОСТОВ-НА-ДОНУ, УЛ СОВЕТСКАЯ, 18, 16</w:t>
            </w:r>
          </w:p>
          <w:p w:rsidR="009F458E" w:rsidRPr="00093DB3" w:rsidRDefault="009F458E" w:rsidP="00093DB3">
            <w:pPr>
              <w:rPr>
                <w:lang w:val="ru-RU"/>
              </w:rPr>
            </w:pPr>
            <w:r w:rsidRPr="00093DB3">
              <w:rPr>
                <w:lang w:val="ru-RU"/>
              </w:rPr>
              <w:t>Почтовый адрес</w:t>
            </w:r>
          </w:p>
          <w:p w:rsidR="009F458E" w:rsidRPr="00093DB3" w:rsidRDefault="009F458E" w:rsidP="00093DB3">
            <w:pPr>
              <w:rPr>
                <w:lang w:val="ru-RU"/>
              </w:rPr>
            </w:pPr>
            <w:r w:rsidRPr="00093DB3">
              <w:rPr>
                <w:lang w:val="ru-RU"/>
              </w:rPr>
              <w:t>344019, ОБЛ РОСТОВСКАЯ, Г РОСТОВ-НА-ДОНУ, УЛ СОВЕТСКАЯ, 18, 16</w:t>
            </w:r>
          </w:p>
          <w:p w:rsidR="009F458E" w:rsidRPr="00752381" w:rsidRDefault="009F458E" w:rsidP="00093DB3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52381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F458E" w:rsidRPr="00093DB3" w:rsidRDefault="009F458E" w:rsidP="004B7B94">
            <w:pPr>
              <w:rPr>
                <w:lang w:val="ru-RU"/>
              </w:rPr>
            </w:pPr>
            <w:r>
              <w:t>Телефон 79612784729</w:t>
            </w:r>
          </w:p>
        </w:tc>
      </w:tr>
    </w:tbl>
    <w:p w:rsidR="009F458E" w:rsidRPr="00335A45" w:rsidRDefault="009F458E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F458E" w:rsidRPr="00335A45" w:rsidRDefault="009F458E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093DB3">
        <w:rPr>
          <w:lang w:val="ru-RU"/>
        </w:rPr>
        <w:t>EA-60710</w:t>
      </w:r>
      <w:r w:rsidRPr="00335A45">
        <w:rPr>
          <w:lang w:val="ru-RU"/>
        </w:rPr>
        <w:t xml:space="preserve">- </w:t>
      </w:r>
      <w:r w:rsidRPr="004B7B94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093DB3">
        <w:rPr>
          <w:lang w:val="ru-RU"/>
        </w:rPr>
        <w:t>EA-60661</w:t>
      </w:r>
      <w:r w:rsidRPr="00335A45">
        <w:rPr>
          <w:lang w:val="ru-RU"/>
        </w:rPr>
        <w:t xml:space="preserve">- </w:t>
      </w:r>
      <w:r w:rsidRPr="004B7B94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093DB3">
        <w:rPr>
          <w:lang w:val="ru-RU"/>
        </w:rPr>
        <w:t>EA-60742</w:t>
      </w:r>
      <w:r w:rsidRPr="00335A45">
        <w:rPr>
          <w:lang w:val="ru-RU"/>
        </w:rPr>
        <w:t xml:space="preserve">- </w:t>
      </w:r>
      <w:r w:rsidRPr="00093DB3">
        <w:rPr>
          <w:lang w:val="ru-RU"/>
        </w:rPr>
        <w:t>ОБЩЕСТВО С ОГРАНИЧЕННОЙ ОТВЕТСТВЕННОСТЬЮ "СЕЛЕНИТ-МЕД"</w:t>
      </w:r>
      <w:r>
        <w:rPr>
          <w:lang w:val="ru-RU"/>
        </w:rPr>
        <w:t>.</w:t>
      </w:r>
    </w:p>
    <w:p w:rsidR="009F458E" w:rsidRPr="00335A45" w:rsidRDefault="009F458E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F458E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F458E" w:rsidRPr="00335A45" w:rsidRDefault="009F458E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F458E" w:rsidRPr="00335A45" w:rsidRDefault="009F458E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F458E" w:rsidRPr="00335A45">
        <w:trPr>
          <w:trHeight w:val="274"/>
        </w:trPr>
        <w:tc>
          <w:tcPr>
            <w:tcW w:w="2204" w:type="dxa"/>
            <w:vMerge/>
          </w:tcPr>
          <w:p w:rsidR="009F458E" w:rsidRPr="00335A45" w:rsidRDefault="009F458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F458E" w:rsidRPr="00335A45" w:rsidRDefault="009F458E" w:rsidP="00AA4A97">
            <w:pPr>
              <w:jc w:val="center"/>
              <w:rPr>
                <w:lang w:val="ru-RU"/>
              </w:rPr>
            </w:pPr>
          </w:p>
          <w:p w:rsidR="009F458E" w:rsidRPr="00335A45" w:rsidRDefault="009F458E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9F458E" w:rsidRPr="00335A45" w:rsidRDefault="009F458E" w:rsidP="00AA4A97">
            <w:pPr>
              <w:ind w:right="-21"/>
              <w:jc w:val="center"/>
              <w:rPr>
                <w:lang w:val="ru-RU"/>
              </w:rPr>
            </w:pPr>
          </w:p>
          <w:p w:rsidR="009F458E" w:rsidRPr="00335A45" w:rsidRDefault="009F458E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F458E" w:rsidRPr="00335A45" w:rsidRDefault="009F458E" w:rsidP="0056026D">
            <w:pPr>
              <w:jc w:val="center"/>
              <w:rPr>
                <w:lang w:val="ru-RU"/>
              </w:rPr>
            </w:pPr>
          </w:p>
          <w:p w:rsidR="009F458E" w:rsidRPr="00335A45" w:rsidRDefault="009F458E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F458E" w:rsidRPr="00335A45" w:rsidRDefault="009F458E" w:rsidP="00AA4A97">
            <w:pPr>
              <w:jc w:val="center"/>
              <w:rPr>
                <w:lang w:val="ru-RU"/>
              </w:rPr>
            </w:pPr>
          </w:p>
          <w:p w:rsidR="009F458E" w:rsidRPr="00335A45" w:rsidRDefault="009F458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F458E" w:rsidRPr="00335A45" w:rsidRDefault="009F458E" w:rsidP="0056026D">
            <w:pPr>
              <w:jc w:val="center"/>
              <w:rPr>
                <w:lang w:val="ru-RU"/>
              </w:rPr>
            </w:pPr>
          </w:p>
          <w:p w:rsidR="009F458E" w:rsidRPr="00335A45" w:rsidRDefault="009F458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F458E" w:rsidRPr="00E849B8">
        <w:trPr>
          <w:trHeight w:val="938"/>
        </w:trPr>
        <w:tc>
          <w:tcPr>
            <w:tcW w:w="2204" w:type="dxa"/>
            <w:vAlign w:val="center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093DB3">
              <w:rPr>
                <w:lang w:val="ru-RU"/>
              </w:rPr>
              <w:t>EA-60710</w:t>
            </w:r>
            <w:r w:rsidRPr="00335A45">
              <w:rPr>
                <w:lang w:val="ru-RU"/>
              </w:rPr>
              <w:t xml:space="preserve">- </w:t>
            </w:r>
            <w:r w:rsidRPr="004B7B94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F458E" w:rsidRPr="00E849B8">
        <w:trPr>
          <w:trHeight w:val="938"/>
        </w:trPr>
        <w:tc>
          <w:tcPr>
            <w:tcW w:w="2204" w:type="dxa"/>
            <w:vAlign w:val="center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93DB3">
              <w:rPr>
                <w:lang w:val="ru-RU"/>
              </w:rPr>
              <w:t>EA-60661</w:t>
            </w:r>
            <w:r w:rsidRPr="00335A45">
              <w:rPr>
                <w:lang w:val="ru-RU"/>
              </w:rPr>
              <w:t xml:space="preserve">- </w:t>
            </w:r>
            <w:r w:rsidRPr="004B7B94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458E" w:rsidRPr="00335A45" w:rsidRDefault="009F458E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F458E" w:rsidRPr="00E849B8">
        <w:trPr>
          <w:trHeight w:val="938"/>
        </w:trPr>
        <w:tc>
          <w:tcPr>
            <w:tcW w:w="2204" w:type="dxa"/>
            <w:vAlign w:val="center"/>
          </w:tcPr>
          <w:p w:rsidR="009F458E" w:rsidRPr="00335A45" w:rsidRDefault="009F458E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93DB3">
              <w:rPr>
                <w:lang w:val="ru-RU"/>
              </w:rPr>
              <w:t>EA-60742</w:t>
            </w:r>
            <w:r w:rsidRPr="00335A45">
              <w:rPr>
                <w:lang w:val="ru-RU"/>
              </w:rPr>
              <w:t xml:space="preserve">- </w:t>
            </w:r>
            <w:r w:rsidRPr="00093DB3">
              <w:rPr>
                <w:lang w:val="ru-RU"/>
              </w:rPr>
              <w:t>ОБЩЕСТВО С ОГРАНИЧЕННОЙ ОТВЕТСТВЕННОСТЬЮ "СЕЛЕНИТ-МЕД"</w:t>
            </w:r>
          </w:p>
        </w:tc>
        <w:tc>
          <w:tcPr>
            <w:tcW w:w="1700" w:type="dxa"/>
          </w:tcPr>
          <w:p w:rsidR="009F458E" w:rsidRPr="00335A45" w:rsidRDefault="009F458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8E" w:rsidRPr="00335A45" w:rsidRDefault="009F458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F458E" w:rsidRPr="00335A45" w:rsidRDefault="009F458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F458E" w:rsidRPr="00335A45" w:rsidRDefault="009F458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F458E" w:rsidRPr="00335A45" w:rsidRDefault="009F458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F458E" w:rsidRPr="00335A45" w:rsidRDefault="009F458E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C5E56">
        <w:rPr>
          <w:lang w:val="ru-RU"/>
        </w:rPr>
        <w:t>Лекарственные средства разные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B7B94">
        <w:rPr>
          <w:lang w:val="ru-RU"/>
        </w:rPr>
        <w:t>ОБЩЕСТВО С ОГРАНИЧЕННОЙ ОТВЕТСТВЕННОСТЬЮ "МЕДИЦИНСКАЯ КОМПАНИЯ ПОЛИМЕД"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093DB3">
        <w:rPr>
          <w:color w:val="000000"/>
          <w:lang w:val="ru-RU"/>
        </w:rPr>
        <w:t>344 953.61</w:t>
      </w:r>
      <w:r w:rsidRPr="00335A45">
        <w:rPr>
          <w:lang w:val="ru-RU"/>
        </w:rPr>
        <w:t xml:space="preserve"> рублей.  </w:t>
      </w:r>
    </w:p>
    <w:p w:rsidR="009F458E" w:rsidRPr="00335A45" w:rsidRDefault="009F458E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F458E" w:rsidRPr="00335A45">
        <w:trPr>
          <w:trHeight w:val="206"/>
          <w:jc w:val="center"/>
        </w:trPr>
        <w:tc>
          <w:tcPr>
            <w:tcW w:w="7338" w:type="dxa"/>
          </w:tcPr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F458E" w:rsidRPr="00335A45">
        <w:trPr>
          <w:trHeight w:val="206"/>
          <w:jc w:val="center"/>
        </w:trPr>
        <w:tc>
          <w:tcPr>
            <w:tcW w:w="7338" w:type="dxa"/>
          </w:tcPr>
          <w:p w:rsidR="009F458E" w:rsidRPr="00335A45" w:rsidRDefault="009F458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8E" w:rsidRPr="00335A45" w:rsidRDefault="009F458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F458E" w:rsidRPr="00335A45" w:rsidRDefault="009F45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F458E" w:rsidRPr="00335A45">
        <w:trPr>
          <w:trHeight w:val="206"/>
          <w:jc w:val="center"/>
        </w:trPr>
        <w:tc>
          <w:tcPr>
            <w:tcW w:w="7338" w:type="dxa"/>
          </w:tcPr>
          <w:p w:rsidR="009F458E" w:rsidRPr="00335A45" w:rsidRDefault="009F458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F458E" w:rsidRPr="00335A45" w:rsidRDefault="009F458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F458E" w:rsidRPr="00335A45" w:rsidRDefault="009F458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F458E" w:rsidRPr="00335A45" w:rsidRDefault="009F458E" w:rsidP="006465AE">
      <w:pPr>
        <w:jc w:val="both"/>
        <w:rPr>
          <w:lang w:val="ru-RU" w:eastAsia="ru-RU"/>
        </w:rPr>
      </w:pPr>
    </w:p>
    <w:sectPr w:rsidR="009F458E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58E" w:rsidRDefault="009F458E">
      <w:r>
        <w:separator/>
      </w:r>
    </w:p>
  </w:endnote>
  <w:endnote w:type="continuationSeparator" w:id="1">
    <w:p w:rsidR="009F458E" w:rsidRDefault="009F45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58E" w:rsidRDefault="009F458E">
      <w:r>
        <w:separator/>
      </w:r>
    </w:p>
  </w:footnote>
  <w:footnote w:type="continuationSeparator" w:id="1">
    <w:p w:rsidR="009F458E" w:rsidRDefault="009F45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58E" w:rsidRDefault="009F458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F458E" w:rsidRDefault="009F458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3D75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0EC8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3DB3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5B0A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56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B94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4BEA"/>
    <w:rsid w:val="005C51C1"/>
    <w:rsid w:val="005C58A2"/>
    <w:rsid w:val="005C6D89"/>
    <w:rsid w:val="005D2784"/>
    <w:rsid w:val="005D507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2381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B5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58E"/>
    <w:rsid w:val="009F4921"/>
    <w:rsid w:val="009F4F67"/>
    <w:rsid w:val="009F689E"/>
    <w:rsid w:val="009F7063"/>
    <w:rsid w:val="009F743A"/>
    <w:rsid w:val="009F7DB1"/>
    <w:rsid w:val="009F7E2D"/>
    <w:rsid w:val="00A001CE"/>
    <w:rsid w:val="00A022E4"/>
    <w:rsid w:val="00A02E63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203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1FB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16AF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49B8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0F4B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730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3D75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character" w:customStyle="1" w:styleId="1102">
    <w:name w:val="Знак Знак1102"/>
    <w:basedOn w:val="DefaultParagraphFont"/>
    <w:uiPriority w:val="99"/>
    <w:rsid w:val="00A02E63"/>
  </w:style>
  <w:style w:type="character" w:customStyle="1" w:styleId="1103">
    <w:name w:val="Знак Знак1103"/>
    <w:basedOn w:val="DefaultParagraphFont"/>
    <w:uiPriority w:val="99"/>
    <w:rsid w:val="00E849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508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08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49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085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085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08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08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08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08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0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9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0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08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9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0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085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08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9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0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0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9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0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08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1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0508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085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08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08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0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3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08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085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08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0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08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508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08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08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8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085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08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08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8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5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1351</Words>
  <Characters>7705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2020-10-06T10:52:00Z</cp:lastPrinted>
  <dcterms:created xsi:type="dcterms:W3CDTF">2020-10-22T08:33:00Z</dcterms:created>
  <dcterms:modified xsi:type="dcterms:W3CDTF">2020-10-22T08:37:00Z</dcterms:modified>
</cp:coreProperties>
</file>