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69" w:rsidRDefault="005C0969" w:rsidP="00B40F86">
      <w:pPr>
        <w:jc w:val="center"/>
        <w:rPr>
          <w:b/>
          <w:bCs/>
          <w:color w:val="000000"/>
          <w:lang w:val="ru-RU"/>
        </w:rPr>
      </w:pPr>
    </w:p>
    <w:p w:rsidR="005C0969" w:rsidRDefault="005C0969" w:rsidP="00B40F86">
      <w:pPr>
        <w:jc w:val="center"/>
        <w:rPr>
          <w:b/>
          <w:bCs/>
          <w:color w:val="000000"/>
          <w:lang w:val="ru-RU"/>
        </w:rPr>
      </w:pPr>
    </w:p>
    <w:p w:rsidR="005C0969" w:rsidRPr="00335A45" w:rsidRDefault="005C0969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252</w:t>
      </w:r>
    </w:p>
    <w:p w:rsidR="005C0969" w:rsidRPr="00335A45" w:rsidRDefault="005C0969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5C0969" w:rsidRPr="00335A45" w:rsidRDefault="005C0969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5C0969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C0969" w:rsidRPr="00335A45" w:rsidRDefault="005C0969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C0969" w:rsidRPr="00335A45" w:rsidRDefault="005C0969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22 октября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5C0969" w:rsidRDefault="005C0969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5C0969" w:rsidRPr="0077375B" w:rsidRDefault="005C0969" w:rsidP="009425A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9425A5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9425A5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5C0969" w:rsidRPr="0077375B" w:rsidRDefault="005C0969" w:rsidP="009425A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570C9D">
        <w:rPr>
          <w:lang w:val="ru-RU"/>
        </w:rPr>
        <w:t>Лекарственные препараты</w:t>
      </w:r>
      <w:r w:rsidRPr="0077375B">
        <w:rPr>
          <w:lang w:val="ru-RU"/>
        </w:rPr>
        <w:t xml:space="preserve">».  </w:t>
      </w:r>
    </w:p>
    <w:p w:rsidR="005C0969" w:rsidRPr="00570C9D" w:rsidRDefault="005C0969" w:rsidP="009425A5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570C9D">
        <w:rPr>
          <w:color w:val="000000"/>
          <w:lang w:val="ru-RU"/>
        </w:rPr>
        <w:t>203234901331923490100102930010000244</w:t>
      </w:r>
    </w:p>
    <w:p w:rsidR="005C0969" w:rsidRPr="0077375B" w:rsidRDefault="005C0969" w:rsidP="009425A5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152585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сто пятьдесят две</w:t>
      </w:r>
      <w:r w:rsidRPr="0077375B">
        <w:rPr>
          <w:lang w:val="ru-RU"/>
        </w:rPr>
        <w:t xml:space="preserve"> тысяч</w:t>
      </w:r>
      <w:r>
        <w:rPr>
          <w:lang w:val="ru-RU"/>
        </w:rPr>
        <w:t>и</w:t>
      </w:r>
      <w:r w:rsidRPr="0077375B">
        <w:rPr>
          <w:lang w:val="ru-RU"/>
        </w:rPr>
        <w:t xml:space="preserve"> </w:t>
      </w:r>
      <w:r>
        <w:rPr>
          <w:lang w:val="ru-RU"/>
        </w:rPr>
        <w:t>пятьсот восемьдесят пять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</w:t>
      </w:r>
      <w:r>
        <w:rPr>
          <w:lang w:val="ru-RU"/>
        </w:rPr>
        <w:t>ек</w:t>
      </w:r>
      <w:r w:rsidRPr="0077375B">
        <w:rPr>
          <w:lang w:val="ru-RU"/>
        </w:rPr>
        <w:t>).</w:t>
      </w:r>
    </w:p>
    <w:p w:rsidR="005C0969" w:rsidRPr="00B916AF" w:rsidRDefault="005C0969" w:rsidP="009425A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B916AF">
        <w:rPr>
          <w:lang w:val="ru-RU"/>
        </w:rPr>
        <w:t>Оплата поставленного товара производится не более чем в течение тридцати календарных днейс момента исполнения Поставщиком обязательств по поставке товара, подписания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6.6.Контракта.</w:t>
      </w:r>
    </w:p>
    <w:p w:rsidR="005C0969" w:rsidRPr="00570C9D" w:rsidRDefault="005C0969" w:rsidP="009425A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 w:rsidRPr="00570C9D">
        <w:rPr>
          <w:lang w:val="ru-RU"/>
        </w:rPr>
        <w:t>Поставщик производит первую поставку медицинской продукции в количестве 1/2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10 декабря 2020 г</w:t>
      </w:r>
    </w:p>
    <w:p w:rsidR="005C0969" w:rsidRPr="0077375B" w:rsidRDefault="005C0969" w:rsidP="009425A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>
        <w:rPr>
          <w:lang w:val="ru-RU"/>
        </w:rPr>
        <w:t>Внебюджетные фонды (ОМС)</w:t>
      </w:r>
      <w:r w:rsidRPr="0077375B">
        <w:rPr>
          <w:lang w:val="ru-RU"/>
        </w:rPr>
        <w:t>.</w:t>
      </w:r>
    </w:p>
    <w:p w:rsidR="005C0969" w:rsidRPr="0077375B" w:rsidRDefault="005C0969" w:rsidP="009425A5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5C0969" w:rsidRPr="0077375B" w:rsidRDefault="005C0969" w:rsidP="009425A5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5C0969" w:rsidRPr="0077375B" w:rsidRDefault="005C0969" w:rsidP="009425A5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570C9D">
        <w:rPr>
          <w:color w:val="000000"/>
          <w:sz w:val="24"/>
          <w:szCs w:val="24"/>
        </w:rPr>
        <w:t>09.10.2020 10:57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5C0969" w:rsidRPr="0077375B" w:rsidRDefault="005C0969" w:rsidP="009425A5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5C0969" w:rsidRDefault="005C0969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5C0969" w:rsidRPr="00335A45">
        <w:trPr>
          <w:jc w:val="center"/>
        </w:trPr>
        <w:tc>
          <w:tcPr>
            <w:tcW w:w="9828" w:type="dxa"/>
            <w:gridSpan w:val="5"/>
          </w:tcPr>
          <w:p w:rsidR="005C0969" w:rsidRPr="00335A45" w:rsidRDefault="005C0969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5C0969" w:rsidRPr="00284038">
        <w:trPr>
          <w:jc w:val="center"/>
        </w:trPr>
        <w:tc>
          <w:tcPr>
            <w:tcW w:w="2820" w:type="dxa"/>
          </w:tcPr>
          <w:p w:rsidR="005C0969" w:rsidRPr="00335A45" w:rsidRDefault="005C0969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Штонда Елена Петровна</w:t>
            </w:r>
          </w:p>
        </w:tc>
        <w:tc>
          <w:tcPr>
            <w:tcW w:w="7008" w:type="dxa"/>
            <w:gridSpan w:val="4"/>
          </w:tcPr>
          <w:p w:rsidR="005C0969" w:rsidRPr="00335A45" w:rsidRDefault="005C0969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</w:t>
            </w:r>
            <w:r>
              <w:rPr>
                <w:lang w:val="ru-RU"/>
              </w:rPr>
              <w:t>И.о.</w:t>
            </w:r>
            <w:r w:rsidRPr="00335A45">
              <w:rPr>
                <w:lang w:val="ru-RU"/>
              </w:rPr>
              <w:t xml:space="preserve"> Главн</w:t>
            </w:r>
            <w:r>
              <w:rPr>
                <w:lang w:val="ru-RU"/>
              </w:rPr>
              <w:t>ого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5C0969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5C0969" w:rsidRPr="000D6284" w:rsidRDefault="005C0969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5C0969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5C0969" w:rsidRPr="00335A45" w:rsidRDefault="005C0969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5C0969" w:rsidRPr="00335A45" w:rsidRDefault="005C0969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5C0969" w:rsidRPr="000D6284">
        <w:trPr>
          <w:jc w:val="center"/>
        </w:trPr>
        <w:tc>
          <w:tcPr>
            <w:tcW w:w="9828" w:type="dxa"/>
            <w:gridSpan w:val="5"/>
          </w:tcPr>
          <w:p w:rsidR="005C0969" w:rsidRPr="000D6284" w:rsidRDefault="005C0969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5C0969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5C0969" w:rsidRPr="00335A45" w:rsidRDefault="005C0969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5C0969" w:rsidRPr="00335A45" w:rsidRDefault="005C0969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5C0969" w:rsidRPr="00335A45" w:rsidRDefault="005C0969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5C0969" w:rsidRPr="00335A45" w:rsidRDefault="005C0969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5C0969" w:rsidRPr="00335A45" w:rsidRDefault="005C0969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5C0969" w:rsidRPr="00335A45" w:rsidRDefault="005C0969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5C0969" w:rsidRPr="00335A45" w:rsidRDefault="005C0969" w:rsidP="00A841CC">
            <w:pPr>
              <w:ind w:right="-80"/>
              <w:jc w:val="both"/>
              <w:rPr>
                <w:lang w:val="ru-RU"/>
              </w:rPr>
            </w:pPr>
          </w:p>
          <w:p w:rsidR="005C0969" w:rsidRPr="00335A45" w:rsidRDefault="005C0969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5C0969" w:rsidRPr="00335A45" w:rsidRDefault="005C0969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5C0969" w:rsidRPr="00335A45" w:rsidRDefault="005C0969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22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октября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08 часов 4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5C0969" w:rsidRPr="00335A45" w:rsidRDefault="005C0969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5C0969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0969" w:rsidRPr="00335A45" w:rsidRDefault="005C096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0969" w:rsidRPr="00335A45" w:rsidRDefault="005C096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0969" w:rsidRPr="00335A45" w:rsidRDefault="005C096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0969" w:rsidRPr="00335A45" w:rsidRDefault="005C096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0969" w:rsidRPr="00335A45" w:rsidRDefault="005C096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5C0969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0969" w:rsidRPr="00335A45" w:rsidRDefault="005C0969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0969" w:rsidRPr="009425A5" w:rsidRDefault="005C0969" w:rsidP="009425A5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72 476.77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0969" w:rsidRPr="00335A45" w:rsidRDefault="005C0969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0969" w:rsidRPr="004736FB" w:rsidRDefault="005C0969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21.10.2020 11:32:02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0969" w:rsidRPr="009425A5" w:rsidRDefault="005C0969" w:rsidP="002B052D">
            <w:pPr>
              <w:jc w:val="center"/>
              <w:rPr>
                <w:lang w:val="ru-RU"/>
              </w:rPr>
            </w:pPr>
            <w:r w:rsidRPr="009425A5">
              <w:rPr>
                <w:lang w:val="ru-RU"/>
              </w:rPr>
              <w:t>EA-60754</w:t>
            </w:r>
          </w:p>
        </w:tc>
      </w:tr>
      <w:tr w:rsidR="005C0969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0969" w:rsidRPr="00335A45" w:rsidRDefault="005C0969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0969" w:rsidRPr="009425A5" w:rsidRDefault="005C0969" w:rsidP="009425A5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73 239.70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0969" w:rsidRPr="00335A45" w:rsidRDefault="005C0969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0969" w:rsidRPr="004736FB" w:rsidRDefault="005C0969" w:rsidP="001E7AB6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21.10.2020 11:31:45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0969" w:rsidRPr="009425A5" w:rsidRDefault="005C0969" w:rsidP="001E7AB6">
            <w:pPr>
              <w:jc w:val="center"/>
              <w:rPr>
                <w:lang w:val="ru-RU"/>
              </w:rPr>
            </w:pPr>
            <w:r w:rsidRPr="009425A5">
              <w:rPr>
                <w:lang w:val="ru-RU"/>
              </w:rPr>
              <w:t>EA-60602</w:t>
            </w:r>
          </w:p>
        </w:tc>
      </w:tr>
      <w:tr w:rsidR="005C0969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0969" w:rsidRPr="00335A45" w:rsidRDefault="005C0969" w:rsidP="00732B4C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0969" w:rsidRPr="009425A5" w:rsidRDefault="005C0969" w:rsidP="009425A5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80 869.00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0969" w:rsidRPr="00335A45" w:rsidRDefault="005C0969" w:rsidP="00732B4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0969" w:rsidRPr="004736FB" w:rsidRDefault="005C0969" w:rsidP="00732B4C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21.10.2020 11:27:36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0969" w:rsidRPr="009425A5" w:rsidRDefault="005C0969" w:rsidP="00732B4C">
            <w:pPr>
              <w:jc w:val="center"/>
              <w:rPr>
                <w:lang w:val="ru-RU"/>
              </w:rPr>
            </w:pPr>
            <w:r w:rsidRPr="009425A5">
              <w:rPr>
                <w:lang w:val="ru-RU"/>
              </w:rPr>
              <w:t>EA-60712</w:t>
            </w:r>
          </w:p>
        </w:tc>
      </w:tr>
      <w:tr w:rsidR="005C0969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0969" w:rsidRPr="00335A45" w:rsidRDefault="005C0969" w:rsidP="00732B4C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0969" w:rsidRPr="009425A5" w:rsidRDefault="005C0969" w:rsidP="009425A5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124 356.14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0969" w:rsidRPr="00335A45" w:rsidRDefault="005C0969" w:rsidP="00732B4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0969" w:rsidRPr="009425A5" w:rsidRDefault="005C0969" w:rsidP="009425A5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21.10.2020 11:08:46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0969" w:rsidRPr="009425A5" w:rsidRDefault="005C0969" w:rsidP="00732B4C">
            <w:pPr>
              <w:jc w:val="center"/>
              <w:rPr>
                <w:lang w:val="ru-RU"/>
              </w:rPr>
            </w:pPr>
            <w:r w:rsidRPr="009425A5">
              <w:rPr>
                <w:lang w:val="ru-RU"/>
              </w:rPr>
              <w:t>EA-60767</w:t>
            </w:r>
          </w:p>
        </w:tc>
      </w:tr>
      <w:tr w:rsidR="005C0969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0969" w:rsidRPr="00335A45" w:rsidRDefault="005C0969" w:rsidP="0050274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0969" w:rsidRPr="009425A5" w:rsidRDefault="005C0969" w:rsidP="009425A5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149 533.28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0969" w:rsidRPr="00335A45" w:rsidRDefault="005C0969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0969" w:rsidRPr="004736FB" w:rsidRDefault="005C0969" w:rsidP="00502748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21.10.2020 11:02:07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0969" w:rsidRPr="009425A5" w:rsidRDefault="005C0969" w:rsidP="00502748">
            <w:pPr>
              <w:jc w:val="center"/>
              <w:rPr>
                <w:lang w:val="ru-RU"/>
              </w:rPr>
            </w:pPr>
            <w:r w:rsidRPr="009425A5">
              <w:rPr>
                <w:lang w:val="ru-RU"/>
              </w:rPr>
              <w:t>EA-60763</w:t>
            </w:r>
          </w:p>
        </w:tc>
      </w:tr>
    </w:tbl>
    <w:p w:rsidR="005C0969" w:rsidRPr="00335A45" w:rsidRDefault="005C0969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5C0969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5C0969" w:rsidRPr="00335A45" w:rsidRDefault="005C0969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5C0969" w:rsidRPr="00335A45" w:rsidRDefault="005C0969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C0969" w:rsidRPr="00335A45" w:rsidRDefault="005C0969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5C0969" w:rsidRPr="00335A45" w:rsidRDefault="005C0969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C0969" w:rsidRPr="00335A45" w:rsidRDefault="005C0969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5C0969" w:rsidRPr="00284038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5C0969" w:rsidRPr="009425A5" w:rsidRDefault="005C0969" w:rsidP="00732B4C">
            <w:pPr>
              <w:jc w:val="center"/>
              <w:rPr>
                <w:lang w:val="ru-RU"/>
              </w:rPr>
            </w:pPr>
            <w:r w:rsidRPr="009425A5">
              <w:rPr>
                <w:lang w:val="ru-RU"/>
              </w:rPr>
              <w:t>EA-60754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C0969" w:rsidRPr="004736FB" w:rsidRDefault="005C0969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B916AF">
              <w:rPr>
                <w:rFonts w:ascii="Roboto" w:hAnsi="Roboto" w:cs="Roboto"/>
                <w:color w:val="000000"/>
                <w:shd w:val="clear" w:color="auto" w:fill="FFFFFF"/>
              </w:rPr>
              <w:t>16.10.2020 18:12:15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0969" w:rsidRPr="009425A5" w:rsidRDefault="005C0969" w:rsidP="009425A5">
            <w:pPr>
              <w:rPr>
                <w:lang w:val="ru-RU"/>
              </w:rPr>
            </w:pPr>
            <w:r w:rsidRPr="009425A5">
              <w:rPr>
                <w:lang w:val="ru-RU"/>
              </w:rPr>
              <w:t>АКЦИОНЕРНОЕ ОБЩЕСТВО "Р-ФАРМ"</w:t>
            </w:r>
          </w:p>
          <w:p w:rsidR="005C0969" w:rsidRPr="009425A5" w:rsidRDefault="005C0969" w:rsidP="009425A5">
            <w:pPr>
              <w:rPr>
                <w:lang w:val="ru-RU"/>
              </w:rPr>
            </w:pPr>
            <w:r w:rsidRPr="009425A5">
              <w:rPr>
                <w:lang w:val="ru-RU"/>
              </w:rPr>
              <w:t>ИНН7726311464</w:t>
            </w:r>
          </w:p>
          <w:p w:rsidR="005C0969" w:rsidRPr="009425A5" w:rsidRDefault="005C0969" w:rsidP="009425A5">
            <w:pPr>
              <w:rPr>
                <w:lang w:val="ru-RU"/>
              </w:rPr>
            </w:pPr>
            <w:r w:rsidRPr="009425A5">
              <w:rPr>
                <w:lang w:val="ru-RU"/>
              </w:rPr>
              <w:t>ОГРН1027739700020</w:t>
            </w:r>
          </w:p>
          <w:p w:rsidR="005C0969" w:rsidRPr="009425A5" w:rsidRDefault="005C0969" w:rsidP="009425A5">
            <w:pPr>
              <w:rPr>
                <w:lang w:val="ru-RU"/>
              </w:rPr>
            </w:pPr>
            <w:r w:rsidRPr="009425A5">
              <w:rPr>
                <w:lang w:val="ru-RU"/>
              </w:rPr>
              <w:t>КПП773401001</w:t>
            </w:r>
          </w:p>
          <w:p w:rsidR="005C0969" w:rsidRPr="009425A5" w:rsidRDefault="005C0969" w:rsidP="009425A5">
            <w:pPr>
              <w:rPr>
                <w:lang w:val="ru-RU"/>
              </w:rPr>
            </w:pPr>
            <w:r w:rsidRPr="009425A5">
              <w:rPr>
                <w:lang w:val="ru-RU"/>
              </w:rPr>
              <w:t>Место нахождения (жительства)</w:t>
            </w:r>
          </w:p>
          <w:p w:rsidR="005C0969" w:rsidRPr="009425A5" w:rsidRDefault="005C0969" w:rsidP="009425A5">
            <w:pPr>
              <w:rPr>
                <w:lang w:val="ru-RU"/>
              </w:rPr>
            </w:pPr>
            <w:r w:rsidRPr="009425A5">
              <w:rPr>
                <w:lang w:val="ru-RU"/>
              </w:rPr>
              <w:t>123154, Г МОСКВА, УЛ БЕРЗАРИНА, ДОМ 19, КОРПУС 1,</w:t>
            </w:r>
          </w:p>
          <w:p w:rsidR="005C0969" w:rsidRPr="009425A5" w:rsidRDefault="005C0969" w:rsidP="009425A5">
            <w:pPr>
              <w:rPr>
                <w:lang w:val="ru-RU"/>
              </w:rPr>
            </w:pPr>
            <w:r w:rsidRPr="009425A5">
              <w:rPr>
                <w:lang w:val="ru-RU"/>
              </w:rPr>
              <w:t>Почтовый адрес</w:t>
            </w:r>
          </w:p>
          <w:p w:rsidR="005C0969" w:rsidRPr="009425A5" w:rsidRDefault="005C0969" w:rsidP="009425A5">
            <w:pPr>
              <w:rPr>
                <w:lang w:val="ru-RU"/>
              </w:rPr>
            </w:pPr>
            <w:r w:rsidRPr="009425A5">
              <w:rPr>
                <w:lang w:val="ru-RU"/>
              </w:rPr>
              <w:t>123154, Г МОСКВА, УЛ БЕРЗАРИНА, ДОМ 19, КОРПУС 1</w:t>
            </w:r>
          </w:p>
          <w:p w:rsidR="005C0969" w:rsidRPr="009425A5" w:rsidRDefault="005C0969" w:rsidP="009425A5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9425A5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5C0969" w:rsidRPr="009425A5" w:rsidRDefault="005C0969" w:rsidP="009425A5">
            <w:pPr>
              <w:rPr>
                <w:lang w:val="ru-RU"/>
              </w:rPr>
            </w:pPr>
            <w:r w:rsidRPr="009425A5">
              <w:rPr>
                <w:lang w:val="ru-RU"/>
              </w:rPr>
              <w:t>Каплун Юлия Александровна</w:t>
            </w:r>
          </w:p>
          <w:p w:rsidR="005C0969" w:rsidRPr="008235C0" w:rsidRDefault="005C0969" w:rsidP="00C02CF0">
            <w:pPr>
              <w:rPr>
                <w:lang w:val="ru-RU"/>
              </w:rPr>
            </w:pPr>
            <w:r w:rsidRPr="009425A5">
              <w:rPr>
                <w:lang w:val="ru-RU"/>
              </w:rPr>
              <w:t>Телефон 74959567937</w:t>
            </w:r>
          </w:p>
        </w:tc>
      </w:tr>
      <w:tr w:rsidR="005C0969" w:rsidRPr="00464EC3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5C0969" w:rsidRPr="009425A5" w:rsidRDefault="005C0969" w:rsidP="00732B4C">
            <w:pPr>
              <w:jc w:val="center"/>
              <w:rPr>
                <w:lang w:val="ru-RU"/>
              </w:rPr>
            </w:pPr>
            <w:r w:rsidRPr="009425A5">
              <w:rPr>
                <w:lang w:val="ru-RU"/>
              </w:rPr>
              <w:t>EA-60602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C0969" w:rsidRPr="004736FB" w:rsidRDefault="005C0969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B916AF">
              <w:rPr>
                <w:rFonts w:ascii="Roboto" w:hAnsi="Roboto" w:cs="Roboto"/>
                <w:color w:val="000000"/>
                <w:shd w:val="clear" w:color="auto" w:fill="FFFFFF"/>
              </w:rPr>
              <w:t>12.10.2020 13:49:05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0969" w:rsidRPr="0017774C" w:rsidRDefault="005C0969" w:rsidP="0017774C">
            <w:pPr>
              <w:rPr>
                <w:lang w:val="ru-RU"/>
              </w:rPr>
            </w:pPr>
            <w:r w:rsidRPr="0017774C">
              <w:rPr>
                <w:lang w:val="ru-RU"/>
              </w:rPr>
              <w:t>ОБЩЕСТВО С ОГРАНИЧЕННОЙ ОТВЕТСТВЕННОСТЬЮ "ФАРМСЕРВИС"</w:t>
            </w:r>
          </w:p>
          <w:p w:rsidR="005C0969" w:rsidRPr="0017774C" w:rsidRDefault="005C0969" w:rsidP="0017774C">
            <w:pPr>
              <w:rPr>
                <w:lang w:val="ru-RU"/>
              </w:rPr>
            </w:pPr>
            <w:r w:rsidRPr="0017774C">
              <w:rPr>
                <w:lang w:val="ru-RU"/>
              </w:rPr>
              <w:t>ИНН2312178145</w:t>
            </w:r>
          </w:p>
          <w:p w:rsidR="005C0969" w:rsidRPr="0017774C" w:rsidRDefault="005C0969" w:rsidP="0017774C">
            <w:pPr>
              <w:rPr>
                <w:lang w:val="ru-RU"/>
              </w:rPr>
            </w:pPr>
            <w:r w:rsidRPr="0017774C">
              <w:rPr>
                <w:lang w:val="ru-RU"/>
              </w:rPr>
              <w:t>ОГРН1112312000393</w:t>
            </w:r>
          </w:p>
          <w:p w:rsidR="005C0969" w:rsidRPr="0017774C" w:rsidRDefault="005C0969" w:rsidP="0017774C">
            <w:pPr>
              <w:rPr>
                <w:lang w:val="ru-RU"/>
              </w:rPr>
            </w:pPr>
            <w:r w:rsidRPr="0017774C">
              <w:rPr>
                <w:lang w:val="ru-RU"/>
              </w:rPr>
              <w:t>КПП231201001</w:t>
            </w:r>
          </w:p>
          <w:p w:rsidR="005C0969" w:rsidRPr="0017774C" w:rsidRDefault="005C0969" w:rsidP="0017774C">
            <w:pPr>
              <w:rPr>
                <w:lang w:val="ru-RU"/>
              </w:rPr>
            </w:pPr>
            <w:r w:rsidRPr="0017774C">
              <w:rPr>
                <w:lang w:val="ru-RU"/>
              </w:rPr>
              <w:t>Место нахождения (жительства)</w:t>
            </w:r>
          </w:p>
          <w:p w:rsidR="005C0969" w:rsidRPr="0017774C" w:rsidRDefault="005C0969" w:rsidP="0017774C">
            <w:pPr>
              <w:rPr>
                <w:lang w:val="ru-RU"/>
              </w:rPr>
            </w:pPr>
            <w:r w:rsidRPr="0017774C">
              <w:rPr>
                <w:lang w:val="ru-RU"/>
              </w:rPr>
              <w:t>350018, КРАЙ КРАСНОДАРСКИЙ, Г КРАСНОДАР, УЛ СОРМОВСКАЯ, ДОМ 7, ЛИТЕР Г, ОФИС 139</w:t>
            </w:r>
          </w:p>
          <w:p w:rsidR="005C0969" w:rsidRPr="0017774C" w:rsidRDefault="005C0969" w:rsidP="0017774C">
            <w:pPr>
              <w:rPr>
                <w:lang w:val="ru-RU"/>
              </w:rPr>
            </w:pPr>
            <w:r w:rsidRPr="0017774C">
              <w:rPr>
                <w:lang w:val="ru-RU"/>
              </w:rPr>
              <w:t>Почтовый адрес</w:t>
            </w:r>
          </w:p>
          <w:p w:rsidR="005C0969" w:rsidRPr="0017774C" w:rsidRDefault="005C0969" w:rsidP="0017774C">
            <w:pPr>
              <w:rPr>
                <w:lang w:val="ru-RU"/>
              </w:rPr>
            </w:pPr>
            <w:r w:rsidRPr="0017774C">
              <w:rPr>
                <w:lang w:val="ru-RU"/>
              </w:rPr>
              <w:t>350020, Россия, Краснодарский край, г. Краснодар, ул. Коммунаров, д. 276 Литер Б</w:t>
            </w:r>
          </w:p>
          <w:p w:rsidR="005C0969" w:rsidRPr="0017774C" w:rsidRDefault="005C0969" w:rsidP="0017774C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17774C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5C0969" w:rsidRDefault="005C0969" w:rsidP="0017774C">
            <w:r>
              <w:t>Паренькова Ирина Борисовна</w:t>
            </w:r>
          </w:p>
          <w:p w:rsidR="005C0969" w:rsidRPr="0017774C" w:rsidRDefault="005C0969" w:rsidP="00786E24">
            <w:pPr>
              <w:rPr>
                <w:lang w:val="ru-RU"/>
              </w:rPr>
            </w:pPr>
            <w:r>
              <w:t>Телефон 8-800-2500001</w:t>
            </w:r>
          </w:p>
        </w:tc>
      </w:tr>
      <w:tr w:rsidR="005C0969" w:rsidRPr="00464EC3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5C0969" w:rsidRPr="009425A5" w:rsidRDefault="005C0969" w:rsidP="00732B4C">
            <w:pPr>
              <w:jc w:val="center"/>
              <w:rPr>
                <w:lang w:val="ru-RU"/>
              </w:rPr>
            </w:pPr>
            <w:r w:rsidRPr="009425A5">
              <w:rPr>
                <w:lang w:val="ru-RU"/>
              </w:rPr>
              <w:t>EA-60712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C0969" w:rsidRPr="004736FB" w:rsidRDefault="005C0969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B916AF">
              <w:rPr>
                <w:rFonts w:ascii="Roboto" w:hAnsi="Roboto" w:cs="Roboto"/>
                <w:color w:val="000000"/>
                <w:shd w:val="clear" w:color="auto" w:fill="FFFFFF"/>
              </w:rPr>
              <w:t>14.10.2020 16:39:33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0969" w:rsidRPr="0017774C" w:rsidRDefault="005C0969" w:rsidP="0017774C">
            <w:pPr>
              <w:rPr>
                <w:lang w:val="ru-RU"/>
              </w:rPr>
            </w:pPr>
            <w:r w:rsidRPr="0017774C">
              <w:rPr>
                <w:lang w:val="ru-RU"/>
              </w:rPr>
              <w:t>ЗАКРЫТОЕ АКЦИОНЕРНОЕ ОБЩЕСТВО "НОРДБЕР-ТРАНСФАРМ"</w:t>
            </w:r>
          </w:p>
          <w:p w:rsidR="005C0969" w:rsidRPr="0017774C" w:rsidRDefault="005C0969" w:rsidP="0017774C">
            <w:pPr>
              <w:rPr>
                <w:lang w:val="ru-RU"/>
              </w:rPr>
            </w:pPr>
            <w:r w:rsidRPr="0017774C">
              <w:rPr>
                <w:lang w:val="ru-RU"/>
              </w:rPr>
              <w:t>ИНН7808041071</w:t>
            </w:r>
          </w:p>
          <w:p w:rsidR="005C0969" w:rsidRPr="0017774C" w:rsidRDefault="005C0969" w:rsidP="0017774C">
            <w:pPr>
              <w:rPr>
                <w:lang w:val="ru-RU"/>
              </w:rPr>
            </w:pPr>
            <w:r w:rsidRPr="0017774C">
              <w:rPr>
                <w:lang w:val="ru-RU"/>
              </w:rPr>
              <w:t>ОГРН1027809203927</w:t>
            </w:r>
          </w:p>
          <w:p w:rsidR="005C0969" w:rsidRPr="0017774C" w:rsidRDefault="005C0969" w:rsidP="0017774C">
            <w:pPr>
              <w:rPr>
                <w:lang w:val="ru-RU"/>
              </w:rPr>
            </w:pPr>
            <w:r w:rsidRPr="0017774C">
              <w:rPr>
                <w:lang w:val="ru-RU"/>
              </w:rPr>
              <w:t>КПП781601001</w:t>
            </w:r>
          </w:p>
          <w:p w:rsidR="005C0969" w:rsidRPr="0017774C" w:rsidRDefault="005C0969" w:rsidP="0017774C">
            <w:pPr>
              <w:rPr>
                <w:lang w:val="ru-RU"/>
              </w:rPr>
            </w:pPr>
            <w:r w:rsidRPr="0017774C">
              <w:rPr>
                <w:lang w:val="ru-RU"/>
              </w:rPr>
              <w:t>Место нахождения (жительства)</w:t>
            </w:r>
          </w:p>
          <w:p w:rsidR="005C0969" w:rsidRPr="0017774C" w:rsidRDefault="005C0969" w:rsidP="0017774C">
            <w:pPr>
              <w:rPr>
                <w:lang w:val="ru-RU"/>
              </w:rPr>
            </w:pPr>
            <w:r w:rsidRPr="0017774C">
              <w:rPr>
                <w:lang w:val="ru-RU"/>
              </w:rPr>
              <w:t>192007, Г САНКТ-ПЕТЕРБУРГ, УЛ КУРСКАЯ, ДОМ 21, ЛИТЕР А, ПОМЕЩЕНИЕ 20Н</w:t>
            </w:r>
          </w:p>
          <w:p w:rsidR="005C0969" w:rsidRPr="0017774C" w:rsidRDefault="005C0969" w:rsidP="0017774C">
            <w:pPr>
              <w:rPr>
                <w:lang w:val="ru-RU"/>
              </w:rPr>
            </w:pPr>
            <w:r w:rsidRPr="0017774C">
              <w:rPr>
                <w:lang w:val="ru-RU"/>
              </w:rPr>
              <w:t>Почтовый адрес</w:t>
            </w:r>
          </w:p>
          <w:p w:rsidR="005C0969" w:rsidRPr="0017774C" w:rsidRDefault="005C0969" w:rsidP="0017774C">
            <w:pPr>
              <w:rPr>
                <w:lang w:val="ru-RU"/>
              </w:rPr>
            </w:pPr>
            <w:r w:rsidRPr="0017774C">
              <w:rPr>
                <w:lang w:val="ru-RU"/>
              </w:rPr>
              <w:t>192007, Санкт-Петербург, а/я 139</w:t>
            </w:r>
          </w:p>
          <w:p w:rsidR="005C0969" w:rsidRPr="00D63D09" w:rsidRDefault="005C0969" w:rsidP="0017774C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D63D09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5C0969" w:rsidRPr="0017774C" w:rsidRDefault="005C0969" w:rsidP="00786E24">
            <w:pPr>
              <w:rPr>
                <w:lang w:val="ru-RU"/>
              </w:rPr>
            </w:pPr>
            <w:r>
              <w:t>Телефон 79119924713</w:t>
            </w:r>
          </w:p>
        </w:tc>
      </w:tr>
      <w:tr w:rsidR="005C0969" w:rsidRPr="00464EC3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5C0969" w:rsidRPr="009425A5" w:rsidRDefault="005C0969" w:rsidP="00732B4C">
            <w:pPr>
              <w:jc w:val="center"/>
              <w:rPr>
                <w:lang w:val="ru-RU"/>
              </w:rPr>
            </w:pPr>
            <w:r w:rsidRPr="009425A5">
              <w:rPr>
                <w:lang w:val="ru-RU"/>
              </w:rPr>
              <w:t>EA-60767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C0969" w:rsidRPr="004736FB" w:rsidRDefault="005C0969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B916AF">
              <w:rPr>
                <w:rFonts w:ascii="Roboto" w:hAnsi="Roboto" w:cs="Roboto"/>
                <w:color w:val="000000"/>
                <w:shd w:val="clear" w:color="auto" w:fill="FFFFFF"/>
              </w:rPr>
              <w:t>16.10.2020 14:32:42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0969" w:rsidRPr="0017774C" w:rsidRDefault="005C0969" w:rsidP="0017774C">
            <w:pPr>
              <w:rPr>
                <w:lang w:val="ru-RU"/>
              </w:rPr>
            </w:pPr>
            <w:r w:rsidRPr="0017774C">
              <w:rPr>
                <w:lang w:val="ru-RU"/>
              </w:rPr>
              <w:t>АКЦИОНЕРНОЕ ОБЩЕСТВО "ФАРМАЦЕВТ ПЛЮС"</w:t>
            </w:r>
          </w:p>
          <w:p w:rsidR="005C0969" w:rsidRPr="0017774C" w:rsidRDefault="005C0969" w:rsidP="0017774C">
            <w:pPr>
              <w:rPr>
                <w:lang w:val="ru-RU"/>
              </w:rPr>
            </w:pPr>
            <w:r w:rsidRPr="0017774C">
              <w:rPr>
                <w:lang w:val="ru-RU"/>
              </w:rPr>
              <w:t>ИНН6166118833</w:t>
            </w:r>
          </w:p>
          <w:p w:rsidR="005C0969" w:rsidRPr="0017774C" w:rsidRDefault="005C0969" w:rsidP="0017774C">
            <w:pPr>
              <w:rPr>
                <w:lang w:val="ru-RU"/>
              </w:rPr>
            </w:pPr>
            <w:r w:rsidRPr="0017774C">
              <w:rPr>
                <w:lang w:val="ru-RU"/>
              </w:rPr>
              <w:t>ОГРН1206100013833</w:t>
            </w:r>
          </w:p>
          <w:p w:rsidR="005C0969" w:rsidRPr="0017774C" w:rsidRDefault="005C0969" w:rsidP="0017774C">
            <w:pPr>
              <w:rPr>
                <w:lang w:val="ru-RU"/>
              </w:rPr>
            </w:pPr>
            <w:r w:rsidRPr="0017774C">
              <w:rPr>
                <w:lang w:val="ru-RU"/>
              </w:rPr>
              <w:t>КПП616601001</w:t>
            </w:r>
          </w:p>
          <w:p w:rsidR="005C0969" w:rsidRPr="0017774C" w:rsidRDefault="005C0969" w:rsidP="0017774C">
            <w:pPr>
              <w:rPr>
                <w:lang w:val="ru-RU"/>
              </w:rPr>
            </w:pPr>
            <w:r w:rsidRPr="0017774C">
              <w:rPr>
                <w:lang w:val="ru-RU"/>
              </w:rPr>
              <w:t>Место нахождения (жительства)</w:t>
            </w:r>
          </w:p>
          <w:p w:rsidR="005C0969" w:rsidRPr="0017774C" w:rsidRDefault="005C0969" w:rsidP="0017774C">
            <w:pPr>
              <w:rPr>
                <w:lang w:val="ru-RU"/>
              </w:rPr>
            </w:pPr>
            <w:r w:rsidRPr="0017774C">
              <w:rPr>
                <w:lang w:val="ru-RU"/>
              </w:rPr>
              <w:t>344009, ОБЛ РОСТОВСКАЯ, Г РОСТОВ-НА-ДОНУ, ПР-КТ ШОЛОХОВА, ДОМ 211, КОМНАТА 10</w:t>
            </w:r>
          </w:p>
          <w:p w:rsidR="005C0969" w:rsidRPr="0017774C" w:rsidRDefault="005C0969" w:rsidP="0017774C">
            <w:pPr>
              <w:rPr>
                <w:lang w:val="ru-RU"/>
              </w:rPr>
            </w:pPr>
            <w:r w:rsidRPr="0017774C">
              <w:rPr>
                <w:lang w:val="ru-RU"/>
              </w:rPr>
              <w:t>Почтовый адрес</w:t>
            </w:r>
          </w:p>
          <w:p w:rsidR="005C0969" w:rsidRPr="0017774C" w:rsidRDefault="005C0969" w:rsidP="0017774C">
            <w:pPr>
              <w:rPr>
                <w:lang w:val="ru-RU"/>
              </w:rPr>
            </w:pPr>
            <w:r w:rsidRPr="0017774C">
              <w:rPr>
                <w:lang w:val="ru-RU"/>
              </w:rPr>
              <w:t>344009, ОБЛ РОСТОВСКАЯ, Г РОСТОВ-НА-ДОНУ, ПР-КТ ШОЛОХОВА, ДОМ 211, КОМНАТА 10</w:t>
            </w:r>
          </w:p>
          <w:p w:rsidR="005C0969" w:rsidRPr="00D63D09" w:rsidRDefault="005C0969" w:rsidP="0017774C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D63D09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5C0969" w:rsidRDefault="005C0969" w:rsidP="0017774C">
            <w:r>
              <w:t>Нестеренко</w:t>
            </w:r>
          </w:p>
          <w:p w:rsidR="005C0969" w:rsidRPr="0017774C" w:rsidRDefault="005C0969" w:rsidP="00786E24">
            <w:pPr>
              <w:rPr>
                <w:lang w:val="ru-RU"/>
              </w:rPr>
            </w:pPr>
            <w:r>
              <w:t>Телефон8633220428</w:t>
            </w:r>
          </w:p>
        </w:tc>
      </w:tr>
      <w:tr w:rsidR="005C0969" w:rsidRPr="00A02E63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5C0969" w:rsidRPr="009425A5" w:rsidRDefault="005C0969" w:rsidP="00732B4C">
            <w:pPr>
              <w:jc w:val="center"/>
              <w:rPr>
                <w:lang w:val="ru-RU"/>
              </w:rPr>
            </w:pPr>
            <w:r w:rsidRPr="009425A5">
              <w:rPr>
                <w:lang w:val="ru-RU"/>
              </w:rPr>
              <w:t>EA-60763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C0969" w:rsidRPr="004736FB" w:rsidRDefault="005C0969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B916AF">
              <w:rPr>
                <w:rFonts w:ascii="Roboto" w:hAnsi="Roboto" w:cs="Roboto"/>
                <w:color w:val="000000"/>
                <w:shd w:val="clear" w:color="auto" w:fill="FFFFFF"/>
              </w:rPr>
              <w:t>14.10.2020 16:39:33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0969" w:rsidRPr="0017774C" w:rsidRDefault="005C0969" w:rsidP="0017774C">
            <w:pPr>
              <w:rPr>
                <w:lang w:val="ru-RU"/>
              </w:rPr>
            </w:pPr>
            <w:r w:rsidRPr="0017774C">
              <w:rPr>
                <w:lang w:val="ru-RU"/>
              </w:rPr>
              <w:t>ОБЩЕСТВО С ОГРАНИЧЕННОЙ ОТВЕТСТВЕННОСТЬЮ "БИОФАРМА"</w:t>
            </w:r>
          </w:p>
          <w:p w:rsidR="005C0969" w:rsidRPr="0017774C" w:rsidRDefault="005C0969" w:rsidP="0017774C">
            <w:pPr>
              <w:rPr>
                <w:lang w:val="ru-RU"/>
              </w:rPr>
            </w:pPr>
            <w:r w:rsidRPr="0017774C">
              <w:rPr>
                <w:lang w:val="ru-RU"/>
              </w:rPr>
              <w:t>ИНН6165178580</w:t>
            </w:r>
          </w:p>
          <w:p w:rsidR="005C0969" w:rsidRPr="0017774C" w:rsidRDefault="005C0969" w:rsidP="0017774C">
            <w:pPr>
              <w:rPr>
                <w:lang w:val="ru-RU"/>
              </w:rPr>
            </w:pPr>
            <w:r w:rsidRPr="0017774C">
              <w:rPr>
                <w:lang w:val="ru-RU"/>
              </w:rPr>
              <w:t>ОГРН1126165014865</w:t>
            </w:r>
          </w:p>
          <w:p w:rsidR="005C0969" w:rsidRPr="0017774C" w:rsidRDefault="005C0969" w:rsidP="0017774C">
            <w:pPr>
              <w:rPr>
                <w:lang w:val="ru-RU"/>
              </w:rPr>
            </w:pPr>
            <w:r w:rsidRPr="0017774C">
              <w:rPr>
                <w:lang w:val="ru-RU"/>
              </w:rPr>
              <w:t>КПП616501001</w:t>
            </w:r>
          </w:p>
          <w:p w:rsidR="005C0969" w:rsidRPr="0017774C" w:rsidRDefault="005C0969" w:rsidP="0017774C">
            <w:pPr>
              <w:rPr>
                <w:lang w:val="ru-RU"/>
              </w:rPr>
            </w:pPr>
            <w:r w:rsidRPr="0017774C">
              <w:rPr>
                <w:lang w:val="ru-RU"/>
              </w:rPr>
              <w:t>Место нахождения (жительства)</w:t>
            </w:r>
          </w:p>
          <w:p w:rsidR="005C0969" w:rsidRPr="0017774C" w:rsidRDefault="005C0969" w:rsidP="0017774C">
            <w:pPr>
              <w:rPr>
                <w:lang w:val="ru-RU"/>
              </w:rPr>
            </w:pPr>
            <w:r w:rsidRPr="0017774C">
              <w:rPr>
                <w:lang w:val="ru-RU"/>
              </w:rPr>
              <w:t>344064, ОБЛ РОСТОВСКАЯ, Г РОСТОВ-НА-ДОНУ, УЛ ВАВИЛОВА, ЗДАНИЕ 63Д, СТРОЕНИЕ 1,</w:t>
            </w:r>
          </w:p>
          <w:p w:rsidR="005C0969" w:rsidRPr="0017774C" w:rsidRDefault="005C0969" w:rsidP="0017774C">
            <w:pPr>
              <w:rPr>
                <w:lang w:val="ru-RU"/>
              </w:rPr>
            </w:pPr>
            <w:r w:rsidRPr="0017774C">
              <w:rPr>
                <w:lang w:val="ru-RU"/>
              </w:rPr>
              <w:t>Почтовый адрес</w:t>
            </w:r>
          </w:p>
          <w:p w:rsidR="005C0969" w:rsidRPr="0017774C" w:rsidRDefault="005C0969" w:rsidP="0017774C">
            <w:pPr>
              <w:rPr>
                <w:lang w:val="ru-RU"/>
              </w:rPr>
            </w:pPr>
            <w:r w:rsidRPr="0017774C">
              <w:rPr>
                <w:lang w:val="ru-RU"/>
              </w:rPr>
              <w:t>344064, Ростовская область, г. Ростов-на-Дону, ул. Вавилова, здание 63д, строение 1</w:t>
            </w:r>
          </w:p>
          <w:p w:rsidR="005C0969" w:rsidRPr="0017774C" w:rsidRDefault="005C0969" w:rsidP="0017774C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17774C">
              <w:rPr>
                <w:sz w:val="24"/>
                <w:szCs w:val="24"/>
                <w:lang w:val="ru-RU"/>
              </w:rPr>
              <w:t>Контактное лицо</w:t>
            </w:r>
          </w:p>
          <w:p w:rsidR="005C0969" w:rsidRDefault="005C0969" w:rsidP="0017774C">
            <w:r>
              <w:t>Зуева Екатерина Юрьевна</w:t>
            </w:r>
          </w:p>
          <w:p w:rsidR="005C0969" w:rsidRPr="0017774C" w:rsidRDefault="005C0969" w:rsidP="004B7B94">
            <w:pPr>
              <w:rPr>
                <w:lang w:val="ru-RU"/>
              </w:rPr>
            </w:pPr>
            <w:r>
              <w:t>Телефон 78633030772</w:t>
            </w:r>
          </w:p>
        </w:tc>
      </w:tr>
    </w:tbl>
    <w:p w:rsidR="005C0969" w:rsidRPr="00335A45" w:rsidRDefault="005C0969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5C0969" w:rsidRPr="00335A45" w:rsidRDefault="005C0969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9425A5">
        <w:rPr>
          <w:lang w:val="ru-RU"/>
        </w:rPr>
        <w:t>EA-60754</w:t>
      </w:r>
      <w:r w:rsidRPr="00335A45">
        <w:rPr>
          <w:lang w:val="ru-RU"/>
        </w:rPr>
        <w:t xml:space="preserve">- </w:t>
      </w:r>
      <w:r w:rsidRPr="009425A5">
        <w:rPr>
          <w:lang w:val="ru-RU"/>
        </w:rPr>
        <w:t>АКЦИОНЕРНОЕ ОБЩЕСТВО "Р-ФАРМ"</w:t>
      </w:r>
      <w:r>
        <w:rPr>
          <w:lang w:val="ru-RU"/>
        </w:rPr>
        <w:t>, №</w:t>
      </w:r>
      <w:r w:rsidRPr="00B52403">
        <w:rPr>
          <w:lang w:val="ru-RU"/>
        </w:rPr>
        <w:t xml:space="preserve"> </w:t>
      </w:r>
      <w:r w:rsidRPr="009425A5">
        <w:rPr>
          <w:lang w:val="ru-RU"/>
        </w:rPr>
        <w:t>EA-60602</w:t>
      </w:r>
      <w:r w:rsidRPr="00335A45">
        <w:rPr>
          <w:lang w:val="ru-RU"/>
        </w:rPr>
        <w:t xml:space="preserve">- </w:t>
      </w:r>
      <w:r w:rsidRPr="0017774C">
        <w:rPr>
          <w:lang w:val="ru-RU"/>
        </w:rPr>
        <w:t>ОБЩЕСТВО С ОГРАНИЧЕННОЙ ОТВЕТСТВЕННОСТЬЮ "ФАРМСЕРВИС"</w:t>
      </w:r>
      <w:r>
        <w:rPr>
          <w:lang w:val="ru-RU"/>
        </w:rPr>
        <w:t>,</w:t>
      </w:r>
      <w:r w:rsidRPr="00EC49C3">
        <w:rPr>
          <w:lang w:val="ru-RU"/>
        </w:rPr>
        <w:t xml:space="preserve"> </w:t>
      </w:r>
      <w:r>
        <w:rPr>
          <w:lang w:val="ru-RU"/>
        </w:rPr>
        <w:t>№</w:t>
      </w:r>
      <w:r w:rsidRPr="00B52403">
        <w:rPr>
          <w:lang w:val="ru-RU"/>
        </w:rPr>
        <w:t xml:space="preserve"> </w:t>
      </w:r>
      <w:r w:rsidRPr="009425A5">
        <w:rPr>
          <w:lang w:val="ru-RU"/>
        </w:rPr>
        <w:t>EA-60712</w:t>
      </w:r>
      <w:r w:rsidRPr="00335A45">
        <w:rPr>
          <w:lang w:val="ru-RU"/>
        </w:rPr>
        <w:t xml:space="preserve">- </w:t>
      </w:r>
      <w:r w:rsidRPr="0017774C">
        <w:rPr>
          <w:lang w:val="ru-RU"/>
        </w:rPr>
        <w:t>ЗАКРЫТОЕ АКЦИОНЕРНОЕ ОБЩЕСТВО "НОРДБЕР-ТРАНСФАРМ"</w:t>
      </w:r>
      <w:r>
        <w:rPr>
          <w:lang w:val="ru-RU"/>
        </w:rPr>
        <w:t>,№</w:t>
      </w:r>
      <w:r w:rsidRPr="00B52403">
        <w:rPr>
          <w:lang w:val="ru-RU"/>
        </w:rPr>
        <w:t xml:space="preserve"> </w:t>
      </w:r>
      <w:r w:rsidRPr="009425A5">
        <w:rPr>
          <w:lang w:val="ru-RU"/>
        </w:rPr>
        <w:t>EA-60767</w:t>
      </w:r>
      <w:r w:rsidRPr="00335A45">
        <w:rPr>
          <w:lang w:val="ru-RU"/>
        </w:rPr>
        <w:t xml:space="preserve">- </w:t>
      </w:r>
      <w:r w:rsidRPr="0017774C">
        <w:rPr>
          <w:lang w:val="ru-RU"/>
        </w:rPr>
        <w:t>АКЦИОНЕРНОЕ ОБЩЕСТВО "ФАРМАЦЕВТ ПЛЮС"</w:t>
      </w:r>
      <w:r>
        <w:rPr>
          <w:lang w:val="ru-RU"/>
        </w:rPr>
        <w:t>,</w:t>
      </w:r>
      <w:r w:rsidRPr="00EC49C3">
        <w:rPr>
          <w:lang w:val="ru-RU"/>
        </w:rPr>
        <w:t xml:space="preserve"> </w:t>
      </w:r>
      <w:r>
        <w:rPr>
          <w:lang w:val="ru-RU"/>
        </w:rPr>
        <w:t>№</w:t>
      </w:r>
      <w:r w:rsidRPr="00B52403">
        <w:rPr>
          <w:lang w:val="ru-RU"/>
        </w:rPr>
        <w:t xml:space="preserve"> </w:t>
      </w:r>
      <w:r w:rsidRPr="009425A5">
        <w:rPr>
          <w:lang w:val="ru-RU"/>
        </w:rPr>
        <w:t>EA-60763</w:t>
      </w:r>
      <w:r w:rsidRPr="00335A45">
        <w:rPr>
          <w:lang w:val="ru-RU"/>
        </w:rPr>
        <w:t xml:space="preserve">- </w:t>
      </w:r>
      <w:r w:rsidRPr="0017774C">
        <w:rPr>
          <w:lang w:val="ru-RU"/>
        </w:rPr>
        <w:t>ОБЩЕСТВО С ОГРАНИЧЕННОЙ ОТВЕТСТВЕННОСТЬЮ "БИОФАРМА"</w:t>
      </w:r>
      <w:r>
        <w:rPr>
          <w:lang w:val="ru-RU"/>
        </w:rPr>
        <w:t>.</w:t>
      </w:r>
    </w:p>
    <w:p w:rsidR="005C0969" w:rsidRPr="00335A45" w:rsidRDefault="005C0969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5C0969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5C0969" w:rsidRPr="00335A45" w:rsidRDefault="005C0969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5C0969" w:rsidRPr="00335A45" w:rsidRDefault="005C0969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5C0969" w:rsidRPr="00335A45">
        <w:trPr>
          <w:trHeight w:val="274"/>
        </w:trPr>
        <w:tc>
          <w:tcPr>
            <w:tcW w:w="2204" w:type="dxa"/>
            <w:vMerge/>
          </w:tcPr>
          <w:p w:rsidR="005C0969" w:rsidRPr="00335A45" w:rsidRDefault="005C0969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5C0969" w:rsidRPr="00335A45" w:rsidRDefault="005C0969" w:rsidP="00AA4A97">
            <w:pPr>
              <w:jc w:val="center"/>
              <w:rPr>
                <w:lang w:val="ru-RU"/>
              </w:rPr>
            </w:pPr>
          </w:p>
          <w:p w:rsidR="005C0969" w:rsidRPr="00335A45" w:rsidRDefault="005C0969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Штонда Е.П.</w:t>
            </w:r>
          </w:p>
        </w:tc>
        <w:tc>
          <w:tcPr>
            <w:tcW w:w="1558" w:type="dxa"/>
          </w:tcPr>
          <w:p w:rsidR="005C0969" w:rsidRPr="00335A45" w:rsidRDefault="005C0969" w:rsidP="00AA4A97">
            <w:pPr>
              <w:ind w:right="-21"/>
              <w:jc w:val="center"/>
              <w:rPr>
                <w:lang w:val="ru-RU"/>
              </w:rPr>
            </w:pPr>
          </w:p>
          <w:p w:rsidR="005C0969" w:rsidRPr="00335A45" w:rsidRDefault="005C0969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5C0969" w:rsidRPr="00335A45" w:rsidRDefault="005C0969" w:rsidP="0056026D">
            <w:pPr>
              <w:jc w:val="center"/>
              <w:rPr>
                <w:lang w:val="ru-RU"/>
              </w:rPr>
            </w:pPr>
          </w:p>
          <w:p w:rsidR="005C0969" w:rsidRPr="00335A45" w:rsidRDefault="005C0969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5C0969" w:rsidRPr="00335A45" w:rsidRDefault="005C0969" w:rsidP="00AA4A97">
            <w:pPr>
              <w:jc w:val="center"/>
              <w:rPr>
                <w:lang w:val="ru-RU"/>
              </w:rPr>
            </w:pPr>
          </w:p>
          <w:p w:rsidR="005C0969" w:rsidRPr="00335A45" w:rsidRDefault="005C0969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5C0969" w:rsidRPr="00335A45" w:rsidRDefault="005C0969" w:rsidP="0056026D">
            <w:pPr>
              <w:jc w:val="center"/>
              <w:rPr>
                <w:lang w:val="ru-RU"/>
              </w:rPr>
            </w:pPr>
          </w:p>
          <w:p w:rsidR="005C0969" w:rsidRPr="00335A45" w:rsidRDefault="005C0969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5C0969" w:rsidRPr="00284038">
        <w:trPr>
          <w:trHeight w:val="938"/>
        </w:trPr>
        <w:tc>
          <w:tcPr>
            <w:tcW w:w="2204" w:type="dxa"/>
            <w:vAlign w:val="center"/>
          </w:tcPr>
          <w:p w:rsidR="005C0969" w:rsidRPr="00335A45" w:rsidRDefault="005C0969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9425A5">
              <w:rPr>
                <w:lang w:val="ru-RU"/>
              </w:rPr>
              <w:t>EA-60754</w:t>
            </w:r>
            <w:r w:rsidRPr="00335A45">
              <w:rPr>
                <w:lang w:val="ru-RU"/>
              </w:rPr>
              <w:t xml:space="preserve">- </w:t>
            </w:r>
            <w:r w:rsidRPr="009425A5">
              <w:rPr>
                <w:lang w:val="ru-RU"/>
              </w:rPr>
              <w:t>АКЦИОНЕРНОЕ ОБЩЕСТВО "Р-ФАРМ"</w:t>
            </w:r>
          </w:p>
        </w:tc>
        <w:tc>
          <w:tcPr>
            <w:tcW w:w="1700" w:type="dxa"/>
          </w:tcPr>
          <w:p w:rsidR="005C0969" w:rsidRPr="00335A45" w:rsidRDefault="005C0969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C0969" w:rsidRPr="00335A45" w:rsidRDefault="005C0969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C0969" w:rsidRPr="00335A45" w:rsidRDefault="005C0969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5C0969" w:rsidRPr="00335A45" w:rsidRDefault="005C0969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5C0969" w:rsidRPr="00335A45" w:rsidRDefault="005C0969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5C0969" w:rsidRPr="00284038">
        <w:trPr>
          <w:trHeight w:val="938"/>
        </w:trPr>
        <w:tc>
          <w:tcPr>
            <w:tcW w:w="2204" w:type="dxa"/>
            <w:vAlign w:val="center"/>
          </w:tcPr>
          <w:p w:rsidR="005C0969" w:rsidRPr="00335A45" w:rsidRDefault="005C0969" w:rsidP="0041654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9425A5">
              <w:rPr>
                <w:lang w:val="ru-RU"/>
              </w:rPr>
              <w:t>EA-60602</w:t>
            </w:r>
            <w:r w:rsidRPr="00335A45">
              <w:rPr>
                <w:lang w:val="ru-RU"/>
              </w:rPr>
              <w:t xml:space="preserve">- </w:t>
            </w:r>
            <w:r w:rsidRPr="0017774C">
              <w:rPr>
                <w:lang w:val="ru-RU"/>
              </w:rPr>
              <w:t>ОБЩЕСТВО С ОГРАНИЧЕННОЙ ОТВЕТСТВЕННОСТЬЮ "ФАРМСЕРВИС"</w:t>
            </w:r>
          </w:p>
        </w:tc>
        <w:tc>
          <w:tcPr>
            <w:tcW w:w="1700" w:type="dxa"/>
          </w:tcPr>
          <w:p w:rsidR="005C0969" w:rsidRPr="00335A45" w:rsidRDefault="005C0969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C0969" w:rsidRPr="00335A45" w:rsidRDefault="005C0969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C0969" w:rsidRPr="00335A45" w:rsidRDefault="005C0969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5C0969" w:rsidRPr="00335A45" w:rsidRDefault="005C0969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5C0969" w:rsidRPr="00335A45" w:rsidRDefault="005C0969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5C0969" w:rsidRPr="00284038">
        <w:trPr>
          <w:trHeight w:val="938"/>
        </w:trPr>
        <w:tc>
          <w:tcPr>
            <w:tcW w:w="2204" w:type="dxa"/>
            <w:vAlign w:val="center"/>
          </w:tcPr>
          <w:p w:rsidR="005C0969" w:rsidRPr="00335A45" w:rsidRDefault="005C0969" w:rsidP="00732B4C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9425A5">
              <w:rPr>
                <w:lang w:val="ru-RU"/>
              </w:rPr>
              <w:t>EA-60712</w:t>
            </w:r>
            <w:r w:rsidRPr="00335A45">
              <w:rPr>
                <w:lang w:val="ru-RU"/>
              </w:rPr>
              <w:t xml:space="preserve">- </w:t>
            </w:r>
            <w:r w:rsidRPr="0017774C">
              <w:rPr>
                <w:lang w:val="ru-RU"/>
              </w:rPr>
              <w:t>ЗАКРЫТОЕ АКЦИОНЕРНОЕ ОБЩЕСТВО "НОРДБЕР-ТРАНСФАРМ"</w:t>
            </w:r>
          </w:p>
        </w:tc>
        <w:tc>
          <w:tcPr>
            <w:tcW w:w="1700" w:type="dxa"/>
          </w:tcPr>
          <w:p w:rsidR="005C0969" w:rsidRPr="00335A45" w:rsidRDefault="005C0969" w:rsidP="00732B4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C0969" w:rsidRPr="00335A45" w:rsidRDefault="005C0969" w:rsidP="00732B4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C0969" w:rsidRPr="00335A45" w:rsidRDefault="005C0969" w:rsidP="00732B4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5C0969" w:rsidRPr="00335A45" w:rsidRDefault="005C0969" w:rsidP="00732B4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5C0969" w:rsidRPr="00335A45" w:rsidRDefault="005C0969" w:rsidP="00732B4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5C0969" w:rsidRPr="00284038">
        <w:trPr>
          <w:trHeight w:val="938"/>
        </w:trPr>
        <w:tc>
          <w:tcPr>
            <w:tcW w:w="2204" w:type="dxa"/>
            <w:vAlign w:val="center"/>
          </w:tcPr>
          <w:p w:rsidR="005C0969" w:rsidRPr="00335A45" w:rsidRDefault="005C0969" w:rsidP="00732B4C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9425A5">
              <w:rPr>
                <w:lang w:val="ru-RU"/>
              </w:rPr>
              <w:t>EA-60767</w:t>
            </w:r>
            <w:r w:rsidRPr="00335A45">
              <w:rPr>
                <w:lang w:val="ru-RU"/>
              </w:rPr>
              <w:t xml:space="preserve">- </w:t>
            </w:r>
            <w:r w:rsidRPr="0017774C">
              <w:rPr>
                <w:lang w:val="ru-RU"/>
              </w:rPr>
              <w:t>АКЦИОНЕРНОЕ ОБЩЕСТВО "ФАРМАЦЕВТ ПЛЮС"</w:t>
            </w:r>
          </w:p>
        </w:tc>
        <w:tc>
          <w:tcPr>
            <w:tcW w:w="1700" w:type="dxa"/>
          </w:tcPr>
          <w:p w:rsidR="005C0969" w:rsidRPr="00335A45" w:rsidRDefault="005C0969" w:rsidP="00732B4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C0969" w:rsidRPr="00335A45" w:rsidRDefault="005C0969" w:rsidP="00732B4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C0969" w:rsidRPr="00335A45" w:rsidRDefault="005C0969" w:rsidP="00732B4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5C0969" w:rsidRPr="00335A45" w:rsidRDefault="005C0969" w:rsidP="00732B4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5C0969" w:rsidRPr="00335A45" w:rsidRDefault="005C0969" w:rsidP="00732B4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5C0969" w:rsidRPr="00284038">
        <w:trPr>
          <w:trHeight w:val="938"/>
        </w:trPr>
        <w:tc>
          <w:tcPr>
            <w:tcW w:w="2204" w:type="dxa"/>
            <w:vAlign w:val="center"/>
          </w:tcPr>
          <w:p w:rsidR="005C0969" w:rsidRPr="00335A45" w:rsidRDefault="005C0969" w:rsidP="0050274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9425A5">
              <w:rPr>
                <w:lang w:val="ru-RU"/>
              </w:rPr>
              <w:t>EA-60763</w:t>
            </w:r>
            <w:r w:rsidRPr="00335A45">
              <w:rPr>
                <w:lang w:val="ru-RU"/>
              </w:rPr>
              <w:t xml:space="preserve">- </w:t>
            </w:r>
            <w:r w:rsidRPr="0017774C">
              <w:rPr>
                <w:lang w:val="ru-RU"/>
              </w:rPr>
              <w:t>ОБЩЕСТВО С ОГРАНИЧЕННОЙ ОТВЕТСТВЕННОСТЬЮ "БИОФАРМА"</w:t>
            </w:r>
          </w:p>
        </w:tc>
        <w:tc>
          <w:tcPr>
            <w:tcW w:w="1700" w:type="dxa"/>
          </w:tcPr>
          <w:p w:rsidR="005C0969" w:rsidRPr="00335A45" w:rsidRDefault="005C0969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C0969" w:rsidRPr="00335A45" w:rsidRDefault="005C0969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C0969" w:rsidRPr="00335A45" w:rsidRDefault="005C0969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5C0969" w:rsidRPr="00335A45" w:rsidRDefault="005C0969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5C0969" w:rsidRPr="00335A45" w:rsidRDefault="005C0969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5C0969" w:rsidRPr="00335A45" w:rsidRDefault="005C0969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570C9D">
        <w:rPr>
          <w:lang w:val="ru-RU"/>
        </w:rPr>
        <w:t>Лекарственные препараты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9425A5">
        <w:rPr>
          <w:lang w:val="ru-RU"/>
        </w:rPr>
        <w:t>АКЦИОНЕРНОЕ ОБЩЕСТВО "Р-ФАРМ"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774389">
        <w:rPr>
          <w:color w:val="000000"/>
          <w:lang w:val="ru-RU"/>
        </w:rPr>
        <w:t>72 476.77</w:t>
      </w:r>
      <w:r w:rsidRPr="00335A45">
        <w:rPr>
          <w:lang w:val="ru-RU"/>
        </w:rPr>
        <w:t xml:space="preserve"> рублей.  </w:t>
      </w:r>
    </w:p>
    <w:p w:rsidR="005C0969" w:rsidRPr="00335A45" w:rsidRDefault="005C0969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5C0969" w:rsidRPr="00335A45">
        <w:trPr>
          <w:trHeight w:val="206"/>
          <w:jc w:val="center"/>
        </w:trPr>
        <w:tc>
          <w:tcPr>
            <w:tcW w:w="7338" w:type="dxa"/>
          </w:tcPr>
          <w:p w:rsidR="005C0969" w:rsidRPr="00335A45" w:rsidRDefault="005C096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C0969" w:rsidRPr="00335A45" w:rsidRDefault="005C096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5C0969" w:rsidRPr="00335A45" w:rsidRDefault="005C096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C0969" w:rsidRPr="00335A45" w:rsidRDefault="005C0969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Штонда Е.П.</w:t>
            </w:r>
          </w:p>
          <w:p w:rsidR="005C0969" w:rsidRPr="00335A45" w:rsidRDefault="005C096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5C0969" w:rsidRPr="00335A45">
        <w:trPr>
          <w:trHeight w:val="206"/>
          <w:jc w:val="center"/>
        </w:trPr>
        <w:tc>
          <w:tcPr>
            <w:tcW w:w="7338" w:type="dxa"/>
          </w:tcPr>
          <w:p w:rsidR="005C0969" w:rsidRPr="00335A45" w:rsidRDefault="005C0969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C0969" w:rsidRPr="00335A45" w:rsidRDefault="005C0969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5C0969" w:rsidRPr="00335A45" w:rsidRDefault="005C096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5C0969" w:rsidRPr="00335A45" w:rsidRDefault="005C096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C0969" w:rsidRPr="00335A45" w:rsidRDefault="005C0969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5C0969" w:rsidRPr="00335A45" w:rsidRDefault="005C096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C0969" w:rsidRPr="00335A45" w:rsidRDefault="005C096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5C0969" w:rsidRPr="00335A45" w:rsidRDefault="005C096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5C0969" w:rsidRPr="00335A45">
        <w:trPr>
          <w:trHeight w:val="206"/>
          <w:jc w:val="center"/>
        </w:trPr>
        <w:tc>
          <w:tcPr>
            <w:tcW w:w="7338" w:type="dxa"/>
          </w:tcPr>
          <w:p w:rsidR="005C0969" w:rsidRPr="00335A45" w:rsidRDefault="005C0969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5C0969" w:rsidRPr="00335A45" w:rsidRDefault="005C0969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5C0969" w:rsidRPr="00335A45" w:rsidRDefault="005C0969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5C0969" w:rsidRPr="00335A45" w:rsidRDefault="005C0969" w:rsidP="006465AE">
      <w:pPr>
        <w:jc w:val="both"/>
        <w:rPr>
          <w:lang w:val="ru-RU" w:eastAsia="ru-RU"/>
        </w:rPr>
      </w:pPr>
    </w:p>
    <w:sectPr w:rsidR="005C0969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0969" w:rsidRDefault="005C0969">
      <w:r>
        <w:separator/>
      </w:r>
    </w:p>
  </w:endnote>
  <w:endnote w:type="continuationSeparator" w:id="1">
    <w:p w:rsidR="005C0969" w:rsidRDefault="005C09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0969" w:rsidRDefault="005C0969">
      <w:r>
        <w:separator/>
      </w:r>
    </w:p>
  </w:footnote>
  <w:footnote w:type="continuationSeparator" w:id="1">
    <w:p w:rsidR="005C0969" w:rsidRDefault="005C09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969" w:rsidRDefault="005C0969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C0969" w:rsidRDefault="005C096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027"/>
    <w:rsid w:val="00010743"/>
    <w:rsid w:val="00011CE1"/>
    <w:rsid w:val="000160DB"/>
    <w:rsid w:val="00016AF8"/>
    <w:rsid w:val="00017961"/>
    <w:rsid w:val="000208A3"/>
    <w:rsid w:val="0002127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3D75"/>
    <w:rsid w:val="000543C4"/>
    <w:rsid w:val="0005548D"/>
    <w:rsid w:val="00055A0D"/>
    <w:rsid w:val="00056262"/>
    <w:rsid w:val="000563F4"/>
    <w:rsid w:val="000567B7"/>
    <w:rsid w:val="00056C26"/>
    <w:rsid w:val="00056F55"/>
    <w:rsid w:val="00056FE6"/>
    <w:rsid w:val="0005766B"/>
    <w:rsid w:val="00057C24"/>
    <w:rsid w:val="00060534"/>
    <w:rsid w:val="00060EC8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3DB3"/>
    <w:rsid w:val="000941F8"/>
    <w:rsid w:val="00094AA8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7774C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1417"/>
    <w:rsid w:val="002321B5"/>
    <w:rsid w:val="00232C76"/>
    <w:rsid w:val="00237AD7"/>
    <w:rsid w:val="002401C8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20FC"/>
    <w:rsid w:val="002733C7"/>
    <w:rsid w:val="00281887"/>
    <w:rsid w:val="002818C3"/>
    <w:rsid w:val="00281E80"/>
    <w:rsid w:val="00282C81"/>
    <w:rsid w:val="00282E20"/>
    <w:rsid w:val="002838D3"/>
    <w:rsid w:val="00284038"/>
    <w:rsid w:val="002864FC"/>
    <w:rsid w:val="00286738"/>
    <w:rsid w:val="00287FE0"/>
    <w:rsid w:val="002903F8"/>
    <w:rsid w:val="00290AF1"/>
    <w:rsid w:val="002919BF"/>
    <w:rsid w:val="00291E47"/>
    <w:rsid w:val="00292111"/>
    <w:rsid w:val="00292562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0D2C"/>
    <w:rsid w:val="00300DA3"/>
    <w:rsid w:val="003012C7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5B0A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43C0"/>
    <w:rsid w:val="003649A3"/>
    <w:rsid w:val="00365991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56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54E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1DEB"/>
    <w:rsid w:val="004B1F9C"/>
    <w:rsid w:val="004B39AE"/>
    <w:rsid w:val="004B49EB"/>
    <w:rsid w:val="004B6962"/>
    <w:rsid w:val="004B6CD5"/>
    <w:rsid w:val="004B7B94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47FB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4D60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4E5E"/>
    <w:rsid w:val="00565495"/>
    <w:rsid w:val="00565CB3"/>
    <w:rsid w:val="0056682D"/>
    <w:rsid w:val="00566A09"/>
    <w:rsid w:val="00567464"/>
    <w:rsid w:val="00570386"/>
    <w:rsid w:val="0057096E"/>
    <w:rsid w:val="00570C9D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0969"/>
    <w:rsid w:val="005C1341"/>
    <w:rsid w:val="005C2368"/>
    <w:rsid w:val="005C34E0"/>
    <w:rsid w:val="005C3F68"/>
    <w:rsid w:val="005C4BEA"/>
    <w:rsid w:val="005C51C1"/>
    <w:rsid w:val="005C58A2"/>
    <w:rsid w:val="005C6D89"/>
    <w:rsid w:val="005D2784"/>
    <w:rsid w:val="005D507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23BB"/>
    <w:rsid w:val="00623526"/>
    <w:rsid w:val="00623569"/>
    <w:rsid w:val="0062388F"/>
    <w:rsid w:val="006253AD"/>
    <w:rsid w:val="006255BD"/>
    <w:rsid w:val="00626A54"/>
    <w:rsid w:val="006313ED"/>
    <w:rsid w:val="006316C2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968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2B4C"/>
    <w:rsid w:val="007348FE"/>
    <w:rsid w:val="00740202"/>
    <w:rsid w:val="00741187"/>
    <w:rsid w:val="00741406"/>
    <w:rsid w:val="00743AB0"/>
    <w:rsid w:val="00743CB7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20F3"/>
    <w:rsid w:val="00752381"/>
    <w:rsid w:val="007530EB"/>
    <w:rsid w:val="00753EC8"/>
    <w:rsid w:val="007541FD"/>
    <w:rsid w:val="007546A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327D"/>
    <w:rsid w:val="0077375B"/>
    <w:rsid w:val="00774389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90C9E"/>
    <w:rsid w:val="00792BBD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F47"/>
    <w:rsid w:val="007F2193"/>
    <w:rsid w:val="007F29E8"/>
    <w:rsid w:val="007F3BC7"/>
    <w:rsid w:val="007F4EE5"/>
    <w:rsid w:val="007F6A40"/>
    <w:rsid w:val="007F6B5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97F"/>
    <w:rsid w:val="00821B7F"/>
    <w:rsid w:val="00822A1D"/>
    <w:rsid w:val="008235C0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3E4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27E65"/>
    <w:rsid w:val="00930148"/>
    <w:rsid w:val="0093253E"/>
    <w:rsid w:val="00932F52"/>
    <w:rsid w:val="00933978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25A5"/>
    <w:rsid w:val="0094381A"/>
    <w:rsid w:val="0094395C"/>
    <w:rsid w:val="00944144"/>
    <w:rsid w:val="00944895"/>
    <w:rsid w:val="00945888"/>
    <w:rsid w:val="00946020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3B2"/>
    <w:rsid w:val="009C5896"/>
    <w:rsid w:val="009C5A82"/>
    <w:rsid w:val="009C66D2"/>
    <w:rsid w:val="009C69AB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58E"/>
    <w:rsid w:val="009F4921"/>
    <w:rsid w:val="009F4F67"/>
    <w:rsid w:val="009F689E"/>
    <w:rsid w:val="009F7063"/>
    <w:rsid w:val="009F743A"/>
    <w:rsid w:val="009F7DB1"/>
    <w:rsid w:val="009F7E2D"/>
    <w:rsid w:val="00A001CE"/>
    <w:rsid w:val="00A022E4"/>
    <w:rsid w:val="00A02E63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4D0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FF7"/>
    <w:rsid w:val="00A40006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193"/>
    <w:rsid w:val="00A60C3C"/>
    <w:rsid w:val="00A60C9D"/>
    <w:rsid w:val="00A6254E"/>
    <w:rsid w:val="00A626AD"/>
    <w:rsid w:val="00A630AA"/>
    <w:rsid w:val="00A63515"/>
    <w:rsid w:val="00A65E9A"/>
    <w:rsid w:val="00A65F55"/>
    <w:rsid w:val="00A6679D"/>
    <w:rsid w:val="00A66ACC"/>
    <w:rsid w:val="00A67307"/>
    <w:rsid w:val="00A67BE0"/>
    <w:rsid w:val="00A70CB8"/>
    <w:rsid w:val="00A71965"/>
    <w:rsid w:val="00A71CF8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40"/>
    <w:rsid w:val="00B2579D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1203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1FB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16AF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3D0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B7E"/>
    <w:rsid w:val="00D95179"/>
    <w:rsid w:val="00D95D69"/>
    <w:rsid w:val="00D96FBC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49B8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0F4B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5AB"/>
    <w:rsid w:val="00F06669"/>
    <w:rsid w:val="00F06EFD"/>
    <w:rsid w:val="00F101E5"/>
    <w:rsid w:val="00F109C7"/>
    <w:rsid w:val="00F11426"/>
    <w:rsid w:val="00F13730"/>
    <w:rsid w:val="00F13ED0"/>
    <w:rsid w:val="00F15099"/>
    <w:rsid w:val="00F156E2"/>
    <w:rsid w:val="00F15FF2"/>
    <w:rsid w:val="00F16433"/>
    <w:rsid w:val="00F16C84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53D75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  <w:style w:type="character" w:customStyle="1" w:styleId="1101">
    <w:name w:val="Знак Знак1101"/>
    <w:basedOn w:val="DefaultParagraphFont"/>
    <w:uiPriority w:val="99"/>
    <w:rsid w:val="008235C0"/>
  </w:style>
  <w:style w:type="character" w:customStyle="1" w:styleId="1102">
    <w:name w:val="Знак Знак1102"/>
    <w:basedOn w:val="DefaultParagraphFont"/>
    <w:uiPriority w:val="99"/>
    <w:rsid w:val="00A02E63"/>
  </w:style>
  <w:style w:type="character" w:customStyle="1" w:styleId="1103">
    <w:name w:val="Знак Знак1103"/>
    <w:basedOn w:val="DefaultParagraphFont"/>
    <w:uiPriority w:val="99"/>
    <w:rsid w:val="00E849B8"/>
  </w:style>
  <w:style w:type="character" w:customStyle="1" w:styleId="1104">
    <w:name w:val="Знак Знак1104"/>
    <w:basedOn w:val="DefaultParagraphFont"/>
    <w:uiPriority w:val="99"/>
    <w:rsid w:val="009425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2738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3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2738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738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40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38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273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27388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2738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738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2738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2738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2738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2738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57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384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22738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2738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738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59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3859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22738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2738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738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49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3857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22738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2738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738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2738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38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738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45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385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22738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2738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738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2738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53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3848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22738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2738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738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3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73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738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49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385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22738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2738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738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51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385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22738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2738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738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56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3848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22738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2738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738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55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385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22738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2738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738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48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386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22738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2738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738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52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3859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22738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2738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738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51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384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22738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2738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738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38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73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2738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62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386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22738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2738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2738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27386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27386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738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38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738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3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738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38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738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38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738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38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738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38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738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3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738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38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2738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38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2738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38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738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38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2738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3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738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38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2738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38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2738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3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2738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2738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3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738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3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2738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38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738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38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738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3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2738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38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2738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38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2738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738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82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38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2738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2738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27384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738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38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2738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73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38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2738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2738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73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3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738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2738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38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738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38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38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738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738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8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89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0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1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1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1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1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1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1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1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1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1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1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1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1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1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1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1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1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1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1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1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1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1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1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1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1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1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1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1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1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1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1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1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1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1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1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1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1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39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1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5</Pages>
  <Words>1669</Words>
  <Characters>9515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2020-10-06T10:52:00Z</cp:lastPrinted>
  <dcterms:created xsi:type="dcterms:W3CDTF">2020-10-22T08:43:00Z</dcterms:created>
  <dcterms:modified xsi:type="dcterms:W3CDTF">2020-10-22T09:03:00Z</dcterms:modified>
</cp:coreProperties>
</file>