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01E" w:rsidRDefault="0072101E" w:rsidP="00B40F86">
      <w:pPr>
        <w:jc w:val="center"/>
        <w:rPr>
          <w:b/>
          <w:bCs/>
          <w:color w:val="000000"/>
          <w:lang w:val="ru-RU"/>
        </w:rPr>
      </w:pPr>
    </w:p>
    <w:p w:rsidR="0072101E" w:rsidRDefault="0072101E" w:rsidP="00B40F86">
      <w:pPr>
        <w:jc w:val="center"/>
        <w:rPr>
          <w:b/>
          <w:bCs/>
          <w:color w:val="000000"/>
          <w:lang w:val="ru-RU"/>
        </w:rPr>
      </w:pPr>
    </w:p>
    <w:p w:rsidR="0072101E" w:rsidRPr="00335A45" w:rsidRDefault="0072101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260</w:t>
      </w:r>
    </w:p>
    <w:p w:rsidR="0072101E" w:rsidRPr="00335A45" w:rsidRDefault="0072101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2101E" w:rsidRPr="00335A45" w:rsidRDefault="0072101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2101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01E" w:rsidRPr="00335A45" w:rsidRDefault="0072101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2101E" w:rsidRPr="00335A45" w:rsidRDefault="0072101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72101E" w:rsidRDefault="0072101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2101E" w:rsidRPr="0077375B" w:rsidRDefault="0072101E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235C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235C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2101E" w:rsidRPr="0077375B" w:rsidRDefault="0072101E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96F4C">
        <w:rPr>
          <w:lang w:val="ru-RU"/>
        </w:rPr>
        <w:t>Реагенты</w:t>
      </w:r>
      <w:r w:rsidRPr="0077375B">
        <w:rPr>
          <w:lang w:val="ru-RU"/>
        </w:rPr>
        <w:t xml:space="preserve">».  </w:t>
      </w:r>
    </w:p>
    <w:p w:rsidR="0072101E" w:rsidRPr="00996F4C" w:rsidRDefault="0072101E" w:rsidP="008235C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96F4C">
        <w:rPr>
          <w:color w:val="000000"/>
          <w:lang w:val="ru-RU"/>
        </w:rPr>
        <w:t>203234901331923490100103050012059244</w:t>
      </w:r>
    </w:p>
    <w:p w:rsidR="0072101E" w:rsidRPr="0077375B" w:rsidRDefault="0072101E" w:rsidP="008235C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 w:rsidRPr="00996F4C">
        <w:rPr>
          <w:lang w:val="ru-RU"/>
        </w:rPr>
        <w:t>497 691.90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</w:t>
      </w:r>
      <w:r>
        <w:rPr>
          <w:lang w:val="ru-RU"/>
        </w:rPr>
        <w:t>четыреста девяносто 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девяносто один</w:t>
      </w:r>
      <w:r w:rsidRPr="0077375B">
        <w:rPr>
          <w:lang w:val="ru-RU"/>
        </w:rPr>
        <w:t xml:space="preserve"> рубл</w:t>
      </w:r>
      <w:r>
        <w:rPr>
          <w:lang w:val="ru-RU"/>
        </w:rPr>
        <w:t>ь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72101E" w:rsidRPr="0056227F" w:rsidRDefault="0072101E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72101E" w:rsidRPr="0056227F" w:rsidRDefault="0072101E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996F4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  <w:r w:rsidRPr="0056227F">
        <w:rPr>
          <w:lang w:val="ru-RU"/>
        </w:rPr>
        <w:t>.</w:t>
      </w:r>
    </w:p>
    <w:p w:rsidR="0072101E" w:rsidRPr="0077375B" w:rsidRDefault="0072101E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96F4C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72101E" w:rsidRPr="0077375B" w:rsidRDefault="0072101E" w:rsidP="008235C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2101E" w:rsidRPr="0077375B" w:rsidRDefault="0072101E" w:rsidP="008235C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2101E" w:rsidRPr="0077375B" w:rsidRDefault="0072101E" w:rsidP="008235C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96F4C">
        <w:rPr>
          <w:color w:val="000000"/>
          <w:sz w:val="24"/>
          <w:szCs w:val="24"/>
        </w:rPr>
        <w:t>27.10.2020 14:13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72101E" w:rsidRPr="008235C0" w:rsidRDefault="0072101E" w:rsidP="008235C0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8235C0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72101E" w:rsidRDefault="0072101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2101E" w:rsidRPr="00335A45">
        <w:trPr>
          <w:jc w:val="center"/>
        </w:trPr>
        <w:tc>
          <w:tcPr>
            <w:tcW w:w="9828" w:type="dxa"/>
            <w:gridSpan w:val="5"/>
          </w:tcPr>
          <w:p w:rsidR="0072101E" w:rsidRPr="00335A45" w:rsidRDefault="0072101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72101E" w:rsidRPr="00996F4C">
        <w:trPr>
          <w:jc w:val="center"/>
        </w:trPr>
        <w:tc>
          <w:tcPr>
            <w:tcW w:w="2820" w:type="dxa"/>
          </w:tcPr>
          <w:p w:rsidR="0072101E" w:rsidRPr="00335A45" w:rsidRDefault="0072101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2101E" w:rsidRPr="00335A45" w:rsidRDefault="0072101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72101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72101E" w:rsidRPr="000D6284" w:rsidRDefault="0072101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72101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72101E" w:rsidRPr="00335A45" w:rsidRDefault="0072101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2101E" w:rsidRPr="00335A45" w:rsidRDefault="0072101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72101E" w:rsidRPr="000D6284">
        <w:trPr>
          <w:jc w:val="center"/>
        </w:trPr>
        <w:tc>
          <w:tcPr>
            <w:tcW w:w="9828" w:type="dxa"/>
            <w:gridSpan w:val="5"/>
          </w:tcPr>
          <w:p w:rsidR="0072101E" w:rsidRPr="000D6284" w:rsidRDefault="0072101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72101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2101E" w:rsidRPr="00335A45" w:rsidRDefault="0072101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72101E" w:rsidRPr="00335A45" w:rsidRDefault="0072101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72101E" w:rsidRPr="00335A45" w:rsidRDefault="0072101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2101E" w:rsidRPr="00335A45" w:rsidRDefault="0072101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72101E" w:rsidRPr="00335A45" w:rsidRDefault="0072101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72101E" w:rsidRPr="00335A45" w:rsidRDefault="0072101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72101E" w:rsidRPr="00335A45" w:rsidRDefault="0072101E" w:rsidP="00A841CC">
            <w:pPr>
              <w:ind w:right="-80"/>
              <w:jc w:val="both"/>
              <w:rPr>
                <w:lang w:val="ru-RU"/>
              </w:rPr>
            </w:pPr>
          </w:p>
          <w:p w:rsidR="0072101E" w:rsidRPr="00335A45" w:rsidRDefault="0072101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72101E" w:rsidRPr="00335A45" w:rsidRDefault="0072101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72101E" w:rsidRPr="00335A45" w:rsidRDefault="0072101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2101E" w:rsidRPr="00335A45" w:rsidRDefault="0072101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72101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2101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996F4C" w:rsidRDefault="0072101E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492 714.98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4736FB" w:rsidRDefault="0072101E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09.11.2020 10:33:26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8235C0" w:rsidRDefault="0072101E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EA-62497</w:t>
            </w:r>
          </w:p>
        </w:tc>
      </w:tr>
      <w:tr w:rsidR="0072101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8235C0" w:rsidRDefault="0072101E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495 203.44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335A45" w:rsidRDefault="0072101E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4736FB" w:rsidRDefault="0072101E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09.11.2020 10:32:47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2101E" w:rsidRPr="008235C0" w:rsidRDefault="0072101E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EA-62499</w:t>
            </w:r>
          </w:p>
        </w:tc>
      </w:tr>
    </w:tbl>
    <w:p w:rsidR="0072101E" w:rsidRPr="00335A45" w:rsidRDefault="0072101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2101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2101E" w:rsidRPr="00335A45" w:rsidRDefault="0072101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72101E" w:rsidRPr="00335A45" w:rsidRDefault="0072101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2101E" w:rsidRPr="00335A45" w:rsidRDefault="0072101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72101E" w:rsidRPr="00335A45" w:rsidRDefault="0072101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101E" w:rsidRPr="00335A45" w:rsidRDefault="0072101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2101E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2101E" w:rsidRPr="00996F4C" w:rsidRDefault="0072101E" w:rsidP="00292562">
            <w:pPr>
              <w:jc w:val="center"/>
              <w:rPr>
                <w:lang w:val="ru-RU"/>
              </w:rPr>
            </w:pPr>
            <w:r w:rsidRPr="00996F4C">
              <w:rPr>
                <w:lang w:val="ru-RU"/>
              </w:rPr>
              <w:t>EA-62497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2101E" w:rsidRPr="004736FB" w:rsidRDefault="0072101E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03.11.2020 17:33:45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72101E" w:rsidRPr="0077327D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72101E" w:rsidRPr="00996F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2101E" w:rsidRPr="00996F4C" w:rsidRDefault="0072101E" w:rsidP="00292562">
            <w:pPr>
              <w:jc w:val="center"/>
              <w:rPr>
                <w:lang w:val="ru-RU"/>
              </w:rPr>
            </w:pPr>
            <w:r w:rsidRPr="00996F4C">
              <w:rPr>
                <w:lang w:val="ru-RU"/>
              </w:rPr>
              <w:t>EA-62499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2101E" w:rsidRPr="004736FB" w:rsidRDefault="0072101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03.11.2020 17:19:09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101E" w:rsidRDefault="0072101E" w:rsidP="00996F4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"АЛЬЯНС МЕД"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ИНН2312261876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ОГРН1172375046535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КПП231101001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Место нахождения (жительства)</w:t>
            </w:r>
          </w:p>
          <w:p w:rsidR="0072101E" w:rsidRDefault="0072101E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ИМ. СОКОЛОВА М.Е., ДОМ 80, ОФИС 2</w:t>
            </w:r>
          </w:p>
          <w:p w:rsidR="0072101E" w:rsidRPr="00996F4C" w:rsidRDefault="0072101E" w:rsidP="00996F4C">
            <w:pPr>
              <w:rPr>
                <w:lang w:val="ru-RU"/>
              </w:rPr>
            </w:pPr>
            <w:r w:rsidRPr="00996F4C">
              <w:rPr>
                <w:lang w:val="ru-RU"/>
              </w:rPr>
              <w:t>Почтовый адрес</w:t>
            </w:r>
          </w:p>
          <w:p w:rsidR="0072101E" w:rsidRDefault="0072101E" w:rsidP="00996F4C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 СОКОЛОВА М.Е., ДОМ 80, ОФИС 2</w:t>
            </w:r>
          </w:p>
          <w:p w:rsidR="0072101E" w:rsidRPr="00F67DD4" w:rsidRDefault="0072101E" w:rsidP="00996F4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F67DD4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72101E" w:rsidRPr="00300D2C" w:rsidRDefault="0072101E" w:rsidP="00996F4C">
            <w:pPr>
              <w:rPr>
                <w:lang w:val="ru-RU"/>
              </w:rPr>
            </w:pPr>
            <w:r>
              <w:t>Телефон 79182281494</w:t>
            </w:r>
          </w:p>
        </w:tc>
      </w:tr>
    </w:tbl>
    <w:p w:rsidR="0072101E" w:rsidRPr="00335A45" w:rsidRDefault="0072101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2101E" w:rsidRPr="00335A45" w:rsidRDefault="0072101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96F4C">
        <w:rPr>
          <w:lang w:val="ru-RU"/>
        </w:rPr>
        <w:t>EA-62497</w:t>
      </w:r>
      <w:r w:rsidRPr="00335A45">
        <w:rPr>
          <w:lang w:val="ru-RU"/>
        </w:rPr>
        <w:t xml:space="preserve">- </w:t>
      </w:r>
      <w:r w:rsidRPr="0077327D">
        <w:rPr>
          <w:lang w:val="ru-RU"/>
        </w:rPr>
        <w:t>Индивидуальный предприниматель СОЛОМЯНИКОВА НИНА НИКОЛАЕВНА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996F4C">
        <w:rPr>
          <w:lang w:val="ru-RU"/>
        </w:rPr>
        <w:t>EA-62499</w:t>
      </w:r>
      <w:r w:rsidRPr="00335A45">
        <w:rPr>
          <w:lang w:val="ru-RU"/>
        </w:rPr>
        <w:t xml:space="preserve">- </w:t>
      </w:r>
      <w:r w:rsidRPr="00B2530C">
        <w:rPr>
          <w:lang w:val="ru-RU"/>
        </w:rPr>
        <w:t>ОБЩЕСТВО С ОГРАНИЧЕННОЙ ОТВЕТСТВЕННОСТЬЮ "АЛЬЯНС МЕД"</w:t>
      </w:r>
      <w:r>
        <w:rPr>
          <w:lang w:val="ru-RU"/>
        </w:rPr>
        <w:t>.</w:t>
      </w:r>
    </w:p>
    <w:p w:rsidR="0072101E" w:rsidRPr="00335A45" w:rsidRDefault="0072101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2101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72101E" w:rsidRPr="00335A45" w:rsidRDefault="0072101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2101E" w:rsidRPr="00335A45" w:rsidRDefault="0072101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2101E" w:rsidRPr="00335A45">
        <w:trPr>
          <w:trHeight w:val="274"/>
        </w:trPr>
        <w:tc>
          <w:tcPr>
            <w:tcW w:w="2204" w:type="dxa"/>
            <w:vMerge/>
          </w:tcPr>
          <w:p w:rsidR="0072101E" w:rsidRPr="00335A45" w:rsidRDefault="0072101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2101E" w:rsidRPr="00335A45" w:rsidRDefault="0072101E" w:rsidP="00AA4A97">
            <w:pPr>
              <w:jc w:val="center"/>
              <w:rPr>
                <w:lang w:val="ru-RU"/>
              </w:rPr>
            </w:pPr>
          </w:p>
          <w:p w:rsidR="0072101E" w:rsidRPr="00335A45" w:rsidRDefault="0072101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2101E" w:rsidRPr="00335A45" w:rsidRDefault="0072101E" w:rsidP="00AA4A97">
            <w:pPr>
              <w:ind w:right="-21"/>
              <w:jc w:val="center"/>
              <w:rPr>
                <w:lang w:val="ru-RU"/>
              </w:rPr>
            </w:pPr>
          </w:p>
          <w:p w:rsidR="0072101E" w:rsidRPr="00335A45" w:rsidRDefault="0072101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2101E" w:rsidRPr="00335A45" w:rsidRDefault="0072101E" w:rsidP="0056026D">
            <w:pPr>
              <w:jc w:val="center"/>
              <w:rPr>
                <w:lang w:val="ru-RU"/>
              </w:rPr>
            </w:pPr>
          </w:p>
          <w:p w:rsidR="0072101E" w:rsidRPr="00335A45" w:rsidRDefault="0072101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2101E" w:rsidRPr="00335A45" w:rsidRDefault="0072101E" w:rsidP="00AA4A97">
            <w:pPr>
              <w:jc w:val="center"/>
              <w:rPr>
                <w:lang w:val="ru-RU"/>
              </w:rPr>
            </w:pPr>
          </w:p>
          <w:p w:rsidR="0072101E" w:rsidRPr="00335A45" w:rsidRDefault="0072101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2101E" w:rsidRPr="00335A45" w:rsidRDefault="0072101E" w:rsidP="0056026D">
            <w:pPr>
              <w:jc w:val="center"/>
              <w:rPr>
                <w:lang w:val="ru-RU"/>
              </w:rPr>
            </w:pPr>
          </w:p>
          <w:p w:rsidR="0072101E" w:rsidRPr="00335A45" w:rsidRDefault="0072101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72101E" w:rsidRPr="00996F4C">
        <w:trPr>
          <w:trHeight w:val="938"/>
        </w:trPr>
        <w:tc>
          <w:tcPr>
            <w:tcW w:w="2204" w:type="dxa"/>
            <w:vAlign w:val="center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96F4C">
              <w:rPr>
                <w:lang w:val="ru-RU"/>
              </w:rPr>
              <w:t>EA-62497</w:t>
            </w:r>
            <w:r w:rsidRPr="00335A45">
              <w:rPr>
                <w:lang w:val="ru-RU"/>
              </w:rPr>
              <w:t xml:space="preserve">- </w:t>
            </w: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2101E" w:rsidRPr="00335A45" w:rsidRDefault="0072101E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72101E" w:rsidRPr="00996F4C">
        <w:trPr>
          <w:trHeight w:val="938"/>
        </w:trPr>
        <w:tc>
          <w:tcPr>
            <w:tcW w:w="2204" w:type="dxa"/>
            <w:vAlign w:val="center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996F4C">
              <w:rPr>
                <w:lang w:val="ru-RU"/>
              </w:rPr>
              <w:t>EA-62499</w:t>
            </w:r>
            <w:r w:rsidRPr="00335A45">
              <w:rPr>
                <w:lang w:val="ru-RU"/>
              </w:rPr>
              <w:t xml:space="preserve">- </w:t>
            </w:r>
            <w:r w:rsidRPr="00B2530C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2101E" w:rsidRPr="00335A45" w:rsidRDefault="0072101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2101E" w:rsidRPr="00335A45" w:rsidRDefault="0072101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96F4C">
        <w:rPr>
          <w:lang w:val="ru-RU"/>
        </w:rPr>
        <w:t>Реагенты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7327D">
        <w:rPr>
          <w:lang w:val="ru-RU"/>
        </w:rPr>
        <w:t>Индивидуальный предприниматель СОЛОМЯНИКОВА НИНА НИКОЛАЕВНА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2530C">
        <w:rPr>
          <w:color w:val="000000"/>
          <w:lang w:val="ru-RU"/>
        </w:rPr>
        <w:t>492 714.98</w:t>
      </w:r>
      <w:r w:rsidRPr="00335A45">
        <w:rPr>
          <w:lang w:val="ru-RU"/>
        </w:rPr>
        <w:t xml:space="preserve"> рублей.  </w:t>
      </w:r>
    </w:p>
    <w:p w:rsidR="0072101E" w:rsidRPr="00335A45" w:rsidRDefault="0072101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2101E" w:rsidRPr="00335A45">
        <w:trPr>
          <w:trHeight w:val="206"/>
          <w:jc w:val="center"/>
        </w:trPr>
        <w:tc>
          <w:tcPr>
            <w:tcW w:w="7338" w:type="dxa"/>
          </w:tcPr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2101E" w:rsidRPr="00335A45">
        <w:trPr>
          <w:trHeight w:val="206"/>
          <w:jc w:val="center"/>
        </w:trPr>
        <w:tc>
          <w:tcPr>
            <w:tcW w:w="7338" w:type="dxa"/>
          </w:tcPr>
          <w:p w:rsidR="0072101E" w:rsidRPr="00335A45" w:rsidRDefault="0072101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2101E" w:rsidRPr="00335A45" w:rsidRDefault="0072101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72101E" w:rsidRPr="00335A45" w:rsidRDefault="0072101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2101E" w:rsidRPr="00335A45">
        <w:trPr>
          <w:trHeight w:val="206"/>
          <w:jc w:val="center"/>
        </w:trPr>
        <w:tc>
          <w:tcPr>
            <w:tcW w:w="7338" w:type="dxa"/>
          </w:tcPr>
          <w:p w:rsidR="0072101E" w:rsidRPr="00335A45" w:rsidRDefault="0072101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72101E" w:rsidRPr="00335A45" w:rsidRDefault="0072101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2101E" w:rsidRPr="00335A45" w:rsidRDefault="0072101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72101E" w:rsidRPr="00335A45" w:rsidRDefault="0072101E" w:rsidP="006465AE">
      <w:pPr>
        <w:jc w:val="both"/>
        <w:rPr>
          <w:lang w:val="ru-RU" w:eastAsia="ru-RU"/>
        </w:rPr>
      </w:pPr>
    </w:p>
    <w:sectPr w:rsidR="0072101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01E" w:rsidRDefault="0072101E">
      <w:r>
        <w:separator/>
      </w:r>
    </w:p>
  </w:endnote>
  <w:endnote w:type="continuationSeparator" w:id="1">
    <w:p w:rsidR="0072101E" w:rsidRDefault="0072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01E" w:rsidRDefault="0072101E">
      <w:r>
        <w:separator/>
      </w:r>
    </w:p>
  </w:footnote>
  <w:footnote w:type="continuationSeparator" w:id="1">
    <w:p w:rsidR="0072101E" w:rsidRDefault="0072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01E" w:rsidRDefault="0072101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2101E" w:rsidRDefault="0072101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67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7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4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67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8967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67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6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9676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6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67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676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6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67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67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96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7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967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67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6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67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77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1129</Words>
  <Characters>6437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2020-11-10T08:36:00Z</dcterms:created>
  <dcterms:modified xsi:type="dcterms:W3CDTF">2020-11-10T08:48:00Z</dcterms:modified>
</cp:coreProperties>
</file>