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2A" w:rsidRDefault="006E0A2A" w:rsidP="00B40F86">
      <w:pPr>
        <w:jc w:val="center"/>
        <w:rPr>
          <w:b/>
          <w:bCs/>
          <w:color w:val="000000"/>
          <w:lang w:val="ru-RU"/>
        </w:rPr>
      </w:pPr>
    </w:p>
    <w:p w:rsidR="006E0A2A" w:rsidRDefault="006E0A2A" w:rsidP="004B0926">
      <w:pPr>
        <w:rPr>
          <w:b/>
          <w:bCs/>
          <w:color w:val="000000"/>
          <w:lang w:val="ru-RU"/>
        </w:rPr>
      </w:pPr>
    </w:p>
    <w:p w:rsidR="006E0A2A" w:rsidRPr="00335A45" w:rsidRDefault="006E0A2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262</w:t>
      </w:r>
    </w:p>
    <w:p w:rsidR="006E0A2A" w:rsidRPr="00335A45" w:rsidRDefault="006E0A2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E0A2A" w:rsidRPr="00335A45" w:rsidRDefault="006E0A2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E0A2A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0A2A" w:rsidRPr="00335A45" w:rsidRDefault="006E0A2A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E0A2A" w:rsidRPr="00335A45" w:rsidRDefault="006E0A2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6E0A2A" w:rsidRDefault="006E0A2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E0A2A" w:rsidRPr="0077375B" w:rsidRDefault="006E0A2A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235C0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235C0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6E0A2A" w:rsidRPr="0077375B" w:rsidRDefault="006E0A2A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560B2">
        <w:rPr>
          <w:lang w:val="ru-RU"/>
        </w:rPr>
        <w:t>Реагенты сложные диагностические</w:t>
      </w:r>
      <w:r w:rsidRPr="0077375B">
        <w:rPr>
          <w:lang w:val="ru-RU"/>
        </w:rPr>
        <w:t xml:space="preserve">».  </w:t>
      </w:r>
    </w:p>
    <w:p w:rsidR="006E0A2A" w:rsidRPr="007560B2" w:rsidRDefault="006E0A2A" w:rsidP="008235C0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7560B2">
        <w:rPr>
          <w:color w:val="000000"/>
          <w:lang w:val="ru-RU"/>
        </w:rPr>
        <w:t>203234901331923490100103070012059244</w:t>
      </w:r>
    </w:p>
    <w:p w:rsidR="006E0A2A" w:rsidRPr="0077375B" w:rsidRDefault="006E0A2A" w:rsidP="008235C0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497 425</w:t>
      </w:r>
      <w:r w:rsidRPr="0077375B">
        <w:rPr>
          <w:lang w:val="ru-RU"/>
        </w:rPr>
        <w:t xml:space="preserve"> руб. </w:t>
      </w:r>
      <w:r>
        <w:rPr>
          <w:lang w:val="ru-RU"/>
        </w:rPr>
        <w:t>50</w:t>
      </w:r>
      <w:r w:rsidRPr="0077375B">
        <w:rPr>
          <w:lang w:val="ru-RU"/>
        </w:rPr>
        <w:t xml:space="preserve"> коп. </w:t>
      </w:r>
      <w:r>
        <w:rPr>
          <w:lang w:val="ru-RU"/>
        </w:rPr>
        <w:t>(четыреста девяносто 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четыреста двадцать пять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50</w:t>
      </w:r>
      <w:r w:rsidRPr="0077375B">
        <w:rPr>
          <w:lang w:val="ru-RU"/>
        </w:rPr>
        <w:t xml:space="preserve"> копеек).</w:t>
      </w:r>
    </w:p>
    <w:p w:rsidR="006E0A2A" w:rsidRPr="0056227F" w:rsidRDefault="006E0A2A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56227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6E0A2A" w:rsidRPr="0056227F" w:rsidRDefault="006E0A2A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996F4C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</w:t>
      </w:r>
      <w:r w:rsidRPr="0056227F">
        <w:rPr>
          <w:lang w:val="ru-RU"/>
        </w:rPr>
        <w:t>.</w:t>
      </w:r>
    </w:p>
    <w:p w:rsidR="006E0A2A" w:rsidRPr="0077375B" w:rsidRDefault="006E0A2A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996F4C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6E0A2A" w:rsidRPr="0077375B" w:rsidRDefault="006E0A2A" w:rsidP="008235C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6E0A2A" w:rsidRPr="0077375B" w:rsidRDefault="006E0A2A" w:rsidP="008235C0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E0A2A" w:rsidRPr="0077375B" w:rsidRDefault="006E0A2A" w:rsidP="008235C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560B2">
        <w:rPr>
          <w:color w:val="000000"/>
          <w:sz w:val="24"/>
          <w:szCs w:val="24"/>
        </w:rPr>
        <w:t>27.10.2020 16:28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6E0A2A" w:rsidRPr="008235C0" w:rsidRDefault="006E0A2A" w:rsidP="008235C0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8235C0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6E0A2A" w:rsidRDefault="006E0A2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E0A2A" w:rsidRPr="00335A45">
        <w:trPr>
          <w:jc w:val="center"/>
        </w:trPr>
        <w:tc>
          <w:tcPr>
            <w:tcW w:w="9828" w:type="dxa"/>
            <w:gridSpan w:val="5"/>
          </w:tcPr>
          <w:p w:rsidR="006E0A2A" w:rsidRPr="00335A45" w:rsidRDefault="006E0A2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6E0A2A" w:rsidRPr="00264980">
        <w:trPr>
          <w:jc w:val="center"/>
        </w:trPr>
        <w:tc>
          <w:tcPr>
            <w:tcW w:w="2820" w:type="dxa"/>
          </w:tcPr>
          <w:p w:rsidR="006E0A2A" w:rsidRPr="00335A45" w:rsidRDefault="006E0A2A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E0A2A" w:rsidRPr="00335A45" w:rsidRDefault="006E0A2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6E0A2A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6E0A2A" w:rsidRPr="000D6284" w:rsidRDefault="006E0A2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6E0A2A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6E0A2A" w:rsidRPr="00335A45" w:rsidRDefault="006E0A2A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E0A2A" w:rsidRPr="00335A45" w:rsidRDefault="006E0A2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6E0A2A" w:rsidRPr="000D6284">
        <w:trPr>
          <w:jc w:val="center"/>
        </w:trPr>
        <w:tc>
          <w:tcPr>
            <w:tcW w:w="9828" w:type="dxa"/>
            <w:gridSpan w:val="5"/>
          </w:tcPr>
          <w:p w:rsidR="006E0A2A" w:rsidRPr="000D6284" w:rsidRDefault="006E0A2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6E0A2A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E0A2A" w:rsidRPr="00335A45" w:rsidRDefault="006E0A2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6E0A2A" w:rsidRPr="00335A45" w:rsidRDefault="006E0A2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6E0A2A" w:rsidRPr="00335A45" w:rsidRDefault="006E0A2A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E0A2A" w:rsidRPr="00335A45" w:rsidRDefault="006E0A2A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6E0A2A" w:rsidRPr="00335A45" w:rsidRDefault="006E0A2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6E0A2A" w:rsidRPr="00335A45" w:rsidRDefault="006E0A2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6E0A2A" w:rsidRPr="00335A45" w:rsidRDefault="006E0A2A" w:rsidP="00A841CC">
            <w:pPr>
              <w:ind w:right="-80"/>
              <w:jc w:val="both"/>
              <w:rPr>
                <w:lang w:val="ru-RU"/>
              </w:rPr>
            </w:pPr>
          </w:p>
          <w:p w:rsidR="006E0A2A" w:rsidRPr="00335A45" w:rsidRDefault="006E0A2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6E0A2A" w:rsidRPr="00335A45" w:rsidRDefault="006E0A2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6E0A2A" w:rsidRPr="00335A45" w:rsidRDefault="006E0A2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09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E0A2A" w:rsidRPr="00335A45" w:rsidRDefault="006E0A2A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6E0A2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335A45" w:rsidRDefault="006E0A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335A45" w:rsidRDefault="006E0A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335A45" w:rsidRDefault="006E0A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335A45" w:rsidRDefault="006E0A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335A45" w:rsidRDefault="006E0A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E0A2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335A45" w:rsidRDefault="006E0A2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996F4C" w:rsidRDefault="006E0A2A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472 554.22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335A45" w:rsidRDefault="006E0A2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4736FB" w:rsidRDefault="006E0A2A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09.11.2020 11:33:13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8235C0" w:rsidRDefault="006E0A2A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EA-62503</w:t>
            </w:r>
          </w:p>
        </w:tc>
      </w:tr>
      <w:tr w:rsidR="006E0A2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335A45" w:rsidRDefault="006E0A2A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8235C0" w:rsidRDefault="006E0A2A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472 554.22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335A45" w:rsidRDefault="006E0A2A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4736FB" w:rsidRDefault="006E0A2A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09.11.2020 11:34:36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E0A2A" w:rsidRPr="008235C0" w:rsidRDefault="006E0A2A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EA-62502</w:t>
            </w:r>
          </w:p>
        </w:tc>
      </w:tr>
    </w:tbl>
    <w:p w:rsidR="006E0A2A" w:rsidRPr="00335A45" w:rsidRDefault="006E0A2A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E0A2A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E0A2A" w:rsidRPr="00335A45" w:rsidRDefault="006E0A2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6E0A2A" w:rsidRPr="00335A45" w:rsidRDefault="006E0A2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A2A" w:rsidRPr="00335A45" w:rsidRDefault="006E0A2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6E0A2A" w:rsidRPr="00335A45" w:rsidRDefault="006E0A2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A2A" w:rsidRPr="00335A45" w:rsidRDefault="006E0A2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E0A2A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E0A2A" w:rsidRPr="007560B2" w:rsidRDefault="006E0A2A" w:rsidP="00292562">
            <w:pPr>
              <w:jc w:val="center"/>
              <w:rPr>
                <w:lang w:val="ru-RU"/>
              </w:rPr>
            </w:pPr>
            <w:r w:rsidRPr="007560B2">
              <w:rPr>
                <w:lang w:val="ru-RU"/>
              </w:rPr>
              <w:t>EA-62503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A2A" w:rsidRPr="004736FB" w:rsidRDefault="006E0A2A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03.11.2020 17:30:03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A2A" w:rsidRPr="0077327D" w:rsidRDefault="006E0A2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  <w:p w:rsidR="006E0A2A" w:rsidRPr="0077327D" w:rsidRDefault="006E0A2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ИНН272108968866</w:t>
            </w:r>
          </w:p>
          <w:p w:rsidR="006E0A2A" w:rsidRPr="0077327D" w:rsidRDefault="006E0A2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ОГРНИП315230800010816</w:t>
            </w:r>
          </w:p>
          <w:p w:rsidR="006E0A2A" w:rsidRPr="0077327D" w:rsidRDefault="006E0A2A" w:rsidP="00996F4C">
            <w:pPr>
              <w:rPr>
                <w:lang w:val="ru-RU"/>
              </w:rPr>
            </w:pPr>
            <w:r>
              <w:rPr>
                <w:lang w:val="ru-RU"/>
              </w:rPr>
              <w:t>Телефон</w:t>
            </w:r>
            <w:r w:rsidRPr="0077327D">
              <w:rPr>
                <w:lang w:val="ru-RU"/>
              </w:rPr>
              <w:t>7918917</w:t>
            </w:r>
            <w:r>
              <w:rPr>
                <w:lang w:val="ru-RU"/>
              </w:rPr>
              <w:t>7</w:t>
            </w:r>
            <w:r w:rsidRPr="0077327D">
              <w:rPr>
                <w:lang w:val="ru-RU"/>
              </w:rPr>
              <w:t>765</w:t>
            </w:r>
          </w:p>
          <w:p w:rsidR="006E0A2A" w:rsidRPr="0077327D" w:rsidRDefault="006E0A2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olan70@bk.ru</w:t>
            </w:r>
          </w:p>
          <w:p w:rsidR="006E0A2A" w:rsidRPr="0077327D" w:rsidRDefault="006E0A2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Почтовый адрес</w:t>
            </w:r>
          </w:p>
          <w:p w:rsidR="006E0A2A" w:rsidRPr="0077327D" w:rsidRDefault="006E0A2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Российская Федерация, КРАЙ КРАСНОДАРСКИЙ23, Г КРАСНОДАР</w:t>
            </w:r>
            <w:r>
              <w:rPr>
                <w:lang w:val="ru-RU"/>
              </w:rPr>
              <w:t>, ул. Им. 70-летия октября 114 кв.14</w:t>
            </w:r>
          </w:p>
          <w:p w:rsidR="006E0A2A" w:rsidRPr="0077327D" w:rsidRDefault="006E0A2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Контактное лицо</w:t>
            </w:r>
          </w:p>
          <w:p w:rsidR="006E0A2A" w:rsidRPr="00996F4C" w:rsidRDefault="006E0A2A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СОЛОМЯНИКОВА НИНА НИКОЛАЕВНА</w:t>
            </w:r>
          </w:p>
        </w:tc>
      </w:tr>
      <w:tr w:rsidR="006E0A2A" w:rsidRPr="00996F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E0A2A" w:rsidRPr="007560B2" w:rsidRDefault="006E0A2A" w:rsidP="00292562">
            <w:pPr>
              <w:jc w:val="center"/>
              <w:rPr>
                <w:lang w:val="ru-RU"/>
              </w:rPr>
            </w:pPr>
            <w:r w:rsidRPr="007560B2">
              <w:rPr>
                <w:lang w:val="ru-RU"/>
              </w:rPr>
              <w:t>EA-62502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E0A2A" w:rsidRPr="004736FB" w:rsidRDefault="006E0A2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03.11.2020 17:23:28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0A2A" w:rsidRDefault="006E0A2A" w:rsidP="00996F4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"АЛЬЯНС МЕД"</w:t>
            </w:r>
          </w:p>
          <w:p w:rsidR="006E0A2A" w:rsidRPr="00996F4C" w:rsidRDefault="006E0A2A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ИНН2312261876</w:t>
            </w:r>
          </w:p>
          <w:p w:rsidR="006E0A2A" w:rsidRPr="00996F4C" w:rsidRDefault="006E0A2A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ОГРН1172375046535</w:t>
            </w:r>
          </w:p>
          <w:p w:rsidR="006E0A2A" w:rsidRPr="00996F4C" w:rsidRDefault="006E0A2A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КПП231101001</w:t>
            </w:r>
          </w:p>
          <w:p w:rsidR="006E0A2A" w:rsidRPr="00996F4C" w:rsidRDefault="006E0A2A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Место нахождения (жительства)</w:t>
            </w:r>
          </w:p>
          <w:p w:rsidR="006E0A2A" w:rsidRDefault="006E0A2A" w:rsidP="00996F4C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ИМ. СОКОЛОВА М.Е., ДОМ 80, ОФИС 2</w:t>
            </w:r>
          </w:p>
          <w:p w:rsidR="006E0A2A" w:rsidRPr="00996F4C" w:rsidRDefault="006E0A2A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Почтовый адрес</w:t>
            </w:r>
          </w:p>
          <w:p w:rsidR="006E0A2A" w:rsidRDefault="006E0A2A" w:rsidP="00996F4C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 СОКОЛОВА М.Е., ДОМ 80, ОФИС 2</w:t>
            </w:r>
          </w:p>
          <w:p w:rsidR="006E0A2A" w:rsidRPr="00F67DD4" w:rsidRDefault="006E0A2A" w:rsidP="00996F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F67DD4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6E0A2A" w:rsidRPr="00300D2C" w:rsidRDefault="006E0A2A" w:rsidP="00996F4C">
            <w:pPr>
              <w:rPr>
                <w:lang w:val="ru-RU"/>
              </w:rPr>
            </w:pPr>
            <w:r>
              <w:t>Телефон 79182281494</w:t>
            </w:r>
          </w:p>
        </w:tc>
      </w:tr>
    </w:tbl>
    <w:p w:rsidR="006E0A2A" w:rsidRPr="00335A45" w:rsidRDefault="006E0A2A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E0A2A" w:rsidRPr="00335A45" w:rsidRDefault="006E0A2A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7560B2">
        <w:rPr>
          <w:lang w:val="ru-RU"/>
        </w:rPr>
        <w:t>EA-62503</w:t>
      </w:r>
      <w:r w:rsidRPr="00335A45">
        <w:rPr>
          <w:lang w:val="ru-RU"/>
        </w:rPr>
        <w:t xml:space="preserve">- </w:t>
      </w:r>
      <w:r w:rsidRPr="0077327D">
        <w:rPr>
          <w:lang w:val="ru-RU"/>
        </w:rPr>
        <w:t>Индивидуальный предприниматель СОЛОМЯНИКОВА НИНА НИКОЛАЕВНА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7560B2">
        <w:rPr>
          <w:lang w:val="ru-RU"/>
        </w:rPr>
        <w:t>EA-62502</w:t>
      </w:r>
      <w:r w:rsidRPr="00335A45">
        <w:rPr>
          <w:lang w:val="ru-RU"/>
        </w:rPr>
        <w:t xml:space="preserve">- </w:t>
      </w:r>
      <w:r w:rsidRPr="00B2530C">
        <w:rPr>
          <w:lang w:val="ru-RU"/>
        </w:rPr>
        <w:t>ОБЩЕСТВО С ОГРАНИЧЕННОЙ ОТВЕТСТВЕННОСТЬЮ "АЛЬЯНС МЕД"</w:t>
      </w:r>
      <w:r>
        <w:rPr>
          <w:lang w:val="ru-RU"/>
        </w:rPr>
        <w:t>.</w:t>
      </w:r>
    </w:p>
    <w:p w:rsidR="006E0A2A" w:rsidRPr="00335A45" w:rsidRDefault="006E0A2A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E0A2A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6E0A2A" w:rsidRPr="00335A45" w:rsidRDefault="006E0A2A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E0A2A" w:rsidRPr="00335A45" w:rsidRDefault="006E0A2A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E0A2A" w:rsidRPr="00335A45">
        <w:trPr>
          <w:trHeight w:val="274"/>
        </w:trPr>
        <w:tc>
          <w:tcPr>
            <w:tcW w:w="2204" w:type="dxa"/>
            <w:vMerge/>
          </w:tcPr>
          <w:p w:rsidR="006E0A2A" w:rsidRPr="00335A45" w:rsidRDefault="006E0A2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E0A2A" w:rsidRPr="00335A45" w:rsidRDefault="006E0A2A" w:rsidP="00AA4A97">
            <w:pPr>
              <w:jc w:val="center"/>
              <w:rPr>
                <w:lang w:val="ru-RU"/>
              </w:rPr>
            </w:pPr>
          </w:p>
          <w:p w:rsidR="006E0A2A" w:rsidRPr="00335A45" w:rsidRDefault="006E0A2A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E0A2A" w:rsidRPr="00335A45" w:rsidRDefault="006E0A2A" w:rsidP="00AA4A97">
            <w:pPr>
              <w:ind w:right="-21"/>
              <w:jc w:val="center"/>
              <w:rPr>
                <w:lang w:val="ru-RU"/>
              </w:rPr>
            </w:pPr>
          </w:p>
          <w:p w:rsidR="006E0A2A" w:rsidRPr="00335A45" w:rsidRDefault="006E0A2A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E0A2A" w:rsidRPr="00335A45" w:rsidRDefault="006E0A2A" w:rsidP="0056026D">
            <w:pPr>
              <w:jc w:val="center"/>
              <w:rPr>
                <w:lang w:val="ru-RU"/>
              </w:rPr>
            </w:pPr>
          </w:p>
          <w:p w:rsidR="006E0A2A" w:rsidRPr="00335A45" w:rsidRDefault="006E0A2A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6E0A2A" w:rsidRPr="00335A45" w:rsidRDefault="006E0A2A" w:rsidP="00AA4A97">
            <w:pPr>
              <w:jc w:val="center"/>
              <w:rPr>
                <w:lang w:val="ru-RU"/>
              </w:rPr>
            </w:pPr>
          </w:p>
          <w:p w:rsidR="006E0A2A" w:rsidRPr="00335A45" w:rsidRDefault="006E0A2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E0A2A" w:rsidRPr="00335A45" w:rsidRDefault="006E0A2A" w:rsidP="0056026D">
            <w:pPr>
              <w:jc w:val="center"/>
              <w:rPr>
                <w:lang w:val="ru-RU"/>
              </w:rPr>
            </w:pPr>
          </w:p>
          <w:p w:rsidR="006E0A2A" w:rsidRPr="00335A45" w:rsidRDefault="006E0A2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6E0A2A" w:rsidRPr="00264980">
        <w:trPr>
          <w:trHeight w:val="938"/>
        </w:trPr>
        <w:tc>
          <w:tcPr>
            <w:tcW w:w="2204" w:type="dxa"/>
            <w:vAlign w:val="center"/>
          </w:tcPr>
          <w:p w:rsidR="006E0A2A" w:rsidRPr="00335A45" w:rsidRDefault="006E0A2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lang w:val="ru-RU"/>
              </w:rPr>
              <w:t>EA-62503</w:t>
            </w:r>
            <w:r w:rsidRPr="00335A45">
              <w:rPr>
                <w:lang w:val="ru-RU"/>
              </w:rPr>
              <w:t xml:space="preserve">- </w:t>
            </w: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6E0A2A" w:rsidRPr="00335A45" w:rsidRDefault="006E0A2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E0A2A" w:rsidRPr="00335A45" w:rsidRDefault="006E0A2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E0A2A" w:rsidRPr="00335A45" w:rsidRDefault="006E0A2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E0A2A" w:rsidRPr="00335A45" w:rsidRDefault="006E0A2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E0A2A" w:rsidRPr="00335A45" w:rsidRDefault="006E0A2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E0A2A" w:rsidRPr="00264980">
        <w:trPr>
          <w:trHeight w:val="938"/>
        </w:trPr>
        <w:tc>
          <w:tcPr>
            <w:tcW w:w="2204" w:type="dxa"/>
            <w:vAlign w:val="center"/>
          </w:tcPr>
          <w:p w:rsidR="006E0A2A" w:rsidRPr="00335A45" w:rsidRDefault="006E0A2A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lang w:val="ru-RU"/>
              </w:rPr>
              <w:t>EA-62502</w:t>
            </w:r>
            <w:r w:rsidRPr="00335A45">
              <w:rPr>
                <w:lang w:val="ru-RU"/>
              </w:rPr>
              <w:t xml:space="preserve">- </w:t>
            </w:r>
            <w:r w:rsidRPr="00B2530C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6E0A2A" w:rsidRPr="00335A45" w:rsidRDefault="006E0A2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E0A2A" w:rsidRPr="00335A45" w:rsidRDefault="006E0A2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E0A2A" w:rsidRPr="00335A45" w:rsidRDefault="006E0A2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E0A2A" w:rsidRPr="00335A45" w:rsidRDefault="006E0A2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E0A2A" w:rsidRPr="00335A45" w:rsidRDefault="006E0A2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E0A2A" w:rsidRPr="00335A45" w:rsidRDefault="006E0A2A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560B2">
        <w:rPr>
          <w:lang w:val="ru-RU"/>
        </w:rPr>
        <w:t>Реагенты сложные диагностические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7327D">
        <w:rPr>
          <w:lang w:val="ru-RU"/>
        </w:rPr>
        <w:t>Индивидуальный предприниматель СОЛОМЯНИКОВА НИНА НИКОЛАЕВНА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7560B2">
        <w:rPr>
          <w:color w:val="000000"/>
          <w:lang w:val="ru-RU"/>
        </w:rPr>
        <w:t>472 554.22</w:t>
      </w:r>
      <w:r w:rsidRPr="00335A45">
        <w:rPr>
          <w:lang w:val="ru-RU"/>
        </w:rPr>
        <w:t xml:space="preserve"> рублей.  </w:t>
      </w:r>
    </w:p>
    <w:p w:rsidR="006E0A2A" w:rsidRPr="00335A45" w:rsidRDefault="006E0A2A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E0A2A" w:rsidRPr="00335A45">
        <w:trPr>
          <w:trHeight w:val="206"/>
          <w:jc w:val="center"/>
        </w:trPr>
        <w:tc>
          <w:tcPr>
            <w:tcW w:w="7338" w:type="dxa"/>
          </w:tcPr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E0A2A" w:rsidRPr="00335A45">
        <w:trPr>
          <w:trHeight w:val="206"/>
          <w:jc w:val="center"/>
        </w:trPr>
        <w:tc>
          <w:tcPr>
            <w:tcW w:w="7338" w:type="dxa"/>
          </w:tcPr>
          <w:p w:rsidR="006E0A2A" w:rsidRPr="00335A45" w:rsidRDefault="006E0A2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E0A2A" w:rsidRPr="00335A45" w:rsidRDefault="006E0A2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6E0A2A" w:rsidRPr="00335A45" w:rsidRDefault="006E0A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E0A2A" w:rsidRPr="00335A45">
        <w:trPr>
          <w:trHeight w:val="206"/>
          <w:jc w:val="center"/>
        </w:trPr>
        <w:tc>
          <w:tcPr>
            <w:tcW w:w="7338" w:type="dxa"/>
          </w:tcPr>
          <w:p w:rsidR="006E0A2A" w:rsidRPr="00335A45" w:rsidRDefault="006E0A2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6E0A2A" w:rsidRPr="00335A45" w:rsidRDefault="006E0A2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E0A2A" w:rsidRPr="00335A45" w:rsidRDefault="006E0A2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6E0A2A" w:rsidRPr="00335A45" w:rsidRDefault="006E0A2A" w:rsidP="006465AE">
      <w:pPr>
        <w:jc w:val="both"/>
        <w:rPr>
          <w:lang w:val="ru-RU" w:eastAsia="ru-RU"/>
        </w:rPr>
      </w:pPr>
    </w:p>
    <w:sectPr w:rsidR="006E0A2A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A2A" w:rsidRDefault="006E0A2A">
      <w:r>
        <w:separator/>
      </w:r>
    </w:p>
  </w:endnote>
  <w:endnote w:type="continuationSeparator" w:id="1">
    <w:p w:rsidR="006E0A2A" w:rsidRDefault="006E0A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A2A" w:rsidRDefault="006E0A2A">
      <w:r>
        <w:separator/>
      </w:r>
    </w:p>
  </w:footnote>
  <w:footnote w:type="continuationSeparator" w:id="1">
    <w:p w:rsidR="006E0A2A" w:rsidRDefault="006E0A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A2A" w:rsidRDefault="006E0A2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6E0A2A" w:rsidRDefault="006E0A2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17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6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6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917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0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177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177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17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17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17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17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0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1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0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1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17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0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1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17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0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17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1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1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0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1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0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2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1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0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17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22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2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17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17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177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177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917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4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177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177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917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917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17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17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17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7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7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7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7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1136</Words>
  <Characters>6477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2020-11-10T11:24:00Z</dcterms:created>
  <dcterms:modified xsi:type="dcterms:W3CDTF">2020-11-10T11:28:00Z</dcterms:modified>
</cp:coreProperties>
</file>