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377" w:rsidRDefault="00E91377" w:rsidP="00B40F86">
      <w:pPr>
        <w:jc w:val="center"/>
        <w:rPr>
          <w:b/>
          <w:bCs/>
          <w:color w:val="000000"/>
          <w:lang w:val="ru-RU"/>
        </w:rPr>
      </w:pPr>
    </w:p>
    <w:p w:rsidR="00E91377" w:rsidRDefault="00E91377" w:rsidP="004B0926">
      <w:pPr>
        <w:rPr>
          <w:b/>
          <w:bCs/>
          <w:color w:val="000000"/>
          <w:lang w:val="ru-RU"/>
        </w:rPr>
      </w:pPr>
    </w:p>
    <w:p w:rsidR="00E91377" w:rsidRPr="00335A45" w:rsidRDefault="00E91377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254</w:t>
      </w:r>
    </w:p>
    <w:p w:rsidR="00E91377" w:rsidRPr="00335A45" w:rsidRDefault="00E91377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E91377" w:rsidRPr="00335A45" w:rsidRDefault="00E91377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E91377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91377" w:rsidRPr="00335A45" w:rsidRDefault="00E91377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91377" w:rsidRPr="00335A45" w:rsidRDefault="00E91377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10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ноября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E91377" w:rsidRDefault="00E91377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E91377" w:rsidRPr="0077375B" w:rsidRDefault="00E91377" w:rsidP="00C970A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C970A1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C970A1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E91377" w:rsidRPr="0077375B" w:rsidRDefault="00E91377" w:rsidP="00C970A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3E5A0E">
        <w:rPr>
          <w:rFonts w:ascii="Roboto" w:hAnsi="Roboto" w:cs="Roboto"/>
          <w:color w:val="000000"/>
          <w:shd w:val="clear" w:color="auto" w:fill="FFFFFF"/>
          <w:lang w:val="ru-RU"/>
        </w:rPr>
        <w:t>Поставка ксероксной бумаги формата А4</w:t>
      </w:r>
      <w:r w:rsidRPr="0077375B">
        <w:rPr>
          <w:lang w:val="ru-RU"/>
        </w:rPr>
        <w:t xml:space="preserve">».  </w:t>
      </w:r>
    </w:p>
    <w:p w:rsidR="00E91377" w:rsidRPr="00DA7B0B" w:rsidRDefault="00E91377" w:rsidP="00C970A1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3E5A0E">
        <w:rPr>
          <w:rFonts w:ascii="Roboto" w:hAnsi="Roboto" w:cs="Roboto"/>
          <w:color w:val="000000"/>
          <w:shd w:val="clear" w:color="auto" w:fill="FFFFFF"/>
          <w:lang w:val="ru-RU"/>
        </w:rPr>
        <w:t>203234901331923490100103000011712244</w:t>
      </w:r>
    </w:p>
    <w:p w:rsidR="00E91377" w:rsidRPr="0077375B" w:rsidRDefault="00E91377" w:rsidP="00C970A1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329 604</w:t>
      </w:r>
      <w:r w:rsidRPr="0077375B">
        <w:rPr>
          <w:lang w:val="ru-RU"/>
        </w:rPr>
        <w:t xml:space="preserve"> руб. </w:t>
      </w:r>
      <w:r>
        <w:rPr>
          <w:lang w:val="ru-RU"/>
        </w:rPr>
        <w:t>00</w:t>
      </w:r>
      <w:r w:rsidRPr="0077375B">
        <w:rPr>
          <w:lang w:val="ru-RU"/>
        </w:rPr>
        <w:t xml:space="preserve"> коп. (</w:t>
      </w:r>
      <w:r>
        <w:rPr>
          <w:lang w:val="ru-RU"/>
        </w:rPr>
        <w:t>триста двадцать девять</w:t>
      </w:r>
      <w:r w:rsidRPr="0077375B">
        <w:rPr>
          <w:lang w:val="ru-RU"/>
        </w:rPr>
        <w:t xml:space="preserve"> тысяч </w:t>
      </w:r>
      <w:r>
        <w:rPr>
          <w:lang w:val="ru-RU"/>
        </w:rPr>
        <w:t>шестьсот четыре</w:t>
      </w:r>
      <w:r w:rsidRPr="0077375B">
        <w:rPr>
          <w:lang w:val="ru-RU"/>
        </w:rPr>
        <w:t xml:space="preserve"> рубл</w:t>
      </w:r>
      <w:r>
        <w:rPr>
          <w:lang w:val="ru-RU"/>
        </w:rPr>
        <w:t>я</w:t>
      </w:r>
      <w:r w:rsidRPr="0077375B">
        <w:rPr>
          <w:lang w:val="ru-RU"/>
        </w:rPr>
        <w:t xml:space="preserve"> </w:t>
      </w:r>
      <w:r>
        <w:rPr>
          <w:lang w:val="ru-RU"/>
        </w:rPr>
        <w:t>00</w:t>
      </w:r>
      <w:r w:rsidRPr="0077375B">
        <w:rPr>
          <w:lang w:val="ru-RU"/>
        </w:rPr>
        <w:t xml:space="preserve"> копе</w:t>
      </w:r>
      <w:r>
        <w:rPr>
          <w:lang w:val="ru-RU"/>
        </w:rPr>
        <w:t>ек</w:t>
      </w:r>
      <w:r w:rsidRPr="0077375B">
        <w:rPr>
          <w:lang w:val="ru-RU"/>
        </w:rPr>
        <w:t>).</w:t>
      </w:r>
    </w:p>
    <w:p w:rsidR="00E91377" w:rsidRPr="00F26489" w:rsidRDefault="00E91377" w:rsidP="00C970A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F26489">
        <w:rPr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накладной.</w:t>
      </w:r>
    </w:p>
    <w:p w:rsidR="00E91377" w:rsidRPr="00F26489" w:rsidRDefault="00E91377" w:rsidP="00C970A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56227F">
        <w:rPr>
          <w:lang w:val="ru-RU"/>
        </w:rPr>
        <w:t>Российская Федерация, Краснодарский край, г. Славянск-на-Кубани, ул. Батарейная,377 транспортом поставщика</w:t>
      </w:r>
      <w:r w:rsidRPr="0077375B">
        <w:rPr>
          <w:lang w:val="ru-RU"/>
        </w:rPr>
        <w:t xml:space="preserve">. </w:t>
      </w:r>
      <w:r w:rsidRPr="003E5A0E">
        <w:rPr>
          <w:lang w:val="ru-RU"/>
        </w:rPr>
        <w:t>В течении 15 календарных дней с момента заключения контракта</w:t>
      </w:r>
      <w:r w:rsidRPr="00F26489">
        <w:rPr>
          <w:lang w:val="ru-RU"/>
        </w:rPr>
        <w:t>.</w:t>
      </w:r>
    </w:p>
    <w:p w:rsidR="00E91377" w:rsidRPr="0077375B" w:rsidRDefault="00E91377" w:rsidP="00C970A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3E5A0E">
        <w:rPr>
          <w:lang w:val="ru-RU"/>
        </w:rPr>
        <w:t>Внебюджетные фонды (ОМС), внебюджетные средства (</w:t>
      </w:r>
      <w:r>
        <w:rPr>
          <w:lang w:val="ru-RU"/>
        </w:rPr>
        <w:t>платные услуги), краевой бюджет</w:t>
      </w:r>
      <w:r w:rsidRPr="0077375B">
        <w:rPr>
          <w:lang w:val="ru-RU"/>
        </w:rPr>
        <w:t>.</w:t>
      </w:r>
    </w:p>
    <w:p w:rsidR="00E91377" w:rsidRPr="0077375B" w:rsidRDefault="00E91377" w:rsidP="00C970A1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E91377" w:rsidRPr="0077375B" w:rsidRDefault="00E91377" w:rsidP="00C970A1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E91377" w:rsidRPr="0077375B" w:rsidRDefault="00E91377" w:rsidP="00C970A1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3E5A0E">
        <w:rPr>
          <w:color w:val="000000"/>
          <w:sz w:val="24"/>
          <w:szCs w:val="24"/>
        </w:rPr>
        <w:t>26.10.2020 13:48</w:t>
      </w:r>
      <w:r w:rsidRPr="00DF09E5">
        <w:rPr>
          <w:color w:val="000000"/>
          <w:sz w:val="24"/>
          <w:szCs w:val="24"/>
        </w:rPr>
        <w:t xml:space="preserve"> </w:t>
      </w:r>
      <w:r w:rsidRPr="0077375B">
        <w:rPr>
          <w:sz w:val="24"/>
          <w:szCs w:val="24"/>
        </w:rPr>
        <w:t xml:space="preserve"> (московское время).</w:t>
      </w:r>
    </w:p>
    <w:p w:rsidR="00E91377" w:rsidRPr="0077375B" w:rsidRDefault="00E91377" w:rsidP="00C970A1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E91377" w:rsidRPr="00335A45">
        <w:trPr>
          <w:jc w:val="center"/>
        </w:trPr>
        <w:tc>
          <w:tcPr>
            <w:tcW w:w="9828" w:type="dxa"/>
            <w:gridSpan w:val="5"/>
          </w:tcPr>
          <w:p w:rsidR="00E91377" w:rsidRPr="00335A45" w:rsidRDefault="00E91377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E91377" w:rsidRPr="00361832">
        <w:trPr>
          <w:jc w:val="center"/>
        </w:trPr>
        <w:tc>
          <w:tcPr>
            <w:tcW w:w="2820" w:type="dxa"/>
          </w:tcPr>
          <w:p w:rsidR="00E91377" w:rsidRPr="00335A45" w:rsidRDefault="00E91377" w:rsidP="00A841C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E91377" w:rsidRPr="00335A45" w:rsidRDefault="00E91377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</w:t>
            </w:r>
            <w:r>
              <w:rPr>
                <w:lang w:val="ru-RU"/>
              </w:rPr>
              <w:t>ый</w:t>
            </w:r>
            <w:r w:rsidRPr="00335A45">
              <w:rPr>
                <w:lang w:val="ru-RU"/>
              </w:rPr>
              <w:t xml:space="preserve"> врач</w:t>
            </w:r>
            <w:r>
              <w:rPr>
                <w:lang w:val="ru-RU"/>
              </w:rPr>
              <w:t>а</w:t>
            </w:r>
            <w:r w:rsidRPr="00335A45">
              <w:rPr>
                <w:lang w:val="ru-RU"/>
              </w:rPr>
              <w:t xml:space="preserve"> ГБУЗ «Славянская ЦРБ»МЗ КК.</w:t>
            </w:r>
          </w:p>
        </w:tc>
      </w:tr>
      <w:tr w:rsidR="00E91377" w:rsidRPr="000D6284">
        <w:trPr>
          <w:trHeight w:val="80"/>
          <w:jc w:val="center"/>
        </w:trPr>
        <w:tc>
          <w:tcPr>
            <w:tcW w:w="9828" w:type="dxa"/>
            <w:gridSpan w:val="5"/>
          </w:tcPr>
          <w:p w:rsidR="00E91377" w:rsidRPr="000D6284" w:rsidRDefault="00E91377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 xml:space="preserve">Секретарь комиссии - </w:t>
            </w:r>
          </w:p>
        </w:tc>
      </w:tr>
      <w:tr w:rsidR="00E91377" w:rsidRPr="000D6284">
        <w:trPr>
          <w:trHeight w:val="300"/>
          <w:jc w:val="center"/>
        </w:trPr>
        <w:tc>
          <w:tcPr>
            <w:tcW w:w="2882" w:type="dxa"/>
            <w:gridSpan w:val="3"/>
          </w:tcPr>
          <w:p w:rsidR="00E91377" w:rsidRPr="00335A45" w:rsidRDefault="00E91377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E91377" w:rsidRPr="00335A45" w:rsidRDefault="00E91377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E91377" w:rsidRPr="000D6284">
        <w:trPr>
          <w:jc w:val="center"/>
        </w:trPr>
        <w:tc>
          <w:tcPr>
            <w:tcW w:w="9828" w:type="dxa"/>
            <w:gridSpan w:val="5"/>
          </w:tcPr>
          <w:p w:rsidR="00E91377" w:rsidRPr="000D6284" w:rsidRDefault="00E91377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>Члены комиссии –</w:t>
            </w:r>
          </w:p>
        </w:tc>
      </w:tr>
      <w:tr w:rsidR="00E91377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E91377" w:rsidRPr="00335A45" w:rsidRDefault="00E91377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E91377" w:rsidRPr="00335A45" w:rsidRDefault="00E91377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E91377" w:rsidRPr="00335A45" w:rsidRDefault="00E91377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E91377" w:rsidRPr="00335A45" w:rsidRDefault="00E91377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E91377" w:rsidRPr="00335A45" w:rsidRDefault="00E91377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E91377" w:rsidRPr="00335A45" w:rsidRDefault="00E91377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E91377" w:rsidRPr="00335A45" w:rsidRDefault="00E91377" w:rsidP="00A841CC">
            <w:pPr>
              <w:ind w:right="-80"/>
              <w:jc w:val="both"/>
              <w:rPr>
                <w:lang w:val="ru-RU"/>
              </w:rPr>
            </w:pPr>
          </w:p>
          <w:p w:rsidR="00E91377" w:rsidRPr="00335A45" w:rsidRDefault="00E91377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E91377" w:rsidRPr="00335A45" w:rsidRDefault="00E91377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E91377" w:rsidRPr="00335A45" w:rsidRDefault="00E91377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10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ноября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13 часов 0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E91377" w:rsidRPr="00335A45" w:rsidRDefault="00E91377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E91377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1377" w:rsidRPr="00335A45" w:rsidRDefault="00E91377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1377" w:rsidRPr="00335A45" w:rsidRDefault="00E91377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1377" w:rsidRPr="00335A45" w:rsidRDefault="00E91377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1377" w:rsidRPr="00335A45" w:rsidRDefault="00E91377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1377" w:rsidRPr="00335A45" w:rsidRDefault="00E91377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E91377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1377" w:rsidRPr="00335A45" w:rsidRDefault="00E91377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1377" w:rsidRPr="00C970A1" w:rsidRDefault="00E91377" w:rsidP="00C970A1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242 258.94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1377" w:rsidRPr="00335A45" w:rsidRDefault="00E91377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1377" w:rsidRPr="004736FB" w:rsidRDefault="00E91377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10.11.2020 10:16:56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1377" w:rsidRPr="00C970A1" w:rsidRDefault="00E91377" w:rsidP="002B052D">
            <w:pPr>
              <w:jc w:val="center"/>
              <w:rPr>
                <w:lang w:val="ru-RU"/>
              </w:rPr>
            </w:pPr>
            <w:r w:rsidRPr="00C970A1">
              <w:rPr>
                <w:lang w:val="ru-RU"/>
              </w:rPr>
              <w:t>EA-62614</w:t>
            </w:r>
          </w:p>
        </w:tc>
      </w:tr>
      <w:tr w:rsidR="00E91377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1377" w:rsidRPr="00335A45" w:rsidRDefault="00E91377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1377" w:rsidRPr="008235C0" w:rsidRDefault="00E91377" w:rsidP="006C344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253 392.00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1377" w:rsidRPr="00335A45" w:rsidRDefault="00E91377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1377" w:rsidRPr="004736FB" w:rsidRDefault="00E91377" w:rsidP="006C344F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10.11.2020 10:19:00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1377" w:rsidRPr="008235C0" w:rsidRDefault="00E91377" w:rsidP="006C344F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EA-62635</w:t>
            </w:r>
          </w:p>
        </w:tc>
      </w:tr>
      <w:tr w:rsidR="00E91377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1377" w:rsidRPr="00335A45" w:rsidRDefault="00E91377" w:rsidP="006C344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1377" w:rsidRPr="00C970A1" w:rsidRDefault="00E91377" w:rsidP="00C970A1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276 867.36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1377" w:rsidRPr="00335A45" w:rsidRDefault="00E91377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1377" w:rsidRPr="004736FB" w:rsidRDefault="00E91377" w:rsidP="006C344F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10.11.2020 10:13:57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1377" w:rsidRPr="008235C0" w:rsidRDefault="00E91377" w:rsidP="006C344F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EA-62608</w:t>
            </w:r>
          </w:p>
        </w:tc>
      </w:tr>
      <w:tr w:rsidR="00E91377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1377" w:rsidRPr="00335A45" w:rsidRDefault="00E91377" w:rsidP="006C344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1377" w:rsidRPr="008235C0" w:rsidRDefault="00E91377" w:rsidP="006C344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296 643.60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1377" w:rsidRPr="00335A45" w:rsidRDefault="00E91377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1377" w:rsidRPr="004736FB" w:rsidRDefault="00E91377" w:rsidP="006C344F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10.11.2020 10:12:45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1377" w:rsidRPr="008235C0" w:rsidRDefault="00E91377" w:rsidP="006C344F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EA-62253</w:t>
            </w:r>
          </w:p>
        </w:tc>
      </w:tr>
      <w:tr w:rsidR="00E91377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1377" w:rsidRPr="00335A45" w:rsidRDefault="00E91377" w:rsidP="006C344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1377" w:rsidRPr="008235C0" w:rsidRDefault="00E91377" w:rsidP="006C344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306 531.72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1377" w:rsidRPr="00335A45" w:rsidRDefault="00E91377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1377" w:rsidRPr="004736FB" w:rsidRDefault="00E91377" w:rsidP="006C344F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10.11.2020 10:06:08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1377" w:rsidRPr="008235C0" w:rsidRDefault="00E91377" w:rsidP="006C344F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EA-62247</w:t>
            </w:r>
          </w:p>
        </w:tc>
      </w:tr>
      <w:tr w:rsidR="00E91377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1377" w:rsidRPr="00335A45" w:rsidRDefault="00E91377" w:rsidP="001E7AB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6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1377" w:rsidRPr="008235C0" w:rsidRDefault="00E91377" w:rsidP="008235C0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327 955.98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1377" w:rsidRPr="00335A45" w:rsidRDefault="00E91377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1377" w:rsidRPr="004736FB" w:rsidRDefault="00E91377" w:rsidP="001E7AB6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10.11.2020 10:03:14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91377" w:rsidRPr="008235C0" w:rsidRDefault="00E91377" w:rsidP="001E7AB6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EA-62681</w:t>
            </w:r>
          </w:p>
        </w:tc>
      </w:tr>
    </w:tbl>
    <w:p w:rsidR="00E91377" w:rsidRPr="00335A45" w:rsidRDefault="00E91377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E91377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E91377" w:rsidRPr="00335A45" w:rsidRDefault="00E91377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E91377" w:rsidRPr="00335A45" w:rsidRDefault="00E91377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91377" w:rsidRPr="00335A45" w:rsidRDefault="00E91377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E91377" w:rsidRPr="00335A45" w:rsidRDefault="00E91377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91377" w:rsidRPr="00335A45" w:rsidRDefault="00E91377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E91377" w:rsidRPr="00FE476B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E91377" w:rsidRPr="00C970A1" w:rsidRDefault="00E91377" w:rsidP="00292562">
            <w:pPr>
              <w:jc w:val="center"/>
              <w:rPr>
                <w:lang w:val="ru-RU"/>
              </w:rPr>
            </w:pPr>
            <w:r w:rsidRPr="00C970A1">
              <w:rPr>
                <w:lang w:val="ru-RU"/>
              </w:rPr>
              <w:t>EA-62614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91377" w:rsidRPr="004736FB" w:rsidRDefault="00E91377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3E5A0E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05.11.2020 16:06:13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91377" w:rsidRDefault="00E91377" w:rsidP="00FE476B">
            <w:pPr>
              <w:pStyle w:val="NormalWeb"/>
              <w:spacing w:before="0" w:beforeAutospacing="0" w:after="0" w:afterAutospacing="0"/>
            </w:pPr>
            <w:r>
              <w:t>Индивидуальный предприниматель ДЕРГАЧЕВ РУСЛАН ВИКТОРОВИЧ</w:t>
            </w:r>
          </w:p>
          <w:p w:rsidR="00E91377" w:rsidRPr="00FE476B" w:rsidRDefault="00E91377" w:rsidP="00FE476B">
            <w:pPr>
              <w:rPr>
                <w:lang w:val="ru-RU"/>
              </w:rPr>
            </w:pPr>
            <w:r w:rsidRPr="00FE476B">
              <w:rPr>
                <w:lang w:val="ru-RU"/>
              </w:rPr>
              <w:t>ИНН 482611798420</w:t>
            </w:r>
          </w:p>
          <w:p w:rsidR="00E91377" w:rsidRPr="00FE476B" w:rsidRDefault="00E91377" w:rsidP="00FE476B">
            <w:pPr>
              <w:rPr>
                <w:lang w:val="ru-RU"/>
              </w:rPr>
            </w:pPr>
            <w:r w:rsidRPr="00FE476B">
              <w:rPr>
                <w:lang w:val="ru-RU"/>
              </w:rPr>
              <w:t>ОГРНИП 318482700009934</w:t>
            </w:r>
          </w:p>
          <w:p w:rsidR="00E91377" w:rsidRPr="00FE476B" w:rsidRDefault="00E91377" w:rsidP="00FE476B">
            <w:pPr>
              <w:rPr>
                <w:lang w:val="ru-RU"/>
              </w:rPr>
            </w:pPr>
            <w:r w:rsidRPr="00FE476B">
              <w:rPr>
                <w:lang w:val="ru-RU"/>
              </w:rPr>
              <w:t>Место нахождения (жительства)</w:t>
            </w:r>
          </w:p>
          <w:p w:rsidR="00E91377" w:rsidRDefault="00E91377" w:rsidP="00FE476B">
            <w:pPr>
              <w:pStyle w:val="NormalWeb"/>
              <w:spacing w:before="0" w:beforeAutospacing="0" w:after="0" w:afterAutospacing="0"/>
            </w:pPr>
            <w:r>
              <w:t>ОБЛ ЛИПЕЦКАЯ, Р-Н ДОБРОВСКИЙ, С ЛЕБЯЖЬЕ,</w:t>
            </w:r>
            <w:r w:rsidRPr="00D36BF6">
              <w:t xml:space="preserve"> </w:t>
            </w:r>
            <w:r w:rsidRPr="001A28B0">
              <w:t>ул. Центральная, д. 74</w:t>
            </w:r>
          </w:p>
          <w:p w:rsidR="00E91377" w:rsidRPr="00FE476B" w:rsidRDefault="00E91377" w:rsidP="00FE476B">
            <w:pPr>
              <w:rPr>
                <w:lang w:val="ru-RU"/>
              </w:rPr>
            </w:pPr>
            <w:r w:rsidRPr="00FE476B">
              <w:rPr>
                <w:lang w:val="ru-RU"/>
              </w:rPr>
              <w:t>Почтовый адрес</w:t>
            </w:r>
          </w:p>
          <w:p w:rsidR="00E91377" w:rsidRDefault="00E91377" w:rsidP="00FE476B">
            <w:pPr>
              <w:pStyle w:val="NormalWeb"/>
              <w:spacing w:before="0" w:beforeAutospacing="0" w:after="0" w:afterAutospacing="0"/>
            </w:pPr>
            <w:r>
              <w:t xml:space="preserve">ОБЛ ЛИПЕЦКАЯ, Р-Н ДОБРОВСКИЙ, С ЛЕБЯЖЬЕ, </w:t>
            </w:r>
            <w:r w:rsidRPr="001A28B0">
              <w:t>ул. Центральная, д. 74</w:t>
            </w:r>
          </w:p>
          <w:p w:rsidR="00E91377" w:rsidRPr="00FE476B" w:rsidRDefault="00E91377" w:rsidP="00FE476B">
            <w:pPr>
              <w:pStyle w:val="Heading6"/>
              <w:shd w:val="clear" w:color="auto" w:fill="FFFFFF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FE476B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E91377" w:rsidRPr="00996F4C" w:rsidRDefault="00E91377" w:rsidP="00996F4C">
            <w:pPr>
              <w:rPr>
                <w:lang w:val="ru-RU"/>
              </w:rPr>
            </w:pPr>
            <w:r w:rsidRPr="00FE476B">
              <w:rPr>
                <w:lang w:val="ru-RU"/>
              </w:rPr>
              <w:t>Телефон 8980040-84-52</w:t>
            </w:r>
          </w:p>
        </w:tc>
      </w:tr>
      <w:tr w:rsidR="00E91377" w:rsidRPr="009023E4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E91377" w:rsidRPr="00C970A1" w:rsidRDefault="00E91377" w:rsidP="00292562">
            <w:pPr>
              <w:jc w:val="center"/>
              <w:rPr>
                <w:lang w:val="ru-RU"/>
              </w:rPr>
            </w:pPr>
            <w:r w:rsidRPr="00C970A1">
              <w:rPr>
                <w:lang w:val="ru-RU"/>
              </w:rPr>
              <w:t>EA-62635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91377" w:rsidRPr="004736FB" w:rsidRDefault="00E91377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3E5A0E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05.11.2020 16:06:13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91377" w:rsidRDefault="00E91377" w:rsidP="00FE476B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"МОСКАНЦ"</w:t>
            </w:r>
          </w:p>
          <w:p w:rsidR="00E91377" w:rsidRPr="00FE476B" w:rsidRDefault="00E91377" w:rsidP="00FE476B">
            <w:pPr>
              <w:rPr>
                <w:lang w:val="ru-RU"/>
              </w:rPr>
            </w:pPr>
            <w:r w:rsidRPr="00FE476B">
              <w:rPr>
                <w:lang w:val="ru-RU"/>
              </w:rPr>
              <w:t>ИНН9715366867</w:t>
            </w:r>
          </w:p>
          <w:p w:rsidR="00E91377" w:rsidRPr="00FE476B" w:rsidRDefault="00E91377" w:rsidP="00FE476B">
            <w:pPr>
              <w:rPr>
                <w:lang w:val="ru-RU"/>
              </w:rPr>
            </w:pPr>
            <w:r w:rsidRPr="00FE476B">
              <w:rPr>
                <w:lang w:val="ru-RU"/>
              </w:rPr>
              <w:t>ОГРН1197746634942</w:t>
            </w:r>
          </w:p>
          <w:p w:rsidR="00E91377" w:rsidRPr="00FE476B" w:rsidRDefault="00E91377" w:rsidP="00FE476B">
            <w:pPr>
              <w:rPr>
                <w:lang w:val="ru-RU"/>
              </w:rPr>
            </w:pPr>
            <w:r w:rsidRPr="00FE476B">
              <w:rPr>
                <w:lang w:val="ru-RU"/>
              </w:rPr>
              <w:t>КПП771501001</w:t>
            </w:r>
          </w:p>
          <w:p w:rsidR="00E91377" w:rsidRPr="00FE476B" w:rsidRDefault="00E91377" w:rsidP="00FE476B">
            <w:pPr>
              <w:rPr>
                <w:lang w:val="ru-RU"/>
              </w:rPr>
            </w:pPr>
            <w:r w:rsidRPr="00FE476B">
              <w:rPr>
                <w:lang w:val="ru-RU"/>
              </w:rPr>
              <w:t>ОКОПФ</w:t>
            </w:r>
          </w:p>
          <w:p w:rsidR="00E91377" w:rsidRDefault="00E91377" w:rsidP="00FE476B">
            <w:pPr>
              <w:pStyle w:val="NormalWeb"/>
              <w:spacing w:before="0" w:beforeAutospacing="0" w:after="0" w:afterAutospacing="0"/>
            </w:pPr>
            <w:r>
              <w:t>Общества с ограниченной ответственностью</w:t>
            </w:r>
          </w:p>
          <w:p w:rsidR="00E91377" w:rsidRPr="00FE476B" w:rsidRDefault="00E91377" w:rsidP="00FE476B">
            <w:pPr>
              <w:rPr>
                <w:lang w:val="ru-RU"/>
              </w:rPr>
            </w:pPr>
            <w:r w:rsidRPr="00FE476B">
              <w:rPr>
                <w:lang w:val="ru-RU"/>
              </w:rPr>
              <w:t>Место нахождения (жительства)</w:t>
            </w:r>
          </w:p>
          <w:p w:rsidR="00E91377" w:rsidRDefault="00E91377" w:rsidP="00FE476B">
            <w:pPr>
              <w:pStyle w:val="NormalWeb"/>
              <w:spacing w:before="0" w:beforeAutospacing="0" w:after="0" w:afterAutospacing="0"/>
            </w:pPr>
            <w:r>
              <w:t>127018, Г МОСКВА, УЛ ПОЛКОВАЯ, ДОМ 3, СТРОЕНИЕ 2, ЭТ 4 ПОМ 3 КОМ №14</w:t>
            </w:r>
          </w:p>
          <w:p w:rsidR="00E91377" w:rsidRPr="00FE476B" w:rsidRDefault="00E91377" w:rsidP="00FE476B">
            <w:pPr>
              <w:rPr>
                <w:lang w:val="ru-RU"/>
              </w:rPr>
            </w:pPr>
            <w:r w:rsidRPr="00FE476B">
              <w:rPr>
                <w:lang w:val="ru-RU"/>
              </w:rPr>
              <w:t>Почтовый адрес</w:t>
            </w:r>
          </w:p>
          <w:p w:rsidR="00E91377" w:rsidRDefault="00E91377" w:rsidP="00FE476B">
            <w:pPr>
              <w:pStyle w:val="NormalWeb"/>
              <w:spacing w:before="0" w:beforeAutospacing="0" w:after="0" w:afterAutospacing="0"/>
            </w:pPr>
            <w:r>
              <w:t>127018, Г МОСКВА, УЛ ПОЛКОВАЯ, ДОМ 3, СТРОЕНИЕ 2, ЭТ 4 ПОМ 3 КОМ №14</w:t>
            </w:r>
          </w:p>
          <w:p w:rsidR="00E91377" w:rsidRPr="00D36BF6" w:rsidRDefault="00E91377" w:rsidP="00FE476B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D36BF6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E91377" w:rsidRPr="00FE476B" w:rsidRDefault="00E91377" w:rsidP="00996F4C">
            <w:pPr>
              <w:rPr>
                <w:lang w:val="ru-RU"/>
              </w:rPr>
            </w:pPr>
            <w:r>
              <w:t>Телефон 79160300142</w:t>
            </w:r>
          </w:p>
        </w:tc>
      </w:tr>
      <w:tr w:rsidR="00E91377" w:rsidRPr="00FE476B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E91377" w:rsidRPr="00C970A1" w:rsidRDefault="00E91377" w:rsidP="00292562">
            <w:pPr>
              <w:jc w:val="center"/>
              <w:rPr>
                <w:lang w:val="ru-RU"/>
              </w:rPr>
            </w:pPr>
            <w:r w:rsidRPr="00C970A1">
              <w:rPr>
                <w:lang w:val="ru-RU"/>
              </w:rPr>
              <w:t>EA-62608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91377" w:rsidRPr="004736FB" w:rsidRDefault="00E91377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3E5A0E">
              <w:rPr>
                <w:rFonts w:ascii="Roboto" w:hAnsi="Roboto" w:cs="Roboto"/>
                <w:color w:val="000000"/>
                <w:sz w:val="22"/>
                <w:szCs w:val="22"/>
                <w:shd w:val="clear" w:color="auto" w:fill="F9F9F9"/>
              </w:rPr>
              <w:t>05.11.2020 16:08:50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91377" w:rsidRDefault="00E91377" w:rsidP="00FE476B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"КРАСНОДАРПРОДТОРГ"</w:t>
            </w:r>
          </w:p>
          <w:p w:rsidR="00E91377" w:rsidRPr="00FE476B" w:rsidRDefault="00E91377" w:rsidP="00FE476B">
            <w:pPr>
              <w:rPr>
                <w:lang w:val="ru-RU"/>
              </w:rPr>
            </w:pPr>
            <w:r w:rsidRPr="00FE476B">
              <w:rPr>
                <w:lang w:val="ru-RU"/>
              </w:rPr>
              <w:t>ИНН2312258288</w:t>
            </w:r>
          </w:p>
          <w:p w:rsidR="00E91377" w:rsidRPr="00FE476B" w:rsidRDefault="00E91377" w:rsidP="00FE476B">
            <w:pPr>
              <w:rPr>
                <w:lang w:val="ru-RU"/>
              </w:rPr>
            </w:pPr>
            <w:r w:rsidRPr="00FE476B">
              <w:rPr>
                <w:lang w:val="ru-RU"/>
              </w:rPr>
              <w:t>ОГРН1172375016318</w:t>
            </w:r>
          </w:p>
          <w:p w:rsidR="00E91377" w:rsidRPr="00FE476B" w:rsidRDefault="00E91377" w:rsidP="00FE476B">
            <w:pPr>
              <w:rPr>
                <w:lang w:val="ru-RU"/>
              </w:rPr>
            </w:pPr>
            <w:r w:rsidRPr="00FE476B">
              <w:rPr>
                <w:lang w:val="ru-RU"/>
              </w:rPr>
              <w:t>КПП231201001</w:t>
            </w:r>
          </w:p>
          <w:p w:rsidR="00E91377" w:rsidRPr="00FE476B" w:rsidRDefault="00E91377" w:rsidP="00FE476B">
            <w:pPr>
              <w:rPr>
                <w:lang w:val="ru-RU"/>
              </w:rPr>
            </w:pPr>
            <w:r w:rsidRPr="00FE476B">
              <w:rPr>
                <w:lang w:val="ru-RU"/>
              </w:rPr>
              <w:t>Место нахождения (жительства)</w:t>
            </w:r>
          </w:p>
          <w:p w:rsidR="00E91377" w:rsidRDefault="00E91377" w:rsidP="00FE476B">
            <w:pPr>
              <w:pStyle w:val="NormalWeb"/>
              <w:spacing w:before="0" w:beforeAutospacing="0" w:after="0" w:afterAutospacing="0"/>
            </w:pPr>
            <w:r>
              <w:t>350055, КРАЙ КРАСНОДАРСКИЙ, Г КРАСНОДАР, П ПРИГОРОДНЫЙ, ТЕР. СНТ ЛОТОС, ДОМ 1,</w:t>
            </w:r>
          </w:p>
          <w:p w:rsidR="00E91377" w:rsidRPr="00FE476B" w:rsidRDefault="00E91377" w:rsidP="00FE476B">
            <w:pPr>
              <w:rPr>
                <w:lang w:val="ru-RU"/>
              </w:rPr>
            </w:pPr>
            <w:r w:rsidRPr="00FE476B">
              <w:rPr>
                <w:lang w:val="ru-RU"/>
              </w:rPr>
              <w:t>Почтовый адрес</w:t>
            </w:r>
          </w:p>
          <w:p w:rsidR="00E91377" w:rsidRDefault="00E91377" w:rsidP="00FE476B">
            <w:pPr>
              <w:pStyle w:val="NormalWeb"/>
              <w:spacing w:before="0" w:beforeAutospacing="0" w:after="0" w:afterAutospacing="0"/>
            </w:pPr>
            <w:r>
              <w:t>350055, КРАЙ КРАСНОДАРСКИЙ, Г КРАСНОДАР, П ПРИГОРОДНЫЙ, - ЛОТОС, ДОМ 1</w:t>
            </w:r>
          </w:p>
          <w:p w:rsidR="00E91377" w:rsidRPr="00FE476B" w:rsidRDefault="00E91377" w:rsidP="00FE476B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FE476B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E91377" w:rsidRDefault="00E91377" w:rsidP="00FE476B">
            <w:pPr>
              <w:pStyle w:val="NormalWeb"/>
              <w:spacing w:before="0" w:beforeAutospacing="0" w:after="0" w:afterAutospacing="0"/>
            </w:pPr>
            <w:r>
              <w:t>Батищева Ольга Николаевна</w:t>
            </w:r>
          </w:p>
          <w:p w:rsidR="00E91377" w:rsidRPr="00FE476B" w:rsidRDefault="00E91377" w:rsidP="00996F4C">
            <w:pPr>
              <w:rPr>
                <w:lang w:val="ru-RU"/>
              </w:rPr>
            </w:pPr>
            <w:r w:rsidRPr="00FE476B">
              <w:rPr>
                <w:lang w:val="ru-RU"/>
              </w:rPr>
              <w:t>Телефон +79181602724</w:t>
            </w:r>
          </w:p>
        </w:tc>
      </w:tr>
      <w:tr w:rsidR="00E91377" w:rsidRPr="00FE476B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E91377" w:rsidRPr="00C970A1" w:rsidRDefault="00E91377" w:rsidP="00292562">
            <w:pPr>
              <w:jc w:val="center"/>
              <w:rPr>
                <w:lang w:val="ru-RU"/>
              </w:rPr>
            </w:pPr>
            <w:r w:rsidRPr="00C970A1">
              <w:rPr>
                <w:lang w:val="ru-RU"/>
              </w:rPr>
              <w:t>EA-62253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91377" w:rsidRPr="004736FB" w:rsidRDefault="00E91377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3E5A0E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05.11.2020 16:06:13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91377" w:rsidRDefault="00E91377" w:rsidP="00FE476B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"АЛЬФА ПЛЮС"</w:t>
            </w:r>
          </w:p>
          <w:p w:rsidR="00E91377" w:rsidRPr="00FE476B" w:rsidRDefault="00E91377" w:rsidP="00FE476B">
            <w:pPr>
              <w:rPr>
                <w:lang w:val="ru-RU"/>
              </w:rPr>
            </w:pPr>
            <w:r w:rsidRPr="00FE476B">
              <w:rPr>
                <w:lang w:val="ru-RU"/>
              </w:rPr>
              <w:t>ИНН2315214419</w:t>
            </w:r>
          </w:p>
          <w:p w:rsidR="00E91377" w:rsidRPr="00FE476B" w:rsidRDefault="00E91377" w:rsidP="00FE476B">
            <w:pPr>
              <w:rPr>
                <w:lang w:val="ru-RU"/>
              </w:rPr>
            </w:pPr>
            <w:r w:rsidRPr="00FE476B">
              <w:rPr>
                <w:lang w:val="ru-RU"/>
              </w:rPr>
              <w:t>ОГРН1192375078664</w:t>
            </w:r>
          </w:p>
          <w:p w:rsidR="00E91377" w:rsidRPr="00FE476B" w:rsidRDefault="00E91377" w:rsidP="00FE476B">
            <w:pPr>
              <w:rPr>
                <w:lang w:val="ru-RU"/>
              </w:rPr>
            </w:pPr>
            <w:r w:rsidRPr="00FE476B">
              <w:rPr>
                <w:lang w:val="ru-RU"/>
              </w:rPr>
              <w:t>КПП231501001</w:t>
            </w:r>
          </w:p>
          <w:p w:rsidR="00E91377" w:rsidRPr="00FE476B" w:rsidRDefault="00E91377" w:rsidP="00FE476B">
            <w:pPr>
              <w:rPr>
                <w:lang w:val="ru-RU"/>
              </w:rPr>
            </w:pPr>
            <w:r w:rsidRPr="00FE476B">
              <w:rPr>
                <w:lang w:val="ru-RU"/>
              </w:rPr>
              <w:t>Место нахождения (жительства)</w:t>
            </w:r>
          </w:p>
          <w:p w:rsidR="00E91377" w:rsidRDefault="00E91377" w:rsidP="00FE476B">
            <w:pPr>
              <w:pStyle w:val="NormalWeb"/>
              <w:spacing w:before="0" w:beforeAutospacing="0" w:after="0" w:afterAutospacing="0"/>
            </w:pPr>
            <w:r>
              <w:t>353909, КРАЙ КРАСНОДАРСКИЙ, Г НОВОРОССИЙСК, УЛ МЕФОДИЕВСКАЯ, ДОМ 165,</w:t>
            </w:r>
          </w:p>
          <w:p w:rsidR="00E91377" w:rsidRPr="00FE476B" w:rsidRDefault="00E91377" w:rsidP="00FE476B">
            <w:pPr>
              <w:rPr>
                <w:lang w:val="ru-RU"/>
              </w:rPr>
            </w:pPr>
            <w:r w:rsidRPr="00FE476B">
              <w:rPr>
                <w:lang w:val="ru-RU"/>
              </w:rPr>
              <w:t>Почтовый адрес</w:t>
            </w:r>
          </w:p>
          <w:p w:rsidR="00E91377" w:rsidRDefault="00E91377" w:rsidP="00FE476B">
            <w:pPr>
              <w:pStyle w:val="NormalWeb"/>
              <w:spacing w:before="0" w:beforeAutospacing="0" w:after="0" w:afterAutospacing="0"/>
            </w:pPr>
            <w:r>
              <w:t>353909, КРАЙ КРАСНОДАРСКИЙ, Г НОВОРОССИЙСК, УЛ МЕФОДИЕВСКАЯ, ДОМ 165</w:t>
            </w:r>
          </w:p>
          <w:p w:rsidR="00E91377" w:rsidRPr="00FE476B" w:rsidRDefault="00E91377" w:rsidP="00FE476B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FE476B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E91377" w:rsidRDefault="00E91377" w:rsidP="00FE476B">
            <w:pPr>
              <w:pStyle w:val="NormalWeb"/>
              <w:spacing w:before="0" w:beforeAutospacing="0" w:after="0" w:afterAutospacing="0"/>
            </w:pPr>
            <w:r>
              <w:t>Романов Андрей Александрович</w:t>
            </w:r>
          </w:p>
          <w:p w:rsidR="00E91377" w:rsidRPr="00996F4C" w:rsidRDefault="00E91377" w:rsidP="00996F4C">
            <w:pPr>
              <w:rPr>
                <w:lang w:val="ru-RU"/>
              </w:rPr>
            </w:pPr>
            <w:r w:rsidRPr="00FE476B">
              <w:rPr>
                <w:lang w:val="ru-RU"/>
              </w:rPr>
              <w:t>Телефон 89385062080</w:t>
            </w:r>
          </w:p>
        </w:tc>
      </w:tr>
      <w:tr w:rsidR="00E91377" w:rsidRPr="00FE476B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E91377" w:rsidRPr="00C970A1" w:rsidRDefault="00E91377" w:rsidP="00292562">
            <w:pPr>
              <w:jc w:val="center"/>
              <w:rPr>
                <w:lang w:val="ru-RU"/>
              </w:rPr>
            </w:pPr>
            <w:r w:rsidRPr="00C970A1">
              <w:rPr>
                <w:lang w:val="ru-RU"/>
              </w:rPr>
              <w:t>EA-62247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91377" w:rsidRPr="004736FB" w:rsidRDefault="00E91377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3E5A0E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05.11.2020 16:06:13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91377" w:rsidRDefault="00E91377" w:rsidP="00FE476B">
            <w:pPr>
              <w:pStyle w:val="NormalWeb"/>
              <w:spacing w:before="0" w:beforeAutospacing="0" w:after="0" w:afterAutospacing="0"/>
            </w:pPr>
            <w:r>
              <w:t>Индивидуальный предприниматель МНАЦАКАНЯН АРТУР ЭДУАРДОВИЧ</w:t>
            </w:r>
          </w:p>
          <w:p w:rsidR="00E91377" w:rsidRPr="00FE476B" w:rsidRDefault="00E91377" w:rsidP="00FE476B">
            <w:pPr>
              <w:rPr>
                <w:lang w:val="ru-RU"/>
              </w:rPr>
            </w:pPr>
            <w:r w:rsidRPr="00FE476B">
              <w:rPr>
                <w:lang w:val="ru-RU"/>
              </w:rPr>
              <w:t>ИНН233911829402</w:t>
            </w:r>
          </w:p>
          <w:p w:rsidR="00E91377" w:rsidRPr="00FE476B" w:rsidRDefault="00E91377" w:rsidP="00FE476B">
            <w:pPr>
              <w:rPr>
                <w:lang w:val="ru-RU"/>
              </w:rPr>
            </w:pPr>
            <w:r w:rsidRPr="00FE476B">
              <w:rPr>
                <w:lang w:val="ru-RU"/>
              </w:rPr>
              <w:t>ОГРНИП319237500357567</w:t>
            </w:r>
          </w:p>
          <w:p w:rsidR="00E91377" w:rsidRPr="00FE476B" w:rsidRDefault="00E91377" w:rsidP="00FE476B">
            <w:pPr>
              <w:rPr>
                <w:lang w:val="ru-RU"/>
              </w:rPr>
            </w:pPr>
            <w:r w:rsidRPr="00FE476B">
              <w:rPr>
                <w:lang w:val="ru-RU"/>
              </w:rPr>
              <w:t>Место нахождения (жительства)</w:t>
            </w:r>
          </w:p>
          <w:p w:rsidR="00E91377" w:rsidRDefault="00E91377" w:rsidP="00FE476B">
            <w:pPr>
              <w:pStyle w:val="NormalWeb"/>
              <w:spacing w:before="0" w:beforeAutospacing="0" w:after="0" w:afterAutospacing="0"/>
            </w:pPr>
            <w:r>
              <w:t>КРАЙ КРАСНОДАРСКИЙ, Г КУРГАНИНСК,</w:t>
            </w:r>
            <w:r w:rsidRPr="00D36BF6">
              <w:t xml:space="preserve"> </w:t>
            </w:r>
            <w:r>
              <w:t>УЛ. 12 ДЕКАБРЯ Д.147</w:t>
            </w:r>
          </w:p>
          <w:p w:rsidR="00E91377" w:rsidRPr="00FE476B" w:rsidRDefault="00E91377" w:rsidP="00FE476B">
            <w:pPr>
              <w:rPr>
                <w:lang w:val="ru-RU"/>
              </w:rPr>
            </w:pPr>
            <w:r w:rsidRPr="00FE476B">
              <w:rPr>
                <w:lang w:val="ru-RU"/>
              </w:rPr>
              <w:t>Почтовый адрес</w:t>
            </w:r>
          </w:p>
          <w:p w:rsidR="00E91377" w:rsidRDefault="00E91377" w:rsidP="00FE476B">
            <w:pPr>
              <w:pStyle w:val="NormalWeb"/>
              <w:spacing w:before="0" w:beforeAutospacing="0" w:after="0" w:afterAutospacing="0"/>
            </w:pPr>
            <w:r>
              <w:t>352430, КРАСНОДАРСКИЙ КРАЙ, КУРГАНИНСКИЙ РАЙОН, Г. КУРГАНИНСК, УЛ. 12 ДЕКАБРЯ Д.147</w:t>
            </w:r>
          </w:p>
          <w:p w:rsidR="00E91377" w:rsidRPr="00FE476B" w:rsidRDefault="00E91377" w:rsidP="00FE476B">
            <w:pPr>
              <w:pStyle w:val="Heading6"/>
              <w:shd w:val="clear" w:color="auto" w:fill="FFFFFF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FE476B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E91377" w:rsidRDefault="00E91377" w:rsidP="00FE476B">
            <w:pPr>
              <w:pStyle w:val="NormalWeb"/>
              <w:spacing w:before="0" w:beforeAutospacing="0" w:after="0" w:afterAutospacing="0"/>
            </w:pPr>
            <w:r>
              <w:t>Мнацаканян Артур Эдуардович</w:t>
            </w:r>
          </w:p>
          <w:p w:rsidR="00E91377" w:rsidRPr="00996F4C" w:rsidRDefault="00E91377" w:rsidP="00996F4C">
            <w:pPr>
              <w:rPr>
                <w:lang w:val="ru-RU"/>
              </w:rPr>
            </w:pPr>
            <w:r w:rsidRPr="00FE476B">
              <w:rPr>
                <w:lang w:val="ru-RU"/>
              </w:rPr>
              <w:t>Телефон 79184329376</w:t>
            </w:r>
          </w:p>
        </w:tc>
      </w:tr>
      <w:tr w:rsidR="00E91377" w:rsidRPr="00996F4C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E91377" w:rsidRPr="007560B2" w:rsidRDefault="00E91377" w:rsidP="00292562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EA-62681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91377" w:rsidRPr="004736FB" w:rsidRDefault="00E91377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3E5A0E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05.11.2020 17:35:12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91377" w:rsidRDefault="00E91377" w:rsidP="00FE476B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"СБС"</w:t>
            </w:r>
          </w:p>
          <w:p w:rsidR="00E91377" w:rsidRPr="00FE476B" w:rsidRDefault="00E91377" w:rsidP="00FE476B">
            <w:pPr>
              <w:rPr>
                <w:lang w:val="ru-RU"/>
              </w:rPr>
            </w:pPr>
            <w:r w:rsidRPr="00FE476B">
              <w:rPr>
                <w:lang w:val="ru-RU"/>
              </w:rPr>
              <w:t>ИНН2628058630</w:t>
            </w:r>
          </w:p>
          <w:p w:rsidR="00E91377" w:rsidRPr="00FE476B" w:rsidRDefault="00E91377" w:rsidP="00FE476B">
            <w:pPr>
              <w:rPr>
                <w:lang w:val="ru-RU"/>
              </w:rPr>
            </w:pPr>
            <w:r w:rsidRPr="00FE476B">
              <w:rPr>
                <w:lang w:val="ru-RU"/>
              </w:rPr>
              <w:t>ОГРН1172651021168</w:t>
            </w:r>
          </w:p>
          <w:p w:rsidR="00E91377" w:rsidRPr="00FE476B" w:rsidRDefault="00E91377" w:rsidP="00FE476B">
            <w:pPr>
              <w:rPr>
                <w:lang w:val="ru-RU"/>
              </w:rPr>
            </w:pPr>
            <w:r w:rsidRPr="00FE476B">
              <w:rPr>
                <w:lang w:val="ru-RU"/>
              </w:rPr>
              <w:t>КПП262801001</w:t>
            </w:r>
          </w:p>
          <w:p w:rsidR="00E91377" w:rsidRPr="00FE476B" w:rsidRDefault="00E91377" w:rsidP="00FE476B">
            <w:pPr>
              <w:rPr>
                <w:lang w:val="ru-RU"/>
              </w:rPr>
            </w:pPr>
            <w:r w:rsidRPr="00FE476B">
              <w:rPr>
                <w:lang w:val="ru-RU"/>
              </w:rPr>
              <w:t>Место нахождения (жительства)</w:t>
            </w:r>
          </w:p>
          <w:p w:rsidR="00E91377" w:rsidRDefault="00E91377" w:rsidP="00FE476B">
            <w:pPr>
              <w:pStyle w:val="NormalWeb"/>
              <w:spacing w:before="0" w:beforeAutospacing="0" w:after="0" w:afterAutospacing="0"/>
            </w:pPr>
            <w:r>
              <w:t>357736, КРАЙ СТАВРОПОЛЬСКИЙ, Г КИСЛОВОДСК, УЛ ПИОНЕРСКАЯ, ДОМ 1, КВАРТИРА 96</w:t>
            </w:r>
          </w:p>
          <w:p w:rsidR="00E91377" w:rsidRPr="00FE476B" w:rsidRDefault="00E91377" w:rsidP="00FE476B">
            <w:pPr>
              <w:rPr>
                <w:lang w:val="ru-RU"/>
              </w:rPr>
            </w:pPr>
            <w:r w:rsidRPr="00FE476B">
              <w:rPr>
                <w:lang w:val="ru-RU"/>
              </w:rPr>
              <w:t>Почтовый адрес</w:t>
            </w:r>
          </w:p>
          <w:p w:rsidR="00E91377" w:rsidRDefault="00E91377" w:rsidP="00FE476B">
            <w:pPr>
              <w:pStyle w:val="NormalWeb"/>
              <w:spacing w:before="0" w:beforeAutospacing="0" w:after="0" w:afterAutospacing="0"/>
            </w:pPr>
            <w:r>
              <w:t>357210 Ставропольский край , г. Минеральные Воды , ул. Дружбы д.39 кв.10</w:t>
            </w:r>
          </w:p>
          <w:p w:rsidR="00E91377" w:rsidRPr="00FE476B" w:rsidRDefault="00E91377" w:rsidP="00996F4C">
            <w:pPr>
              <w:rPr>
                <w:lang w:val="ru-RU"/>
              </w:rPr>
            </w:pPr>
            <w:r>
              <w:t>Телефон 88793346687</w:t>
            </w:r>
          </w:p>
        </w:tc>
      </w:tr>
    </w:tbl>
    <w:p w:rsidR="00E91377" w:rsidRPr="00335A45" w:rsidRDefault="00E91377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E91377" w:rsidRPr="00335A45" w:rsidRDefault="00E91377" w:rsidP="00FE476B">
      <w:pPr>
        <w:pStyle w:val="NormalWeb"/>
        <w:spacing w:before="0" w:beforeAutospacing="0" w:after="0" w:afterAutospacing="0"/>
      </w:pPr>
      <w:r w:rsidRPr="00335A45">
        <w:t xml:space="preserve">- признать соответствующими требованиям, установленным ст.69 Федерального закона № 44-ФЗ и документацией аукциона в электронной форме, заявки: № </w:t>
      </w:r>
      <w:r w:rsidRPr="00C970A1">
        <w:t>EA-62614</w:t>
      </w:r>
      <w:r w:rsidRPr="00335A45">
        <w:t xml:space="preserve">- </w:t>
      </w:r>
      <w:r>
        <w:t>Индивидуальный предприниматель ДЕРГАЧЕВ РУСЛАН ВИКТОРОВИЧ, №</w:t>
      </w:r>
      <w:r w:rsidRPr="00B52403">
        <w:t xml:space="preserve"> </w:t>
      </w:r>
      <w:r w:rsidRPr="00C970A1">
        <w:t>EA-62635</w:t>
      </w:r>
      <w:r w:rsidRPr="00335A45">
        <w:t xml:space="preserve">- </w:t>
      </w:r>
      <w:r>
        <w:t>ОБЩЕСТВО С ОГРАНИЧЕННОЙ ОТВЕТСТВЕННОСТЬЮ "МОСКАНЦ",</w:t>
      </w:r>
      <w:r w:rsidRPr="00335A45">
        <w:t xml:space="preserve">№ </w:t>
      </w:r>
      <w:r w:rsidRPr="00C970A1">
        <w:t>EA-62608</w:t>
      </w:r>
      <w:r w:rsidRPr="00335A45">
        <w:t xml:space="preserve">- </w:t>
      </w:r>
      <w:r>
        <w:t>ОБЩЕСТВО С ОГРАНИЧЕННОЙ ОТВЕТСТВЕННОСТЬЮ "КРАСНОДАРПРОДТОРГ", №</w:t>
      </w:r>
      <w:r w:rsidRPr="00B52403">
        <w:t xml:space="preserve"> </w:t>
      </w:r>
      <w:r w:rsidRPr="00C970A1">
        <w:t>EA-62253</w:t>
      </w:r>
      <w:r w:rsidRPr="00335A45">
        <w:t xml:space="preserve">- </w:t>
      </w:r>
      <w:r>
        <w:t>ОБЩЕСТВО С ОГРАНИЧЕННОЙ ОТВЕТСТВЕННОСТЬЮ "АЛЬФА ПЛЮС",</w:t>
      </w:r>
      <w:r w:rsidRPr="00335A45">
        <w:t xml:space="preserve">№ </w:t>
      </w:r>
      <w:r w:rsidRPr="00C970A1">
        <w:t>EA-62247</w:t>
      </w:r>
      <w:r w:rsidRPr="00335A45">
        <w:t xml:space="preserve">- </w:t>
      </w:r>
      <w:r>
        <w:t>Индивидуальный предприниматель МНАЦАКАНЯН АРТУР ЭДУАРДОВИЧ, №</w:t>
      </w:r>
      <w:r w:rsidRPr="00B52403">
        <w:t xml:space="preserve"> </w:t>
      </w:r>
      <w:r>
        <w:rPr>
          <w:rFonts w:ascii="Roboto" w:hAnsi="Roboto" w:cs="Roboto"/>
          <w:color w:val="000000"/>
          <w:shd w:val="clear" w:color="auto" w:fill="FFFFFF"/>
        </w:rPr>
        <w:t>EA-62681</w:t>
      </w:r>
      <w:r w:rsidRPr="00335A45">
        <w:t xml:space="preserve">- </w:t>
      </w:r>
      <w:r>
        <w:t>ОБЩЕСТВО С ОГРАНИЧЕННОЙ ОТВЕТСТВЕННОСТЬЮ "СБС".</w:t>
      </w:r>
    </w:p>
    <w:p w:rsidR="00E91377" w:rsidRPr="00335A45" w:rsidRDefault="00E91377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E91377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E91377" w:rsidRPr="00335A45" w:rsidRDefault="00E91377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E91377" w:rsidRPr="00335A45" w:rsidRDefault="00E91377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E91377" w:rsidRPr="00335A45">
        <w:trPr>
          <w:trHeight w:val="274"/>
        </w:trPr>
        <w:tc>
          <w:tcPr>
            <w:tcW w:w="2204" w:type="dxa"/>
            <w:vMerge/>
          </w:tcPr>
          <w:p w:rsidR="00E91377" w:rsidRPr="00335A45" w:rsidRDefault="00E91377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E91377" w:rsidRPr="00335A45" w:rsidRDefault="00E91377" w:rsidP="00AA4A97">
            <w:pPr>
              <w:jc w:val="center"/>
              <w:rPr>
                <w:lang w:val="ru-RU"/>
              </w:rPr>
            </w:pPr>
          </w:p>
          <w:p w:rsidR="00E91377" w:rsidRPr="00335A45" w:rsidRDefault="00E91377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E91377" w:rsidRPr="00335A45" w:rsidRDefault="00E91377" w:rsidP="00AA4A97">
            <w:pPr>
              <w:ind w:right="-21"/>
              <w:jc w:val="center"/>
              <w:rPr>
                <w:lang w:val="ru-RU"/>
              </w:rPr>
            </w:pPr>
          </w:p>
          <w:p w:rsidR="00E91377" w:rsidRPr="00335A45" w:rsidRDefault="00E91377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E91377" w:rsidRPr="00335A45" w:rsidRDefault="00E91377" w:rsidP="0056026D">
            <w:pPr>
              <w:jc w:val="center"/>
              <w:rPr>
                <w:lang w:val="ru-RU"/>
              </w:rPr>
            </w:pPr>
          </w:p>
          <w:p w:rsidR="00E91377" w:rsidRPr="00335A45" w:rsidRDefault="00E91377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E91377" w:rsidRPr="00335A45" w:rsidRDefault="00E91377" w:rsidP="00AA4A97">
            <w:pPr>
              <w:jc w:val="center"/>
              <w:rPr>
                <w:lang w:val="ru-RU"/>
              </w:rPr>
            </w:pPr>
          </w:p>
          <w:p w:rsidR="00E91377" w:rsidRPr="00335A45" w:rsidRDefault="00E91377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E91377" w:rsidRPr="00335A45" w:rsidRDefault="00E91377" w:rsidP="0056026D">
            <w:pPr>
              <w:jc w:val="center"/>
              <w:rPr>
                <w:lang w:val="ru-RU"/>
              </w:rPr>
            </w:pPr>
          </w:p>
          <w:p w:rsidR="00E91377" w:rsidRPr="00335A45" w:rsidRDefault="00E91377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E91377" w:rsidRPr="00361832">
        <w:trPr>
          <w:trHeight w:val="938"/>
        </w:trPr>
        <w:tc>
          <w:tcPr>
            <w:tcW w:w="2204" w:type="dxa"/>
            <w:vAlign w:val="center"/>
          </w:tcPr>
          <w:p w:rsidR="00E91377" w:rsidRPr="00FE476B" w:rsidRDefault="00E91377" w:rsidP="00540BDE">
            <w:pPr>
              <w:jc w:val="center"/>
              <w:rPr>
                <w:lang w:val="ru-RU"/>
              </w:rPr>
            </w:pPr>
            <w:r w:rsidRPr="00FE476B">
              <w:rPr>
                <w:lang w:val="ru-RU"/>
              </w:rPr>
              <w:t xml:space="preserve">№ </w:t>
            </w:r>
            <w:r w:rsidRPr="00C970A1">
              <w:t>EA</w:t>
            </w:r>
            <w:r w:rsidRPr="00FE476B">
              <w:rPr>
                <w:lang w:val="ru-RU"/>
              </w:rPr>
              <w:t>-62614- Индивидуальный предприниматель ДЕРГАЧЕВ РУСЛАН ВИКТОРОВИЧ</w:t>
            </w:r>
          </w:p>
        </w:tc>
        <w:tc>
          <w:tcPr>
            <w:tcW w:w="1700" w:type="dxa"/>
          </w:tcPr>
          <w:p w:rsidR="00E91377" w:rsidRPr="00335A45" w:rsidRDefault="00E91377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91377" w:rsidRPr="00335A45" w:rsidRDefault="00E91377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91377" w:rsidRPr="00335A45" w:rsidRDefault="00E91377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E91377" w:rsidRPr="00335A45" w:rsidRDefault="00E91377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E91377" w:rsidRPr="00335A45" w:rsidRDefault="00E91377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E91377" w:rsidRPr="00361832">
        <w:trPr>
          <w:trHeight w:val="938"/>
        </w:trPr>
        <w:tc>
          <w:tcPr>
            <w:tcW w:w="2204" w:type="dxa"/>
            <w:vAlign w:val="center"/>
          </w:tcPr>
          <w:p w:rsidR="00E91377" w:rsidRPr="00FE476B" w:rsidRDefault="00E91377" w:rsidP="006C344F">
            <w:pPr>
              <w:jc w:val="center"/>
              <w:rPr>
                <w:lang w:val="ru-RU"/>
              </w:rPr>
            </w:pPr>
            <w:r w:rsidRPr="00FE476B">
              <w:rPr>
                <w:lang w:val="ru-RU"/>
              </w:rPr>
              <w:t xml:space="preserve">№ </w:t>
            </w:r>
            <w:r w:rsidRPr="00C970A1">
              <w:rPr>
                <w:lang w:val="ru-RU"/>
              </w:rPr>
              <w:t>EA-62635</w:t>
            </w:r>
            <w:r w:rsidRPr="00FE476B">
              <w:rPr>
                <w:lang w:val="ru-RU"/>
              </w:rPr>
              <w:t>- ОБЩЕСТВО С ОГРАНИЧЕННОЙ ОТВЕТСТВЕННОСТЬЮ "МОСКАНЦ"</w:t>
            </w:r>
          </w:p>
        </w:tc>
        <w:tc>
          <w:tcPr>
            <w:tcW w:w="1700" w:type="dxa"/>
          </w:tcPr>
          <w:p w:rsidR="00E91377" w:rsidRPr="00335A45" w:rsidRDefault="00E91377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91377" w:rsidRPr="00335A45" w:rsidRDefault="00E91377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91377" w:rsidRPr="00335A45" w:rsidRDefault="00E91377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E91377" w:rsidRPr="00335A45" w:rsidRDefault="00E91377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E91377" w:rsidRPr="00335A45" w:rsidRDefault="00E91377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E91377" w:rsidRPr="00361832">
        <w:trPr>
          <w:trHeight w:val="938"/>
        </w:trPr>
        <w:tc>
          <w:tcPr>
            <w:tcW w:w="2204" w:type="dxa"/>
            <w:vAlign w:val="center"/>
          </w:tcPr>
          <w:p w:rsidR="00E91377" w:rsidRPr="00FE476B" w:rsidRDefault="00E91377" w:rsidP="006C344F">
            <w:pPr>
              <w:jc w:val="center"/>
              <w:rPr>
                <w:lang w:val="ru-RU"/>
              </w:rPr>
            </w:pPr>
            <w:r w:rsidRPr="00FE476B">
              <w:rPr>
                <w:lang w:val="ru-RU"/>
              </w:rPr>
              <w:t xml:space="preserve">№ </w:t>
            </w:r>
            <w:r w:rsidRPr="00C970A1">
              <w:rPr>
                <w:lang w:val="ru-RU"/>
              </w:rPr>
              <w:t>EA-62608</w:t>
            </w:r>
            <w:r w:rsidRPr="00FE476B">
              <w:rPr>
                <w:lang w:val="ru-RU"/>
              </w:rPr>
              <w:t>- ОБЩЕСТВО С ОГРАНИЧЕННОЙ ОТВЕТСТВЕННОСТЬЮ "КРАСНОДАРПРОДТОРГ"</w:t>
            </w:r>
          </w:p>
        </w:tc>
        <w:tc>
          <w:tcPr>
            <w:tcW w:w="1700" w:type="dxa"/>
          </w:tcPr>
          <w:p w:rsidR="00E91377" w:rsidRPr="00335A45" w:rsidRDefault="00E91377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91377" w:rsidRPr="00335A45" w:rsidRDefault="00E91377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91377" w:rsidRPr="00335A45" w:rsidRDefault="00E91377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E91377" w:rsidRPr="00335A45" w:rsidRDefault="00E91377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E91377" w:rsidRPr="00335A45" w:rsidRDefault="00E91377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E91377" w:rsidRPr="00361832">
        <w:trPr>
          <w:trHeight w:val="938"/>
        </w:trPr>
        <w:tc>
          <w:tcPr>
            <w:tcW w:w="2204" w:type="dxa"/>
            <w:vAlign w:val="center"/>
          </w:tcPr>
          <w:p w:rsidR="00E91377" w:rsidRPr="00FE476B" w:rsidRDefault="00E91377" w:rsidP="006C344F">
            <w:pPr>
              <w:jc w:val="center"/>
              <w:rPr>
                <w:lang w:val="ru-RU"/>
              </w:rPr>
            </w:pPr>
            <w:r w:rsidRPr="00FE476B">
              <w:rPr>
                <w:lang w:val="ru-RU"/>
              </w:rPr>
              <w:t xml:space="preserve">№ </w:t>
            </w:r>
            <w:r w:rsidRPr="00C970A1">
              <w:rPr>
                <w:lang w:val="ru-RU"/>
              </w:rPr>
              <w:t>EA-62253</w:t>
            </w:r>
            <w:r w:rsidRPr="00FE476B">
              <w:rPr>
                <w:lang w:val="ru-RU"/>
              </w:rPr>
              <w:t>- ОБЩЕСТВО С ОГРАНИЧЕННОЙ ОТВЕТСТВЕННОСТЬЮ "АЛЬФА ПЛЮС"</w:t>
            </w:r>
          </w:p>
        </w:tc>
        <w:tc>
          <w:tcPr>
            <w:tcW w:w="1700" w:type="dxa"/>
          </w:tcPr>
          <w:p w:rsidR="00E91377" w:rsidRPr="00335A45" w:rsidRDefault="00E91377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91377" w:rsidRPr="00335A45" w:rsidRDefault="00E91377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91377" w:rsidRPr="00335A45" w:rsidRDefault="00E91377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E91377" w:rsidRPr="00335A45" w:rsidRDefault="00E91377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E91377" w:rsidRPr="00335A45" w:rsidRDefault="00E91377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E91377" w:rsidRPr="00361832">
        <w:trPr>
          <w:trHeight w:val="938"/>
        </w:trPr>
        <w:tc>
          <w:tcPr>
            <w:tcW w:w="2204" w:type="dxa"/>
            <w:vAlign w:val="center"/>
          </w:tcPr>
          <w:p w:rsidR="00E91377" w:rsidRPr="00FE476B" w:rsidRDefault="00E91377" w:rsidP="006C344F">
            <w:pPr>
              <w:jc w:val="center"/>
              <w:rPr>
                <w:lang w:val="ru-RU"/>
              </w:rPr>
            </w:pPr>
            <w:r w:rsidRPr="00FE476B">
              <w:rPr>
                <w:lang w:val="ru-RU"/>
              </w:rPr>
              <w:t xml:space="preserve">№ </w:t>
            </w:r>
            <w:r w:rsidRPr="00C970A1">
              <w:rPr>
                <w:lang w:val="ru-RU"/>
              </w:rPr>
              <w:t>EA-62247</w:t>
            </w:r>
            <w:r w:rsidRPr="00FE476B">
              <w:rPr>
                <w:lang w:val="ru-RU"/>
              </w:rPr>
              <w:t>- Индивидуальный предприниматель МНАЦАКАНЯН АРТУР ЭДУАРДОВИЧ</w:t>
            </w:r>
          </w:p>
        </w:tc>
        <w:tc>
          <w:tcPr>
            <w:tcW w:w="1700" w:type="dxa"/>
          </w:tcPr>
          <w:p w:rsidR="00E91377" w:rsidRPr="00335A45" w:rsidRDefault="00E91377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91377" w:rsidRPr="00335A45" w:rsidRDefault="00E91377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91377" w:rsidRPr="00335A45" w:rsidRDefault="00E91377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E91377" w:rsidRPr="00335A45" w:rsidRDefault="00E91377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E91377" w:rsidRPr="00335A45" w:rsidRDefault="00E91377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E91377" w:rsidRPr="00361832">
        <w:trPr>
          <w:trHeight w:val="938"/>
        </w:trPr>
        <w:tc>
          <w:tcPr>
            <w:tcW w:w="2204" w:type="dxa"/>
            <w:vAlign w:val="center"/>
          </w:tcPr>
          <w:p w:rsidR="00E91377" w:rsidRPr="00FE476B" w:rsidRDefault="00E91377" w:rsidP="00502748">
            <w:pPr>
              <w:jc w:val="center"/>
              <w:rPr>
                <w:lang w:val="ru-RU"/>
              </w:rPr>
            </w:pPr>
            <w:r w:rsidRPr="00FE476B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FFFFF"/>
              </w:rPr>
              <w:t>EA</w:t>
            </w:r>
            <w:r w:rsidRPr="00FE476B">
              <w:rPr>
                <w:rFonts w:ascii="Roboto" w:hAnsi="Roboto" w:cs="Roboto"/>
                <w:color w:val="000000"/>
                <w:shd w:val="clear" w:color="auto" w:fill="FFFFFF"/>
                <w:lang w:val="ru-RU"/>
              </w:rPr>
              <w:t>-62681</w:t>
            </w:r>
            <w:r w:rsidRPr="00FE476B">
              <w:rPr>
                <w:lang w:val="ru-RU"/>
              </w:rPr>
              <w:t>- ОБЩЕСТВО С ОГРАНИЧЕННОЙ ОТВЕТСТВЕННОСТЬЮ "СБС"</w:t>
            </w:r>
          </w:p>
        </w:tc>
        <w:tc>
          <w:tcPr>
            <w:tcW w:w="1700" w:type="dxa"/>
          </w:tcPr>
          <w:p w:rsidR="00E91377" w:rsidRPr="00335A45" w:rsidRDefault="00E91377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91377" w:rsidRPr="00335A45" w:rsidRDefault="00E91377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E91377" w:rsidRPr="00335A45" w:rsidRDefault="00E91377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E91377" w:rsidRPr="00335A45" w:rsidRDefault="00E91377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E91377" w:rsidRPr="00335A45" w:rsidRDefault="00E91377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E91377" w:rsidRPr="00335A45" w:rsidRDefault="00E91377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3E5A0E">
        <w:rPr>
          <w:rFonts w:ascii="Roboto" w:hAnsi="Roboto" w:cs="Roboto"/>
          <w:color w:val="000000"/>
          <w:shd w:val="clear" w:color="auto" w:fill="FFFFFF"/>
          <w:lang w:val="ru-RU"/>
        </w:rPr>
        <w:t>Поставка ксероксной бумаги формата А4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FE476B">
        <w:rPr>
          <w:lang w:val="ru-RU"/>
        </w:rPr>
        <w:t>Индивидуальный предприниматель ДЕРГАЧЕВ РУСЛАН ВИКТОРОВИЧ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FE476B">
        <w:rPr>
          <w:color w:val="000000"/>
          <w:lang w:val="ru-RU"/>
        </w:rPr>
        <w:t>242 258.94</w:t>
      </w:r>
      <w:r w:rsidRPr="00335A45">
        <w:rPr>
          <w:lang w:val="ru-RU"/>
        </w:rPr>
        <w:t xml:space="preserve"> рублей.  </w:t>
      </w:r>
    </w:p>
    <w:p w:rsidR="00E91377" w:rsidRPr="00335A45" w:rsidRDefault="00E91377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E91377" w:rsidRPr="00335A45">
        <w:trPr>
          <w:trHeight w:val="206"/>
          <w:jc w:val="center"/>
        </w:trPr>
        <w:tc>
          <w:tcPr>
            <w:tcW w:w="7338" w:type="dxa"/>
          </w:tcPr>
          <w:p w:rsidR="00E91377" w:rsidRPr="00335A45" w:rsidRDefault="00E9137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91377" w:rsidRPr="00335A45" w:rsidRDefault="00E91377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E91377" w:rsidRPr="00335A45" w:rsidRDefault="00E9137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91377" w:rsidRPr="00335A45" w:rsidRDefault="00E91377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Просоленко Ю.А.</w:t>
            </w:r>
          </w:p>
          <w:p w:rsidR="00E91377" w:rsidRPr="00335A45" w:rsidRDefault="00E9137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E91377" w:rsidRPr="00335A45">
        <w:trPr>
          <w:trHeight w:val="206"/>
          <w:jc w:val="center"/>
        </w:trPr>
        <w:tc>
          <w:tcPr>
            <w:tcW w:w="7338" w:type="dxa"/>
          </w:tcPr>
          <w:p w:rsidR="00E91377" w:rsidRPr="00335A45" w:rsidRDefault="00E91377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91377" w:rsidRPr="00335A45" w:rsidRDefault="00E91377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E91377" w:rsidRPr="00335A45" w:rsidRDefault="00E91377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E91377" w:rsidRPr="00335A45" w:rsidRDefault="00E9137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91377" w:rsidRPr="00335A45" w:rsidRDefault="00E91377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E91377" w:rsidRPr="00335A45" w:rsidRDefault="00E9137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E91377" w:rsidRPr="00335A45" w:rsidRDefault="00E91377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E91377" w:rsidRPr="00335A45" w:rsidRDefault="00E91377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E91377" w:rsidRPr="00335A45">
        <w:trPr>
          <w:trHeight w:val="206"/>
          <w:jc w:val="center"/>
        </w:trPr>
        <w:tc>
          <w:tcPr>
            <w:tcW w:w="7338" w:type="dxa"/>
          </w:tcPr>
          <w:p w:rsidR="00E91377" w:rsidRPr="00335A45" w:rsidRDefault="00E91377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E91377" w:rsidRPr="00335A45" w:rsidRDefault="00E91377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E91377" w:rsidRPr="00335A45" w:rsidRDefault="00E91377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E91377" w:rsidRPr="00335A45" w:rsidRDefault="00E91377" w:rsidP="006465AE">
      <w:pPr>
        <w:jc w:val="both"/>
        <w:rPr>
          <w:lang w:val="ru-RU" w:eastAsia="ru-RU"/>
        </w:rPr>
      </w:pPr>
    </w:p>
    <w:sectPr w:rsidR="00E91377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1377" w:rsidRDefault="00E91377">
      <w:r>
        <w:separator/>
      </w:r>
    </w:p>
  </w:endnote>
  <w:endnote w:type="continuationSeparator" w:id="1">
    <w:p w:rsidR="00E91377" w:rsidRDefault="00E913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1377" w:rsidRDefault="00E91377">
      <w:r>
        <w:separator/>
      </w:r>
    </w:p>
  </w:footnote>
  <w:footnote w:type="continuationSeparator" w:id="1">
    <w:p w:rsidR="00E91377" w:rsidRDefault="00E913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1377" w:rsidRDefault="00E91377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E91377" w:rsidRDefault="00E9137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0027"/>
    <w:rsid w:val="00010743"/>
    <w:rsid w:val="00011CE1"/>
    <w:rsid w:val="000160DB"/>
    <w:rsid w:val="00016AF8"/>
    <w:rsid w:val="00017961"/>
    <w:rsid w:val="000208A3"/>
    <w:rsid w:val="0002127B"/>
    <w:rsid w:val="00021B3B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1F50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6F1B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5A0D"/>
    <w:rsid w:val="00056262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1790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BC5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284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2D5D"/>
    <w:rsid w:val="00103344"/>
    <w:rsid w:val="001037BF"/>
    <w:rsid w:val="00103C73"/>
    <w:rsid w:val="001042CA"/>
    <w:rsid w:val="001045B2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840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47FC6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BD9"/>
    <w:rsid w:val="0017355E"/>
    <w:rsid w:val="0017453E"/>
    <w:rsid w:val="00174658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7CE"/>
    <w:rsid w:val="00194855"/>
    <w:rsid w:val="00195C70"/>
    <w:rsid w:val="001960FA"/>
    <w:rsid w:val="001978FE"/>
    <w:rsid w:val="00197E5A"/>
    <w:rsid w:val="001A03BE"/>
    <w:rsid w:val="001A10A2"/>
    <w:rsid w:val="001A26B3"/>
    <w:rsid w:val="001A283D"/>
    <w:rsid w:val="001A28B0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721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C24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19D"/>
    <w:rsid w:val="001E3543"/>
    <w:rsid w:val="001E3EBD"/>
    <w:rsid w:val="001E4121"/>
    <w:rsid w:val="001E4840"/>
    <w:rsid w:val="001E4A47"/>
    <w:rsid w:val="001E556D"/>
    <w:rsid w:val="001E5CEB"/>
    <w:rsid w:val="001E7AB6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5786"/>
    <w:rsid w:val="0021610C"/>
    <w:rsid w:val="00216B60"/>
    <w:rsid w:val="00217D58"/>
    <w:rsid w:val="00220101"/>
    <w:rsid w:val="002202FB"/>
    <w:rsid w:val="00220981"/>
    <w:rsid w:val="00221205"/>
    <w:rsid w:val="00221558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27058"/>
    <w:rsid w:val="002300F6"/>
    <w:rsid w:val="00231417"/>
    <w:rsid w:val="002321B5"/>
    <w:rsid w:val="00232C76"/>
    <w:rsid w:val="00237AD7"/>
    <w:rsid w:val="002401C8"/>
    <w:rsid w:val="00240DED"/>
    <w:rsid w:val="00241520"/>
    <w:rsid w:val="002415DA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0F7"/>
    <w:rsid w:val="002465AF"/>
    <w:rsid w:val="00246FE8"/>
    <w:rsid w:val="0024762E"/>
    <w:rsid w:val="00247B44"/>
    <w:rsid w:val="00247D67"/>
    <w:rsid w:val="00251777"/>
    <w:rsid w:val="00253585"/>
    <w:rsid w:val="00254508"/>
    <w:rsid w:val="002556F4"/>
    <w:rsid w:val="00255F37"/>
    <w:rsid w:val="00256103"/>
    <w:rsid w:val="00257160"/>
    <w:rsid w:val="002571E5"/>
    <w:rsid w:val="002634C9"/>
    <w:rsid w:val="002636FA"/>
    <w:rsid w:val="002647ED"/>
    <w:rsid w:val="00264980"/>
    <w:rsid w:val="002652BC"/>
    <w:rsid w:val="0027034C"/>
    <w:rsid w:val="00270581"/>
    <w:rsid w:val="002720FC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562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0D2C"/>
    <w:rsid w:val="00300DA3"/>
    <w:rsid w:val="003012C7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46B2"/>
    <w:rsid w:val="00356F4D"/>
    <w:rsid w:val="0036043C"/>
    <w:rsid w:val="0036125D"/>
    <w:rsid w:val="00361411"/>
    <w:rsid w:val="00361832"/>
    <w:rsid w:val="00361867"/>
    <w:rsid w:val="00361A97"/>
    <w:rsid w:val="003620EC"/>
    <w:rsid w:val="003634F7"/>
    <w:rsid w:val="003643C0"/>
    <w:rsid w:val="003649A3"/>
    <w:rsid w:val="00365991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8B9"/>
    <w:rsid w:val="003A0B50"/>
    <w:rsid w:val="003A0DAC"/>
    <w:rsid w:val="003A2624"/>
    <w:rsid w:val="003A38D5"/>
    <w:rsid w:val="003A3BC3"/>
    <w:rsid w:val="003A50D0"/>
    <w:rsid w:val="003A623F"/>
    <w:rsid w:val="003A6329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3E5F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A0E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54E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6675"/>
    <w:rsid w:val="0042716A"/>
    <w:rsid w:val="00427929"/>
    <w:rsid w:val="00427C41"/>
    <w:rsid w:val="00431809"/>
    <w:rsid w:val="004337CF"/>
    <w:rsid w:val="004359C3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2AC9"/>
    <w:rsid w:val="00452AEC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4EC3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6FB"/>
    <w:rsid w:val="00473826"/>
    <w:rsid w:val="00474375"/>
    <w:rsid w:val="00475333"/>
    <w:rsid w:val="004754DA"/>
    <w:rsid w:val="00476C16"/>
    <w:rsid w:val="00477DBF"/>
    <w:rsid w:val="00481189"/>
    <w:rsid w:val="00481C53"/>
    <w:rsid w:val="00482BE4"/>
    <w:rsid w:val="00482FDF"/>
    <w:rsid w:val="004830C6"/>
    <w:rsid w:val="00483DD7"/>
    <w:rsid w:val="00483F4F"/>
    <w:rsid w:val="00484036"/>
    <w:rsid w:val="004848D4"/>
    <w:rsid w:val="00484E12"/>
    <w:rsid w:val="004870D5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9BD"/>
    <w:rsid w:val="00497E81"/>
    <w:rsid w:val="004A1ADE"/>
    <w:rsid w:val="004A30DD"/>
    <w:rsid w:val="004A340A"/>
    <w:rsid w:val="004A39A7"/>
    <w:rsid w:val="004A4569"/>
    <w:rsid w:val="004A45D1"/>
    <w:rsid w:val="004A4B6D"/>
    <w:rsid w:val="004A63C6"/>
    <w:rsid w:val="004A7DB1"/>
    <w:rsid w:val="004B0926"/>
    <w:rsid w:val="004B1DEB"/>
    <w:rsid w:val="004B1F9C"/>
    <w:rsid w:val="004B39AE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47FB"/>
    <w:rsid w:val="004C5994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2748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0BDE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4E5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63D2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5F7BD7"/>
    <w:rsid w:val="006007E4"/>
    <w:rsid w:val="00600C90"/>
    <w:rsid w:val="00603194"/>
    <w:rsid w:val="00603631"/>
    <w:rsid w:val="00605362"/>
    <w:rsid w:val="00605853"/>
    <w:rsid w:val="00606503"/>
    <w:rsid w:val="0060687C"/>
    <w:rsid w:val="00610F30"/>
    <w:rsid w:val="0061108D"/>
    <w:rsid w:val="00613469"/>
    <w:rsid w:val="00614FC6"/>
    <w:rsid w:val="00615B50"/>
    <w:rsid w:val="00615B68"/>
    <w:rsid w:val="00615C87"/>
    <w:rsid w:val="00616DFB"/>
    <w:rsid w:val="00617A93"/>
    <w:rsid w:val="006223BB"/>
    <w:rsid w:val="00623526"/>
    <w:rsid w:val="00623569"/>
    <w:rsid w:val="0062388F"/>
    <w:rsid w:val="006253AD"/>
    <w:rsid w:val="006255BD"/>
    <w:rsid w:val="00626A54"/>
    <w:rsid w:val="006313ED"/>
    <w:rsid w:val="006316C2"/>
    <w:rsid w:val="00631E05"/>
    <w:rsid w:val="006321DF"/>
    <w:rsid w:val="00633B15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5C17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43D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968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44F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A2A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01E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187"/>
    <w:rsid w:val="00741406"/>
    <w:rsid w:val="00743AB0"/>
    <w:rsid w:val="00743CB7"/>
    <w:rsid w:val="007447DD"/>
    <w:rsid w:val="00745D77"/>
    <w:rsid w:val="00746569"/>
    <w:rsid w:val="007467E1"/>
    <w:rsid w:val="00746B92"/>
    <w:rsid w:val="00747D3C"/>
    <w:rsid w:val="00750289"/>
    <w:rsid w:val="007508DF"/>
    <w:rsid w:val="00750CAD"/>
    <w:rsid w:val="007520F3"/>
    <w:rsid w:val="007530EB"/>
    <w:rsid w:val="00753EC8"/>
    <w:rsid w:val="007541FD"/>
    <w:rsid w:val="007546A2"/>
    <w:rsid w:val="007560B2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8B0"/>
    <w:rsid w:val="00764B14"/>
    <w:rsid w:val="00764EBC"/>
    <w:rsid w:val="007655BB"/>
    <w:rsid w:val="00767B4C"/>
    <w:rsid w:val="00767CEE"/>
    <w:rsid w:val="007712F1"/>
    <w:rsid w:val="00771A9A"/>
    <w:rsid w:val="0077327D"/>
    <w:rsid w:val="0077375B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6E24"/>
    <w:rsid w:val="007870A7"/>
    <w:rsid w:val="007879DF"/>
    <w:rsid w:val="00790C9E"/>
    <w:rsid w:val="00792BBD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330"/>
    <w:rsid w:val="007A1445"/>
    <w:rsid w:val="007A29FB"/>
    <w:rsid w:val="007A2B93"/>
    <w:rsid w:val="007A2CFA"/>
    <w:rsid w:val="007A2D6A"/>
    <w:rsid w:val="007A2EA6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5958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35A"/>
    <w:rsid w:val="007E7E07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97F"/>
    <w:rsid w:val="00821B7F"/>
    <w:rsid w:val="00822A1D"/>
    <w:rsid w:val="008235C0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B14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6FF7"/>
    <w:rsid w:val="00887DFD"/>
    <w:rsid w:val="00890888"/>
    <w:rsid w:val="0089130D"/>
    <w:rsid w:val="0089331F"/>
    <w:rsid w:val="00894128"/>
    <w:rsid w:val="00894FD4"/>
    <w:rsid w:val="00895C87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20B8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DD7"/>
    <w:rsid w:val="008E6E24"/>
    <w:rsid w:val="008E7FC7"/>
    <w:rsid w:val="008F09CD"/>
    <w:rsid w:val="008F188F"/>
    <w:rsid w:val="008F1987"/>
    <w:rsid w:val="008F1DC1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3E4"/>
    <w:rsid w:val="00902E73"/>
    <w:rsid w:val="00903578"/>
    <w:rsid w:val="00904A83"/>
    <w:rsid w:val="00906807"/>
    <w:rsid w:val="00907062"/>
    <w:rsid w:val="00907AE7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27E65"/>
    <w:rsid w:val="00930148"/>
    <w:rsid w:val="0093253E"/>
    <w:rsid w:val="00932F52"/>
    <w:rsid w:val="00933978"/>
    <w:rsid w:val="0093521C"/>
    <w:rsid w:val="0093560F"/>
    <w:rsid w:val="009368FC"/>
    <w:rsid w:val="0093698A"/>
    <w:rsid w:val="0093726C"/>
    <w:rsid w:val="00940224"/>
    <w:rsid w:val="009409C2"/>
    <w:rsid w:val="00941156"/>
    <w:rsid w:val="00941BCD"/>
    <w:rsid w:val="0094381A"/>
    <w:rsid w:val="0094395C"/>
    <w:rsid w:val="00944144"/>
    <w:rsid w:val="00944895"/>
    <w:rsid w:val="00945888"/>
    <w:rsid w:val="00946020"/>
    <w:rsid w:val="00946414"/>
    <w:rsid w:val="00946B40"/>
    <w:rsid w:val="00950ACD"/>
    <w:rsid w:val="00950DF7"/>
    <w:rsid w:val="00950EF3"/>
    <w:rsid w:val="00953605"/>
    <w:rsid w:val="009538C9"/>
    <w:rsid w:val="0095394B"/>
    <w:rsid w:val="00953C08"/>
    <w:rsid w:val="00954021"/>
    <w:rsid w:val="00955445"/>
    <w:rsid w:val="00956689"/>
    <w:rsid w:val="00956E1A"/>
    <w:rsid w:val="009572C5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85DE5"/>
    <w:rsid w:val="009900A7"/>
    <w:rsid w:val="009904C1"/>
    <w:rsid w:val="0099434A"/>
    <w:rsid w:val="00995562"/>
    <w:rsid w:val="00995574"/>
    <w:rsid w:val="00996F4C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30C1"/>
    <w:rsid w:val="009C43B2"/>
    <w:rsid w:val="009C5896"/>
    <w:rsid w:val="009C5A82"/>
    <w:rsid w:val="009C66D2"/>
    <w:rsid w:val="009C69AB"/>
    <w:rsid w:val="009C7773"/>
    <w:rsid w:val="009C7DAD"/>
    <w:rsid w:val="009D0182"/>
    <w:rsid w:val="009D0D25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E07A4"/>
    <w:rsid w:val="009E19E3"/>
    <w:rsid w:val="009E1A44"/>
    <w:rsid w:val="009E2F33"/>
    <w:rsid w:val="009E4997"/>
    <w:rsid w:val="009E59A6"/>
    <w:rsid w:val="009E5C84"/>
    <w:rsid w:val="009E5C8D"/>
    <w:rsid w:val="009F00B0"/>
    <w:rsid w:val="009F0720"/>
    <w:rsid w:val="009F1534"/>
    <w:rsid w:val="009F2440"/>
    <w:rsid w:val="009F2558"/>
    <w:rsid w:val="009F25CB"/>
    <w:rsid w:val="009F425E"/>
    <w:rsid w:val="009F4921"/>
    <w:rsid w:val="009F4F67"/>
    <w:rsid w:val="009F7063"/>
    <w:rsid w:val="009F743A"/>
    <w:rsid w:val="009F7DB1"/>
    <w:rsid w:val="009F7E2D"/>
    <w:rsid w:val="00A001CE"/>
    <w:rsid w:val="00A022E4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6EF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293"/>
    <w:rsid w:val="00A364B7"/>
    <w:rsid w:val="00A37264"/>
    <w:rsid w:val="00A37FF7"/>
    <w:rsid w:val="00A40006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98A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6D"/>
    <w:rsid w:val="00A60193"/>
    <w:rsid w:val="00A60C3C"/>
    <w:rsid w:val="00A60C9D"/>
    <w:rsid w:val="00A6254E"/>
    <w:rsid w:val="00A626AD"/>
    <w:rsid w:val="00A630AA"/>
    <w:rsid w:val="00A63515"/>
    <w:rsid w:val="00A65E9A"/>
    <w:rsid w:val="00A65F55"/>
    <w:rsid w:val="00A6679D"/>
    <w:rsid w:val="00A66ACC"/>
    <w:rsid w:val="00A67307"/>
    <w:rsid w:val="00A67BE0"/>
    <w:rsid w:val="00A70CB8"/>
    <w:rsid w:val="00A71965"/>
    <w:rsid w:val="00A71CF8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053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28D2"/>
    <w:rsid w:val="00B03010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15FC4"/>
    <w:rsid w:val="00B22809"/>
    <w:rsid w:val="00B22E00"/>
    <w:rsid w:val="00B247F1"/>
    <w:rsid w:val="00B2530C"/>
    <w:rsid w:val="00B25340"/>
    <w:rsid w:val="00B2579D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2403"/>
    <w:rsid w:val="00B53127"/>
    <w:rsid w:val="00B53252"/>
    <w:rsid w:val="00B53278"/>
    <w:rsid w:val="00B537F9"/>
    <w:rsid w:val="00B53BCF"/>
    <w:rsid w:val="00B54AD2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2D7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778DB"/>
    <w:rsid w:val="00B81AFF"/>
    <w:rsid w:val="00B825DC"/>
    <w:rsid w:val="00B82E07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0F45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CF0"/>
    <w:rsid w:val="00C02D52"/>
    <w:rsid w:val="00C0394C"/>
    <w:rsid w:val="00C03F3F"/>
    <w:rsid w:val="00C041ED"/>
    <w:rsid w:val="00C04D39"/>
    <w:rsid w:val="00C07BB1"/>
    <w:rsid w:val="00C10EEB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1B03"/>
    <w:rsid w:val="00C3312A"/>
    <w:rsid w:val="00C3673F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6E9D"/>
    <w:rsid w:val="00C47AC8"/>
    <w:rsid w:val="00C502CE"/>
    <w:rsid w:val="00C50D13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4F51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0A1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B7F05"/>
    <w:rsid w:val="00CC06A7"/>
    <w:rsid w:val="00CC0C9A"/>
    <w:rsid w:val="00CC38EC"/>
    <w:rsid w:val="00CC4027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661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4F31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AAD"/>
    <w:rsid w:val="00D34CC2"/>
    <w:rsid w:val="00D3520D"/>
    <w:rsid w:val="00D357AC"/>
    <w:rsid w:val="00D357C9"/>
    <w:rsid w:val="00D36BAF"/>
    <w:rsid w:val="00D36BF6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4B9C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51B"/>
    <w:rsid w:val="00D86C4B"/>
    <w:rsid w:val="00D87311"/>
    <w:rsid w:val="00D9038A"/>
    <w:rsid w:val="00D90CE3"/>
    <w:rsid w:val="00D921DE"/>
    <w:rsid w:val="00D92B7E"/>
    <w:rsid w:val="00D95179"/>
    <w:rsid w:val="00D95D69"/>
    <w:rsid w:val="00D96FBC"/>
    <w:rsid w:val="00DA07BA"/>
    <w:rsid w:val="00DA1CF5"/>
    <w:rsid w:val="00DA2CD8"/>
    <w:rsid w:val="00DA5BE6"/>
    <w:rsid w:val="00DA6B08"/>
    <w:rsid w:val="00DA7B0B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6B4F"/>
    <w:rsid w:val="00DB7796"/>
    <w:rsid w:val="00DC103E"/>
    <w:rsid w:val="00DC16AE"/>
    <w:rsid w:val="00DC2AD5"/>
    <w:rsid w:val="00DC3059"/>
    <w:rsid w:val="00DC337A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09E5"/>
    <w:rsid w:val="00DF1260"/>
    <w:rsid w:val="00DF347D"/>
    <w:rsid w:val="00DF3AD4"/>
    <w:rsid w:val="00DF4943"/>
    <w:rsid w:val="00DF5049"/>
    <w:rsid w:val="00DF524D"/>
    <w:rsid w:val="00DF567B"/>
    <w:rsid w:val="00DF6881"/>
    <w:rsid w:val="00DF6983"/>
    <w:rsid w:val="00E00062"/>
    <w:rsid w:val="00E01C39"/>
    <w:rsid w:val="00E058B3"/>
    <w:rsid w:val="00E060C1"/>
    <w:rsid w:val="00E07391"/>
    <w:rsid w:val="00E102C5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2B35"/>
    <w:rsid w:val="00E232BF"/>
    <w:rsid w:val="00E2348B"/>
    <w:rsid w:val="00E240F8"/>
    <w:rsid w:val="00E25145"/>
    <w:rsid w:val="00E25F9C"/>
    <w:rsid w:val="00E2609F"/>
    <w:rsid w:val="00E273F0"/>
    <w:rsid w:val="00E30071"/>
    <w:rsid w:val="00E30A2E"/>
    <w:rsid w:val="00E32286"/>
    <w:rsid w:val="00E33E43"/>
    <w:rsid w:val="00E342A5"/>
    <w:rsid w:val="00E35CDE"/>
    <w:rsid w:val="00E35F4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64D"/>
    <w:rsid w:val="00E51CEF"/>
    <w:rsid w:val="00E52434"/>
    <w:rsid w:val="00E52AE3"/>
    <w:rsid w:val="00E52B61"/>
    <w:rsid w:val="00E52C02"/>
    <w:rsid w:val="00E52C31"/>
    <w:rsid w:val="00E54706"/>
    <w:rsid w:val="00E550A4"/>
    <w:rsid w:val="00E5749C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3A51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1377"/>
    <w:rsid w:val="00E9260C"/>
    <w:rsid w:val="00E94136"/>
    <w:rsid w:val="00E9494C"/>
    <w:rsid w:val="00E94986"/>
    <w:rsid w:val="00E94B72"/>
    <w:rsid w:val="00E953A6"/>
    <w:rsid w:val="00E95738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7B6"/>
    <w:rsid w:val="00EA4906"/>
    <w:rsid w:val="00EA49CC"/>
    <w:rsid w:val="00EA5F01"/>
    <w:rsid w:val="00EA641B"/>
    <w:rsid w:val="00EA7842"/>
    <w:rsid w:val="00EB1217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3C91"/>
    <w:rsid w:val="00EC49C3"/>
    <w:rsid w:val="00EC5430"/>
    <w:rsid w:val="00EC5478"/>
    <w:rsid w:val="00EC6A40"/>
    <w:rsid w:val="00EC6BAF"/>
    <w:rsid w:val="00EC7101"/>
    <w:rsid w:val="00EC761A"/>
    <w:rsid w:val="00ED05CB"/>
    <w:rsid w:val="00ED176F"/>
    <w:rsid w:val="00ED1794"/>
    <w:rsid w:val="00ED2058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220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65AB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1C91"/>
    <w:rsid w:val="00F22210"/>
    <w:rsid w:val="00F22D6F"/>
    <w:rsid w:val="00F242FC"/>
    <w:rsid w:val="00F2444D"/>
    <w:rsid w:val="00F24D32"/>
    <w:rsid w:val="00F25ED9"/>
    <w:rsid w:val="00F2648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41D0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17FA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8D8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DD4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A719C"/>
    <w:rsid w:val="00FB0161"/>
    <w:rsid w:val="00FB3AF9"/>
    <w:rsid w:val="00FB4371"/>
    <w:rsid w:val="00FB44B9"/>
    <w:rsid w:val="00FB45AA"/>
    <w:rsid w:val="00FB4C2E"/>
    <w:rsid w:val="00FB59BB"/>
    <w:rsid w:val="00FB60F1"/>
    <w:rsid w:val="00FB700A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311B"/>
    <w:rsid w:val="00FD315E"/>
    <w:rsid w:val="00FD5921"/>
    <w:rsid w:val="00FD686B"/>
    <w:rsid w:val="00FD72A2"/>
    <w:rsid w:val="00FD7CC7"/>
    <w:rsid w:val="00FE04AA"/>
    <w:rsid w:val="00FE0DB3"/>
    <w:rsid w:val="00FE165E"/>
    <w:rsid w:val="00FE1A6C"/>
    <w:rsid w:val="00FE1DCE"/>
    <w:rsid w:val="00FE2003"/>
    <w:rsid w:val="00FE244C"/>
    <w:rsid w:val="00FE2A20"/>
    <w:rsid w:val="00FE311F"/>
    <w:rsid w:val="00FE3474"/>
    <w:rsid w:val="00FE3732"/>
    <w:rsid w:val="00FE42CD"/>
    <w:rsid w:val="00FE476B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  <w:rsid w:val="00FF7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300D2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773"/>
    <w:rPr>
      <w:rFonts w:ascii="Calibri" w:hAnsi="Calibri" w:cs="Calibri"/>
      <w:b/>
      <w:bCs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2556F4"/>
  </w:style>
  <w:style w:type="character" w:customStyle="1" w:styleId="188">
    <w:name w:val="Знак Знак188"/>
    <w:basedOn w:val="DefaultParagraphFont"/>
    <w:uiPriority w:val="99"/>
    <w:rsid w:val="001E319D"/>
  </w:style>
  <w:style w:type="character" w:customStyle="1" w:styleId="189">
    <w:name w:val="Знак Знак189"/>
    <w:basedOn w:val="DefaultParagraphFont"/>
    <w:uiPriority w:val="99"/>
    <w:rsid w:val="00741187"/>
  </w:style>
  <w:style w:type="character" w:customStyle="1" w:styleId="190">
    <w:name w:val="Знак Знак190"/>
    <w:basedOn w:val="DefaultParagraphFont"/>
    <w:uiPriority w:val="99"/>
    <w:rsid w:val="00EC49C3"/>
  </w:style>
  <w:style w:type="character" w:customStyle="1" w:styleId="191">
    <w:name w:val="Знак Знак191"/>
    <w:basedOn w:val="DefaultParagraphFont"/>
    <w:uiPriority w:val="99"/>
    <w:rsid w:val="004979BD"/>
  </w:style>
  <w:style w:type="character" w:customStyle="1" w:styleId="192">
    <w:name w:val="Знак Знак192"/>
    <w:basedOn w:val="DefaultParagraphFont"/>
    <w:uiPriority w:val="99"/>
    <w:rsid w:val="00753EC8"/>
  </w:style>
  <w:style w:type="character" w:customStyle="1" w:styleId="193">
    <w:name w:val="Знак Знак193"/>
    <w:basedOn w:val="DefaultParagraphFont"/>
    <w:uiPriority w:val="99"/>
    <w:rsid w:val="00DC337A"/>
  </w:style>
  <w:style w:type="character" w:customStyle="1" w:styleId="194">
    <w:name w:val="Знак Знак194"/>
    <w:basedOn w:val="DefaultParagraphFont"/>
    <w:uiPriority w:val="99"/>
    <w:rsid w:val="00D34AAD"/>
  </w:style>
  <w:style w:type="character" w:customStyle="1" w:styleId="195">
    <w:name w:val="Знак Знак195"/>
    <w:basedOn w:val="DefaultParagraphFont"/>
    <w:uiPriority w:val="99"/>
    <w:rsid w:val="00E73A51"/>
  </w:style>
  <w:style w:type="character" w:customStyle="1" w:styleId="196">
    <w:name w:val="Знак Знак196"/>
    <w:basedOn w:val="DefaultParagraphFont"/>
    <w:uiPriority w:val="99"/>
    <w:rsid w:val="003D3E5F"/>
  </w:style>
  <w:style w:type="character" w:customStyle="1" w:styleId="197">
    <w:name w:val="Знак Знак197"/>
    <w:basedOn w:val="DefaultParagraphFont"/>
    <w:uiPriority w:val="99"/>
    <w:rsid w:val="00D96FBC"/>
  </w:style>
  <w:style w:type="character" w:customStyle="1" w:styleId="198">
    <w:name w:val="Знак Знак198"/>
    <w:basedOn w:val="DefaultParagraphFont"/>
    <w:uiPriority w:val="99"/>
    <w:rsid w:val="00F558D8"/>
  </w:style>
  <w:style w:type="character" w:customStyle="1" w:styleId="199">
    <w:name w:val="Знак Знак199"/>
    <w:basedOn w:val="DefaultParagraphFont"/>
    <w:uiPriority w:val="99"/>
    <w:rsid w:val="00CC38EC"/>
  </w:style>
  <w:style w:type="character" w:customStyle="1" w:styleId="1100">
    <w:name w:val="Знак Знак1100"/>
    <w:basedOn w:val="DefaultParagraphFont"/>
    <w:uiPriority w:val="99"/>
    <w:rsid w:val="00EA47B6"/>
  </w:style>
  <w:style w:type="character" w:customStyle="1" w:styleId="1101">
    <w:name w:val="Знак Знак1101"/>
    <w:basedOn w:val="DefaultParagraphFont"/>
    <w:uiPriority w:val="99"/>
    <w:rsid w:val="008235C0"/>
  </w:style>
  <w:style w:type="paragraph" w:styleId="NormalWeb">
    <w:name w:val="Normal (Web)"/>
    <w:basedOn w:val="Normal"/>
    <w:uiPriority w:val="99"/>
    <w:rsid w:val="00996F4C"/>
    <w:pPr>
      <w:spacing w:before="100" w:beforeAutospacing="1" w:after="100" w:afterAutospacing="1"/>
    </w:pPr>
    <w:rPr>
      <w:lang w:val="ru-RU" w:eastAsia="ru-RU"/>
    </w:rPr>
  </w:style>
  <w:style w:type="character" w:customStyle="1" w:styleId="1102">
    <w:name w:val="Знак Знак1102"/>
    <w:basedOn w:val="DefaultParagraphFont"/>
    <w:uiPriority w:val="99"/>
    <w:rsid w:val="00C970A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1039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4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39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039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39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40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1039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40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39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1039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40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39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1039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39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39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1039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40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40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104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40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40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1040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40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39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1040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39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39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1040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40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40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1040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40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39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1040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39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1040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40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40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1039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3988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3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40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040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40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39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1040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1040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1040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1039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4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4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1039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3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40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1039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4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40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1039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3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39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3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4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39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1039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4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4005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03996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61039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39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1040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1039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39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3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39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4006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04007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61040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39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1040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1040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3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4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3996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04005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61039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39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1039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1040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3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3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1040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3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4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39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040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39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39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1040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39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39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104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3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3992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03999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61040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39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1039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1040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4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4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1040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4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4000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03995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61039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39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1040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1040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4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40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039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040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40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39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1040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3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3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3997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04002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61040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40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1040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1040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3998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04006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61039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40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10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1040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3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4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4003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03996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61040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40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1040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1040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3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4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4003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0399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61040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40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1039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1040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4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3995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04007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61040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39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1039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1040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4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4000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04006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61039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39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1039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1040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4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3998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03994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61039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40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1040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1040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4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39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039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40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40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1040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40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40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1040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40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39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1040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39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39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1040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3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4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1040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4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40099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04009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61040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40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1040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1040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10401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10401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1040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4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40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040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40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40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1040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40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40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1040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40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40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1040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40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40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1040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40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40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1040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40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40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104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40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40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1040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4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4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040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40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40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1040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4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40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040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40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40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1040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4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40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040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40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40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1040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4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40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04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40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40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1040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4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40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040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40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40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1040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4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40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040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40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40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1040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4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4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040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1040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4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40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040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1040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4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40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040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40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40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1040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4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40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040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1040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4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4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040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40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40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1040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4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40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04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104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4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4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040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1040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4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40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040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1040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4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40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040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1040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4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4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040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40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40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1040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4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40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040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1040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4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40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040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40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40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1040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4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40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040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40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40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1040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4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40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040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1040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4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4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040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1040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4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40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039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39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40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1039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40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1039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39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39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1039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39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39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1040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39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39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1040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40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40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1040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40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40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1040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39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40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1040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40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40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1040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39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39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1040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39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40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1040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39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4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1040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29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3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40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040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40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39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10398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1040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10398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1040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3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3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039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39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40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1039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40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39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1039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39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40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1040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40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39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1040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39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39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1040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39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40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1040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39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39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1040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39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40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1040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39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40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1040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39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1040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40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40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104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40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39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1040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3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40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039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39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39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103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40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3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1039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40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40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1039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39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1039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39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39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1039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40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39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1039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40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4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1040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39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40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1040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39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40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104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40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39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1040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39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40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1040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40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39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1040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4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4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040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040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1040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4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40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04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40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40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1040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4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40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040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040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040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1040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3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3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3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3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3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3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3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3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3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3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3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3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3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4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4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4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4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40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4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4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4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4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4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4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4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4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4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4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4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4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4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4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4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4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4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4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4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4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4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4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4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4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4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4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4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4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4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4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4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4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4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4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4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4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4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4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4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4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4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4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4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4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5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4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5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5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5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5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5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5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5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5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5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5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5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5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5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5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5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5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5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5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5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5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5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5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5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5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5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5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5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5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5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5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5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5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5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5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5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5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5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5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5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5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5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5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5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5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5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5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5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5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5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6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6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6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6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6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6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6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6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6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6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6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6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6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6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6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6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6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6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6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040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406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38</TotalTime>
  <Pages>5</Pages>
  <Words>1845</Words>
  <Characters>10519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2020-11-10T08:48:00Z</cp:lastPrinted>
  <dcterms:created xsi:type="dcterms:W3CDTF">2020-11-10T11:33:00Z</dcterms:created>
  <dcterms:modified xsi:type="dcterms:W3CDTF">2020-11-10T12:17:00Z</dcterms:modified>
</cp:coreProperties>
</file>