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FF1" w:rsidRDefault="00892FF1" w:rsidP="00B40F86">
      <w:pPr>
        <w:jc w:val="center"/>
        <w:rPr>
          <w:b/>
          <w:bCs/>
          <w:color w:val="000000"/>
          <w:lang w:val="ru-RU"/>
        </w:rPr>
      </w:pPr>
    </w:p>
    <w:p w:rsidR="00892FF1" w:rsidRDefault="00892FF1" w:rsidP="004B0926">
      <w:pPr>
        <w:rPr>
          <w:b/>
          <w:bCs/>
          <w:color w:val="000000"/>
          <w:lang w:val="ru-RU"/>
        </w:rPr>
      </w:pPr>
    </w:p>
    <w:p w:rsidR="00892FF1" w:rsidRPr="00335A45" w:rsidRDefault="00892FF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264</w:t>
      </w:r>
    </w:p>
    <w:p w:rsidR="00892FF1" w:rsidRPr="00335A45" w:rsidRDefault="00892FF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92FF1" w:rsidRPr="00335A45" w:rsidRDefault="00892FF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92FF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F1" w:rsidRPr="00335A45" w:rsidRDefault="00892FF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92FF1" w:rsidRPr="00335A45" w:rsidRDefault="00892FF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92FF1" w:rsidRDefault="00892FF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92FF1" w:rsidRPr="0077375B" w:rsidRDefault="00892FF1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970A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970A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92FF1" w:rsidRPr="0077375B" w:rsidRDefault="00892FF1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F1777C">
        <w:rPr>
          <w:rFonts w:ascii="Roboto" w:hAnsi="Roboto" w:cs="Roboto"/>
          <w:color w:val="000000"/>
          <w:shd w:val="clear" w:color="auto" w:fill="FFFFFF"/>
          <w:lang w:val="ru-RU"/>
        </w:rPr>
        <w:t>Поставка картриджей</w:t>
      </w:r>
      <w:r w:rsidRPr="0077375B">
        <w:rPr>
          <w:lang w:val="ru-RU"/>
        </w:rPr>
        <w:t xml:space="preserve">».  </w:t>
      </w:r>
    </w:p>
    <w:p w:rsidR="00892FF1" w:rsidRPr="00F1777C" w:rsidRDefault="00892FF1" w:rsidP="00C970A1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F1777C">
        <w:rPr>
          <w:rFonts w:ascii="Roboto" w:hAnsi="Roboto" w:cs="Roboto"/>
          <w:color w:val="000000"/>
          <w:shd w:val="clear" w:color="auto" w:fill="FFFFFF"/>
          <w:lang w:val="ru-RU"/>
        </w:rPr>
        <w:t>203234901331923490100103020012823244</w:t>
      </w:r>
    </w:p>
    <w:p w:rsidR="00892FF1" w:rsidRPr="0077375B" w:rsidRDefault="00892FF1" w:rsidP="00C970A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380 720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восемьдесят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семьсот двадцать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892FF1" w:rsidRPr="00F26489" w:rsidRDefault="00892FF1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892FF1" w:rsidRPr="00F26489" w:rsidRDefault="00892FF1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F1777C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  <w:r w:rsidRPr="00F26489">
        <w:rPr>
          <w:lang w:val="ru-RU"/>
        </w:rPr>
        <w:t>.</w:t>
      </w:r>
    </w:p>
    <w:p w:rsidR="00892FF1" w:rsidRPr="0077375B" w:rsidRDefault="00892FF1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E5A0E">
        <w:rPr>
          <w:lang w:val="ru-RU"/>
        </w:rPr>
        <w:t>Внебюджетные фонды (ОМС), внебюджетные средства (</w:t>
      </w:r>
      <w:r>
        <w:rPr>
          <w:lang w:val="ru-RU"/>
        </w:rPr>
        <w:t>платные услуги), краевой бюджет</w:t>
      </w:r>
      <w:r w:rsidRPr="0077375B">
        <w:rPr>
          <w:lang w:val="ru-RU"/>
        </w:rPr>
        <w:t>.</w:t>
      </w:r>
    </w:p>
    <w:p w:rsidR="00892FF1" w:rsidRPr="0077375B" w:rsidRDefault="00892FF1" w:rsidP="00C970A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92FF1" w:rsidRPr="0077375B" w:rsidRDefault="00892FF1" w:rsidP="00C970A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92FF1" w:rsidRPr="0077375B" w:rsidRDefault="00892FF1" w:rsidP="00C970A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1777C">
        <w:rPr>
          <w:color w:val="000000"/>
          <w:sz w:val="24"/>
          <w:szCs w:val="24"/>
        </w:rPr>
        <w:t>27.10.2020 16:28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892FF1" w:rsidRPr="0077375B" w:rsidRDefault="00892FF1" w:rsidP="00C970A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92FF1" w:rsidRPr="00335A45">
        <w:trPr>
          <w:jc w:val="center"/>
        </w:trPr>
        <w:tc>
          <w:tcPr>
            <w:tcW w:w="9828" w:type="dxa"/>
            <w:gridSpan w:val="5"/>
          </w:tcPr>
          <w:p w:rsidR="00892FF1" w:rsidRPr="00335A45" w:rsidRDefault="00892FF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92FF1" w:rsidRPr="008A3492">
        <w:trPr>
          <w:jc w:val="center"/>
        </w:trPr>
        <w:tc>
          <w:tcPr>
            <w:tcW w:w="2820" w:type="dxa"/>
          </w:tcPr>
          <w:p w:rsidR="00892FF1" w:rsidRPr="00335A45" w:rsidRDefault="00892FF1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92FF1" w:rsidRPr="00335A45" w:rsidRDefault="00892FF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892FF1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892FF1" w:rsidRPr="000D6284" w:rsidRDefault="00892FF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892FF1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892FF1" w:rsidRPr="00335A45" w:rsidRDefault="00892FF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92FF1" w:rsidRPr="00335A45" w:rsidRDefault="00892FF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92FF1" w:rsidRPr="000D6284">
        <w:trPr>
          <w:jc w:val="center"/>
        </w:trPr>
        <w:tc>
          <w:tcPr>
            <w:tcW w:w="9828" w:type="dxa"/>
            <w:gridSpan w:val="5"/>
          </w:tcPr>
          <w:p w:rsidR="00892FF1" w:rsidRPr="000D6284" w:rsidRDefault="00892FF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892FF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92FF1" w:rsidRPr="00335A45" w:rsidRDefault="00892FF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92FF1" w:rsidRPr="00335A45" w:rsidRDefault="00892FF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92FF1" w:rsidRPr="00335A45" w:rsidRDefault="00892FF1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92FF1" w:rsidRPr="00335A45" w:rsidRDefault="00892FF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92FF1" w:rsidRPr="00335A45" w:rsidRDefault="00892FF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92FF1" w:rsidRPr="00335A45" w:rsidRDefault="00892FF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92FF1" w:rsidRPr="00335A45" w:rsidRDefault="00892FF1" w:rsidP="00A841CC">
            <w:pPr>
              <w:ind w:right="-80"/>
              <w:jc w:val="both"/>
              <w:rPr>
                <w:lang w:val="ru-RU"/>
              </w:rPr>
            </w:pPr>
          </w:p>
          <w:p w:rsidR="00892FF1" w:rsidRPr="00335A45" w:rsidRDefault="00892FF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892FF1" w:rsidRPr="00335A45" w:rsidRDefault="00892FF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92FF1" w:rsidRPr="00335A45" w:rsidRDefault="00892FF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92FF1" w:rsidRPr="00335A45" w:rsidRDefault="00892FF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92F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92F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C970A1" w:rsidRDefault="00892FF1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359 780.40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4736FB" w:rsidRDefault="00892FF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10.11.2020 11:58:57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C970A1" w:rsidRDefault="00892FF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EA-62628</w:t>
            </w:r>
          </w:p>
        </w:tc>
      </w:tr>
      <w:tr w:rsidR="00892F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F1777C" w:rsidRDefault="00892FF1" w:rsidP="00F1777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361 684.00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4736FB" w:rsidRDefault="00892FF1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10.11.2020 11:52:35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8235C0" w:rsidRDefault="00892FF1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EA-62685</w:t>
            </w:r>
          </w:p>
        </w:tc>
      </w:tr>
      <w:tr w:rsidR="00892F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C970A1" w:rsidRDefault="00892FF1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371 202.00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4736FB" w:rsidRDefault="00892FF1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10.11.2020 11:36:45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8235C0" w:rsidRDefault="00892FF1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EA-62708</w:t>
            </w:r>
          </w:p>
        </w:tc>
      </w:tr>
      <w:tr w:rsidR="00892FF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282B54" w:rsidRDefault="00892FF1" w:rsidP="00282B5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373 105.60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4736FB" w:rsidRDefault="00892FF1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10.11.2020 11:36:05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92FF1" w:rsidRPr="008235C0" w:rsidRDefault="00892FF1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EA-62649</w:t>
            </w:r>
          </w:p>
        </w:tc>
      </w:tr>
    </w:tbl>
    <w:p w:rsidR="00892FF1" w:rsidRPr="00335A45" w:rsidRDefault="00892FF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92FF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92FF1" w:rsidRPr="00335A45" w:rsidRDefault="00892F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92FF1" w:rsidRPr="00335A45" w:rsidRDefault="00892F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92FF1" w:rsidRPr="00335A45" w:rsidRDefault="00892FF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892FF1" w:rsidRPr="00335A45" w:rsidRDefault="00892FF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2FF1" w:rsidRPr="00335A45" w:rsidRDefault="00892FF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92FF1" w:rsidRPr="008A349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92FF1" w:rsidRPr="00F1777C" w:rsidRDefault="00892FF1" w:rsidP="002F0A45">
            <w:pPr>
              <w:jc w:val="center"/>
              <w:rPr>
                <w:lang w:val="ru-RU"/>
              </w:rPr>
            </w:pPr>
            <w:r w:rsidRPr="00F1777C">
              <w:rPr>
                <w:lang w:val="ru-RU"/>
              </w:rPr>
              <w:t>EA-62628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92FF1" w:rsidRPr="004736FB" w:rsidRDefault="00892FF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05.11.2020 14:34:32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"АЛЫЕ ПАРУСА"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ИНН7720641875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ОГРН1207700144948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КПП772001001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Место нахождения (жительства)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111524, Г МОСКВА, УЛ ЭЛЕКТРОДНАЯ, ДОМ 13, ЭТАЖ 1 АНТРЕСОЛЬ; Ч. КОМ. 10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Почтовый адрес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111524, Г МОСКВА, УЛ ЭЛЕКТРОДНАЯ, ДОМ 13, ЭТАЖ 1 АНТРЕСОЛЬ; Ч. КОМ. 10</w:t>
            </w:r>
          </w:p>
          <w:p w:rsidR="00892FF1" w:rsidRPr="005D6A0E" w:rsidRDefault="00892FF1" w:rsidP="00F1777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5D6A0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92FF1" w:rsidRPr="00F1777C" w:rsidRDefault="00892FF1" w:rsidP="00996F4C">
            <w:pPr>
              <w:rPr>
                <w:lang w:val="ru-RU"/>
              </w:rPr>
            </w:pPr>
            <w:r>
              <w:t>Телефон 8-925-912-7353</w:t>
            </w:r>
          </w:p>
        </w:tc>
      </w:tr>
      <w:tr w:rsidR="00892FF1" w:rsidRPr="008A349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92FF1" w:rsidRPr="00F1777C" w:rsidRDefault="00892FF1" w:rsidP="002F0A45">
            <w:pPr>
              <w:jc w:val="center"/>
              <w:rPr>
                <w:lang w:val="ru-RU"/>
              </w:rPr>
            </w:pPr>
            <w:r w:rsidRPr="00F1777C">
              <w:rPr>
                <w:lang w:val="ru-RU"/>
              </w:rPr>
              <w:t>EA-62685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92FF1" w:rsidRPr="004736FB" w:rsidRDefault="00892FF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05.11.2020 17:35:12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"ИНФОТЕХ"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ИНН2310213404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ОГРН1192375023356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КПП231001001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Место нахождения (жительства)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350059, КРАЙ КРАСНОДАРСКИЙ, Г КРАСНОДАР, ПЕР ПЛАНОВЫЙ, ДОМ 3, ОФИС 2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Почтовый адрес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350059, КРАЙ КРАСНОДАРСКИЙ23, Г КРАСНОДАР, ПЕР ПЛАНОВЫЙ, ДОМ 3, ОФИС 2</w:t>
            </w:r>
          </w:p>
          <w:p w:rsidR="00892FF1" w:rsidRPr="005D6A0E" w:rsidRDefault="00892FF1" w:rsidP="00F1777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5D6A0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92FF1" w:rsidRPr="00F1777C" w:rsidRDefault="00892FF1" w:rsidP="00996F4C">
            <w:pPr>
              <w:rPr>
                <w:lang w:val="ru-RU"/>
              </w:rPr>
            </w:pPr>
            <w:r>
              <w:t>Телефон 88619911900</w:t>
            </w:r>
          </w:p>
        </w:tc>
      </w:tr>
      <w:tr w:rsidR="00892FF1" w:rsidRPr="008A349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92FF1" w:rsidRPr="00F1777C" w:rsidRDefault="00892FF1" w:rsidP="002F0A45">
            <w:pPr>
              <w:jc w:val="center"/>
              <w:rPr>
                <w:lang w:val="ru-RU"/>
              </w:rPr>
            </w:pPr>
            <w:r w:rsidRPr="00F1777C">
              <w:rPr>
                <w:lang w:val="ru-RU"/>
              </w:rPr>
              <w:t>EA-62708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92FF1" w:rsidRPr="004736FB" w:rsidRDefault="00892FF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05.11.2020 23:52:58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ИВАНЕНКО ВАЛЕРИЙ КОНСТАНТИНОВИЧ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ИНН615423222239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ОГРНИП314230103700013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Место нахождения (жительства)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- Краснодарский, - Анапа, г. Анапа, ул.Шевченко, 213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Почтовый адрес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353440, Краснодарский край, г. Анапа, ул.Шевченко, 213</w:t>
            </w:r>
          </w:p>
          <w:p w:rsidR="00892FF1" w:rsidRPr="005D6A0E" w:rsidRDefault="00892FF1" w:rsidP="00F1777C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5D6A0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92FF1" w:rsidRPr="00F1777C" w:rsidRDefault="00892FF1" w:rsidP="00996F4C">
            <w:pPr>
              <w:rPr>
                <w:lang w:val="ru-RU"/>
              </w:rPr>
            </w:pPr>
            <w:r>
              <w:t>Телефон 79189864526</w:t>
            </w:r>
          </w:p>
        </w:tc>
      </w:tr>
      <w:tr w:rsidR="00892FF1" w:rsidRPr="00996F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92FF1" w:rsidRPr="00282B54" w:rsidRDefault="00892FF1" w:rsidP="002F0A45">
            <w:pPr>
              <w:jc w:val="center"/>
              <w:rPr>
                <w:lang w:val="ru-RU"/>
              </w:rPr>
            </w:pPr>
            <w:r w:rsidRPr="00282B54">
              <w:rPr>
                <w:lang w:val="ru-RU"/>
              </w:rPr>
              <w:t>EA-62649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92FF1" w:rsidRPr="004736FB" w:rsidRDefault="00892FF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"ПРОЦЕССОРГРУПП"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ИНН3664234516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ОГРН1183668010338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КПП366401001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Место нахождения (жительства)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394018, ОБЛ ВОРОНЕЖСКАЯ, Г ВОРОНЕЖ, УЛ РЕВОЛЮЦИИ 1905 ГОДА, ДОМ 86Д, ОФИС 109</w:t>
            </w:r>
          </w:p>
          <w:p w:rsidR="00892FF1" w:rsidRPr="00F1777C" w:rsidRDefault="00892FF1" w:rsidP="00F1777C">
            <w:pPr>
              <w:rPr>
                <w:lang w:val="ru-RU"/>
              </w:rPr>
            </w:pPr>
            <w:r w:rsidRPr="00F1777C">
              <w:rPr>
                <w:lang w:val="ru-RU"/>
              </w:rPr>
              <w:t>Почтовый адрес</w:t>
            </w:r>
          </w:p>
          <w:p w:rsidR="00892FF1" w:rsidRDefault="00892FF1" w:rsidP="00F1777C">
            <w:pPr>
              <w:pStyle w:val="NormalWeb"/>
              <w:spacing w:before="0" w:beforeAutospacing="0" w:after="0" w:afterAutospacing="0"/>
            </w:pPr>
            <w:r>
              <w:t>394030 г. Воронеж, ул. Революции 1905 года , д. 86Д, офис 109</w:t>
            </w:r>
          </w:p>
          <w:p w:rsidR="00892FF1" w:rsidRPr="005D6A0E" w:rsidRDefault="00892FF1" w:rsidP="00F1777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5D6A0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92FF1" w:rsidRPr="00F1777C" w:rsidRDefault="00892FF1" w:rsidP="00996F4C">
            <w:pPr>
              <w:rPr>
                <w:lang w:val="ru-RU"/>
              </w:rPr>
            </w:pPr>
            <w:r>
              <w:t>Телефон 74732045411</w:t>
            </w:r>
          </w:p>
        </w:tc>
      </w:tr>
    </w:tbl>
    <w:p w:rsidR="00892FF1" w:rsidRPr="00335A45" w:rsidRDefault="00892FF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92FF1" w:rsidRPr="00335A45" w:rsidRDefault="00892FF1" w:rsidP="00FE476B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F1777C">
        <w:t>EA-62628</w:t>
      </w:r>
      <w:r w:rsidRPr="00335A45">
        <w:t xml:space="preserve">- </w:t>
      </w:r>
      <w:r>
        <w:t>ОБЩЕСТВО С ОГРАНИЧЕННОЙ ОТВЕТСТВЕННОСТЬЮ "АЛЫЕ ПАРУСА", №</w:t>
      </w:r>
      <w:r w:rsidRPr="00B52403">
        <w:t xml:space="preserve"> </w:t>
      </w:r>
      <w:r w:rsidRPr="00282B54">
        <w:t>EA-62685</w:t>
      </w:r>
      <w:r w:rsidRPr="00335A45">
        <w:t xml:space="preserve">- </w:t>
      </w:r>
      <w:r>
        <w:t>ОБЩЕСТВО С ОГРАНИЧЕННОЙ ОТВЕТСТВЕННОСТЬЮ "ИНФОТЕХ",</w:t>
      </w:r>
      <w:r w:rsidRPr="00335A45">
        <w:t xml:space="preserve">№ </w:t>
      </w:r>
      <w:r w:rsidRPr="00F1777C">
        <w:t>EA-62708</w:t>
      </w:r>
      <w:r w:rsidRPr="00335A45">
        <w:t xml:space="preserve">- </w:t>
      </w:r>
      <w:r>
        <w:t>Индивидуальный предприниматель ИВАНЕНКО ВАЛЕРИЙ КОНСТАНТИНОВИЧ, №</w:t>
      </w:r>
      <w:r w:rsidRPr="00B52403">
        <w:t xml:space="preserve"> </w:t>
      </w:r>
      <w:r w:rsidRPr="00282B54">
        <w:t>EA-62649</w:t>
      </w:r>
      <w:r w:rsidRPr="00335A45">
        <w:t xml:space="preserve">- </w:t>
      </w:r>
      <w:r>
        <w:t>ОБЩЕСТВО С ОГРАНИЧЕННОЙ ОТВЕТСТВЕННОСТЬЮ "ПРОЦЕССОРГРУПП".</w:t>
      </w:r>
    </w:p>
    <w:p w:rsidR="00892FF1" w:rsidRPr="00335A45" w:rsidRDefault="00892FF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92FF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92FF1" w:rsidRPr="00335A45" w:rsidRDefault="00892FF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92FF1" w:rsidRPr="00335A45" w:rsidRDefault="00892FF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92FF1" w:rsidRPr="00335A45">
        <w:trPr>
          <w:trHeight w:val="274"/>
        </w:trPr>
        <w:tc>
          <w:tcPr>
            <w:tcW w:w="2204" w:type="dxa"/>
            <w:vMerge/>
          </w:tcPr>
          <w:p w:rsidR="00892FF1" w:rsidRPr="00335A45" w:rsidRDefault="00892FF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92FF1" w:rsidRPr="00335A45" w:rsidRDefault="00892FF1" w:rsidP="00AA4A97">
            <w:pPr>
              <w:jc w:val="center"/>
              <w:rPr>
                <w:lang w:val="ru-RU"/>
              </w:rPr>
            </w:pPr>
          </w:p>
          <w:p w:rsidR="00892FF1" w:rsidRPr="00335A45" w:rsidRDefault="00892FF1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92FF1" w:rsidRPr="00335A45" w:rsidRDefault="00892FF1" w:rsidP="00AA4A97">
            <w:pPr>
              <w:ind w:right="-21"/>
              <w:jc w:val="center"/>
              <w:rPr>
                <w:lang w:val="ru-RU"/>
              </w:rPr>
            </w:pPr>
          </w:p>
          <w:p w:rsidR="00892FF1" w:rsidRPr="00335A45" w:rsidRDefault="00892FF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92FF1" w:rsidRPr="00335A45" w:rsidRDefault="00892FF1" w:rsidP="0056026D">
            <w:pPr>
              <w:jc w:val="center"/>
              <w:rPr>
                <w:lang w:val="ru-RU"/>
              </w:rPr>
            </w:pPr>
          </w:p>
          <w:p w:rsidR="00892FF1" w:rsidRPr="00335A45" w:rsidRDefault="00892FF1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892FF1" w:rsidRPr="00335A45" w:rsidRDefault="00892FF1" w:rsidP="00AA4A97">
            <w:pPr>
              <w:jc w:val="center"/>
              <w:rPr>
                <w:lang w:val="ru-RU"/>
              </w:rPr>
            </w:pPr>
          </w:p>
          <w:p w:rsidR="00892FF1" w:rsidRPr="00335A45" w:rsidRDefault="00892FF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92FF1" w:rsidRPr="00335A45" w:rsidRDefault="00892FF1" w:rsidP="0056026D">
            <w:pPr>
              <w:jc w:val="center"/>
              <w:rPr>
                <w:lang w:val="ru-RU"/>
              </w:rPr>
            </w:pPr>
          </w:p>
          <w:p w:rsidR="00892FF1" w:rsidRPr="00335A45" w:rsidRDefault="00892FF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92FF1" w:rsidRPr="008A3492">
        <w:trPr>
          <w:trHeight w:val="938"/>
        </w:trPr>
        <w:tc>
          <w:tcPr>
            <w:tcW w:w="2204" w:type="dxa"/>
            <w:vAlign w:val="center"/>
          </w:tcPr>
          <w:p w:rsidR="00892FF1" w:rsidRPr="00282B54" w:rsidRDefault="00892FF1" w:rsidP="006C344F">
            <w:pPr>
              <w:jc w:val="center"/>
              <w:rPr>
                <w:lang w:val="ru-RU"/>
              </w:rPr>
            </w:pPr>
            <w:r w:rsidRPr="00282B54">
              <w:rPr>
                <w:lang w:val="ru-RU"/>
              </w:rPr>
              <w:t xml:space="preserve">№ </w:t>
            </w:r>
            <w:r w:rsidRPr="00F1777C">
              <w:rPr>
                <w:lang w:val="ru-RU"/>
              </w:rPr>
              <w:t>EA-62628</w:t>
            </w:r>
            <w:r w:rsidRPr="00282B54">
              <w:rPr>
                <w:lang w:val="ru-RU"/>
              </w:rPr>
              <w:t>- ОБЩЕСТВО С ОГРАНИЧЕННОЙ ОТВЕТСТВЕННОСТЬЮ "АЛЫЕ ПАРУСА"</w:t>
            </w:r>
          </w:p>
        </w:tc>
        <w:tc>
          <w:tcPr>
            <w:tcW w:w="1700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92FF1" w:rsidRPr="008A3492">
        <w:trPr>
          <w:trHeight w:val="938"/>
        </w:trPr>
        <w:tc>
          <w:tcPr>
            <w:tcW w:w="2204" w:type="dxa"/>
            <w:vAlign w:val="center"/>
          </w:tcPr>
          <w:p w:rsidR="00892FF1" w:rsidRPr="00282B54" w:rsidRDefault="00892FF1" w:rsidP="006C344F">
            <w:pPr>
              <w:jc w:val="center"/>
              <w:rPr>
                <w:lang w:val="ru-RU"/>
              </w:rPr>
            </w:pPr>
            <w:r w:rsidRPr="00282B54">
              <w:rPr>
                <w:lang w:val="ru-RU"/>
              </w:rPr>
              <w:t xml:space="preserve">№ </w:t>
            </w:r>
            <w:r w:rsidRPr="00282B54">
              <w:t>EA</w:t>
            </w:r>
            <w:r w:rsidRPr="00282B54">
              <w:rPr>
                <w:lang w:val="ru-RU"/>
              </w:rPr>
              <w:t>-62685- ОБЩЕСТВО С ОГРАНИЧЕННОЙ ОТВЕТСТВЕННОСТЬЮ "ИНФОТЕХ"</w:t>
            </w:r>
          </w:p>
        </w:tc>
        <w:tc>
          <w:tcPr>
            <w:tcW w:w="1700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92FF1" w:rsidRPr="008A3492">
        <w:trPr>
          <w:trHeight w:val="938"/>
        </w:trPr>
        <w:tc>
          <w:tcPr>
            <w:tcW w:w="2204" w:type="dxa"/>
            <w:vAlign w:val="center"/>
          </w:tcPr>
          <w:p w:rsidR="00892FF1" w:rsidRPr="00282B54" w:rsidRDefault="00892FF1" w:rsidP="006C344F">
            <w:pPr>
              <w:jc w:val="center"/>
              <w:rPr>
                <w:lang w:val="ru-RU"/>
              </w:rPr>
            </w:pPr>
            <w:r w:rsidRPr="00282B54">
              <w:rPr>
                <w:lang w:val="ru-RU"/>
              </w:rPr>
              <w:t xml:space="preserve">№ </w:t>
            </w:r>
            <w:r w:rsidRPr="00F1777C">
              <w:rPr>
                <w:lang w:val="ru-RU"/>
              </w:rPr>
              <w:t>EA-62708</w:t>
            </w:r>
            <w:r w:rsidRPr="00282B54">
              <w:rPr>
                <w:lang w:val="ru-RU"/>
              </w:rPr>
              <w:t>- Индивидуальный предприниматель ИВАНЕНКО ВАЛЕРИЙ КОНСТАНТИНОВИЧ</w:t>
            </w:r>
          </w:p>
        </w:tc>
        <w:tc>
          <w:tcPr>
            <w:tcW w:w="1700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92FF1" w:rsidRPr="00335A45" w:rsidRDefault="00892FF1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92FF1" w:rsidRPr="008A3492">
        <w:trPr>
          <w:trHeight w:val="938"/>
        </w:trPr>
        <w:tc>
          <w:tcPr>
            <w:tcW w:w="2204" w:type="dxa"/>
            <w:vAlign w:val="center"/>
          </w:tcPr>
          <w:p w:rsidR="00892FF1" w:rsidRPr="00282B54" w:rsidRDefault="00892FF1" w:rsidP="00502748">
            <w:pPr>
              <w:jc w:val="center"/>
              <w:rPr>
                <w:lang w:val="ru-RU"/>
              </w:rPr>
            </w:pPr>
            <w:r w:rsidRPr="00282B54">
              <w:rPr>
                <w:lang w:val="ru-RU"/>
              </w:rPr>
              <w:t>№ EA-62649- ОБЩЕСТВО С ОГРАНИЧЕННОЙ ОТВЕТСТВЕННОСТЬЮ "ПРОЦЕССОРГРУПП"</w:t>
            </w:r>
          </w:p>
        </w:tc>
        <w:tc>
          <w:tcPr>
            <w:tcW w:w="1700" w:type="dxa"/>
          </w:tcPr>
          <w:p w:rsidR="00892FF1" w:rsidRPr="00335A45" w:rsidRDefault="00892FF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92FF1" w:rsidRPr="00335A45" w:rsidRDefault="00892FF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92FF1" w:rsidRPr="00335A45" w:rsidRDefault="00892FF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92FF1" w:rsidRPr="00335A45" w:rsidRDefault="00892FF1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92FF1" w:rsidRPr="00335A45" w:rsidRDefault="00892FF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1777C">
        <w:rPr>
          <w:rFonts w:ascii="Roboto" w:hAnsi="Roboto" w:cs="Roboto"/>
          <w:color w:val="000000"/>
          <w:shd w:val="clear" w:color="auto" w:fill="FFFFFF"/>
          <w:lang w:val="ru-RU"/>
        </w:rPr>
        <w:t>Поставка картриджей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82B54">
        <w:rPr>
          <w:lang w:val="ru-RU"/>
        </w:rPr>
        <w:t>ОБЩЕСТВО С ОГРАНИЧЕННОЙ ОТВЕТСТВЕННОСТЬЮ "АЛЫЕ ПАРУСА"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82B54">
        <w:rPr>
          <w:color w:val="000000"/>
          <w:lang w:val="ru-RU"/>
        </w:rPr>
        <w:t>359 780.40</w:t>
      </w:r>
      <w:r w:rsidRPr="00335A45">
        <w:rPr>
          <w:lang w:val="ru-RU"/>
        </w:rPr>
        <w:t xml:space="preserve"> рублей.  </w:t>
      </w:r>
    </w:p>
    <w:p w:rsidR="00892FF1" w:rsidRPr="00335A45" w:rsidRDefault="00892FF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92FF1" w:rsidRPr="00335A45">
        <w:trPr>
          <w:trHeight w:val="206"/>
          <w:jc w:val="center"/>
        </w:trPr>
        <w:tc>
          <w:tcPr>
            <w:tcW w:w="7338" w:type="dxa"/>
          </w:tcPr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92FF1" w:rsidRPr="00335A45">
        <w:trPr>
          <w:trHeight w:val="206"/>
          <w:jc w:val="center"/>
        </w:trPr>
        <w:tc>
          <w:tcPr>
            <w:tcW w:w="7338" w:type="dxa"/>
          </w:tcPr>
          <w:p w:rsidR="00892FF1" w:rsidRPr="00335A45" w:rsidRDefault="00892FF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92FF1" w:rsidRPr="00335A45" w:rsidRDefault="00892FF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92FF1" w:rsidRPr="00335A45" w:rsidRDefault="00892FF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92FF1" w:rsidRPr="00335A45">
        <w:trPr>
          <w:trHeight w:val="206"/>
          <w:jc w:val="center"/>
        </w:trPr>
        <w:tc>
          <w:tcPr>
            <w:tcW w:w="7338" w:type="dxa"/>
          </w:tcPr>
          <w:p w:rsidR="00892FF1" w:rsidRPr="00335A45" w:rsidRDefault="00892FF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92FF1" w:rsidRPr="00335A45" w:rsidRDefault="00892FF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92FF1" w:rsidRPr="00335A45" w:rsidRDefault="00892FF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92FF1" w:rsidRPr="00335A45" w:rsidRDefault="00892FF1" w:rsidP="006465AE">
      <w:pPr>
        <w:jc w:val="both"/>
        <w:rPr>
          <w:lang w:val="ru-RU" w:eastAsia="ru-RU"/>
        </w:rPr>
      </w:pPr>
    </w:p>
    <w:sectPr w:rsidR="00892FF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FF1" w:rsidRDefault="00892FF1">
      <w:r>
        <w:separator/>
      </w:r>
    </w:p>
  </w:endnote>
  <w:endnote w:type="continuationSeparator" w:id="1">
    <w:p w:rsidR="00892FF1" w:rsidRDefault="00892F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FF1" w:rsidRDefault="00892FF1">
      <w:r>
        <w:separator/>
      </w:r>
    </w:p>
  </w:footnote>
  <w:footnote w:type="continuationSeparator" w:id="1">
    <w:p w:rsidR="00892FF1" w:rsidRDefault="00892F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FF1" w:rsidRDefault="00892FF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2FF1" w:rsidRDefault="00892F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B54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0A45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A5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6A0E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3D4E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2FF1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49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1777C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45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0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457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457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0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1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45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6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3445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457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45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457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457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457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45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445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45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5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45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7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1487</Words>
  <Characters>8480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2020-11-10T12:23:00Z</dcterms:created>
  <dcterms:modified xsi:type="dcterms:W3CDTF">2020-11-10T12:40:00Z</dcterms:modified>
</cp:coreProperties>
</file>