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C8B" w:rsidRDefault="00381C8B" w:rsidP="00B40F86">
      <w:pPr>
        <w:jc w:val="center"/>
        <w:rPr>
          <w:b/>
          <w:bCs/>
          <w:color w:val="000000"/>
          <w:lang w:val="ru-RU"/>
        </w:rPr>
      </w:pPr>
    </w:p>
    <w:p w:rsidR="00381C8B" w:rsidRDefault="00381C8B" w:rsidP="004B0926">
      <w:pPr>
        <w:rPr>
          <w:b/>
          <w:bCs/>
          <w:color w:val="000000"/>
          <w:lang w:val="ru-RU"/>
        </w:rPr>
      </w:pPr>
    </w:p>
    <w:p w:rsidR="00381C8B" w:rsidRPr="00335A45" w:rsidRDefault="00381C8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265</w:t>
      </w:r>
    </w:p>
    <w:p w:rsidR="00381C8B" w:rsidRPr="00335A45" w:rsidRDefault="00381C8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81C8B" w:rsidRPr="00335A45" w:rsidRDefault="00381C8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81C8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C8B" w:rsidRPr="00335A45" w:rsidRDefault="00381C8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81C8B" w:rsidRPr="00335A45" w:rsidRDefault="00381C8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381C8B" w:rsidRDefault="00381C8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381C8B" w:rsidRPr="0077375B" w:rsidRDefault="00381C8B" w:rsidP="004E17B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E17B2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E17B2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381C8B" w:rsidRPr="0077375B" w:rsidRDefault="00381C8B" w:rsidP="004E17B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E5A0E">
        <w:rPr>
          <w:rFonts w:ascii="Roboto" w:hAnsi="Roboto" w:cs="Roboto"/>
          <w:color w:val="000000"/>
          <w:shd w:val="clear" w:color="auto" w:fill="FFFFFF"/>
          <w:lang w:val="ru-RU"/>
        </w:rPr>
        <w:t>Поставка ксероксной бумаги формата А4</w:t>
      </w:r>
      <w:r w:rsidRPr="0077375B">
        <w:rPr>
          <w:lang w:val="ru-RU"/>
        </w:rPr>
        <w:t xml:space="preserve">».  </w:t>
      </w:r>
    </w:p>
    <w:p w:rsidR="00381C8B" w:rsidRPr="00DA7B0B" w:rsidRDefault="00381C8B" w:rsidP="004E17B2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485DA3">
        <w:rPr>
          <w:rFonts w:ascii="Roboto" w:hAnsi="Roboto" w:cs="Roboto"/>
          <w:color w:val="000000"/>
          <w:shd w:val="clear" w:color="auto" w:fill="FFFFFF"/>
          <w:lang w:val="ru-RU"/>
        </w:rPr>
        <w:t>203234901331923490100103230011712244</w:t>
      </w:r>
    </w:p>
    <w:p w:rsidR="00381C8B" w:rsidRPr="0077375B" w:rsidRDefault="00381C8B" w:rsidP="004E17B2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494 406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четыре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четыреста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381C8B" w:rsidRPr="00F26489" w:rsidRDefault="00381C8B" w:rsidP="004E17B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26489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381C8B" w:rsidRPr="00F26489" w:rsidRDefault="00381C8B" w:rsidP="004E17B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485DA3">
        <w:rPr>
          <w:lang w:val="ru-RU"/>
        </w:rPr>
        <w:t>Поставщик производит первую поставку в количестве 1/8 от объемов, указанных в спецификации, в течении 10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августа 2021 г</w:t>
      </w:r>
      <w:r w:rsidRPr="00F26489">
        <w:rPr>
          <w:lang w:val="ru-RU"/>
        </w:rPr>
        <w:t>.</w:t>
      </w:r>
    </w:p>
    <w:p w:rsidR="00381C8B" w:rsidRPr="0077375B" w:rsidRDefault="00381C8B" w:rsidP="004E17B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85DA3">
        <w:rPr>
          <w:lang w:val="ru-RU"/>
        </w:rPr>
        <w:t>Внебюджетные фонды (ОМС), внебюджетные средства (платные услуги), краевой бюджет</w:t>
      </w:r>
      <w:r w:rsidRPr="0077375B">
        <w:rPr>
          <w:lang w:val="ru-RU"/>
        </w:rPr>
        <w:t>.</w:t>
      </w:r>
    </w:p>
    <w:p w:rsidR="00381C8B" w:rsidRPr="0077375B" w:rsidRDefault="00381C8B" w:rsidP="004E17B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381C8B" w:rsidRPr="0077375B" w:rsidRDefault="00381C8B" w:rsidP="004E17B2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81C8B" w:rsidRPr="0077375B" w:rsidRDefault="00381C8B" w:rsidP="004E17B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85DA3">
        <w:rPr>
          <w:color w:val="000000"/>
          <w:sz w:val="24"/>
          <w:szCs w:val="24"/>
        </w:rPr>
        <w:t>03.11.2020 14:37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381C8B" w:rsidRPr="0077375B" w:rsidRDefault="00381C8B" w:rsidP="004E17B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381C8B" w:rsidRDefault="00381C8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81C8B" w:rsidRPr="00335A45">
        <w:trPr>
          <w:jc w:val="center"/>
        </w:trPr>
        <w:tc>
          <w:tcPr>
            <w:tcW w:w="9828" w:type="dxa"/>
            <w:gridSpan w:val="5"/>
          </w:tcPr>
          <w:p w:rsidR="00381C8B" w:rsidRPr="00335A45" w:rsidRDefault="00381C8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381C8B" w:rsidRPr="002D7FF5">
        <w:trPr>
          <w:jc w:val="center"/>
        </w:trPr>
        <w:tc>
          <w:tcPr>
            <w:tcW w:w="2820" w:type="dxa"/>
          </w:tcPr>
          <w:p w:rsidR="00381C8B" w:rsidRPr="00335A45" w:rsidRDefault="00381C8B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81C8B" w:rsidRPr="00335A45" w:rsidRDefault="00381C8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381C8B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381C8B" w:rsidRPr="000D6284" w:rsidRDefault="00381C8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381C8B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381C8B" w:rsidRPr="00335A45" w:rsidRDefault="00381C8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81C8B" w:rsidRPr="00335A45" w:rsidRDefault="00381C8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381C8B" w:rsidRPr="000D6284">
        <w:trPr>
          <w:jc w:val="center"/>
        </w:trPr>
        <w:tc>
          <w:tcPr>
            <w:tcW w:w="9828" w:type="dxa"/>
            <w:gridSpan w:val="5"/>
          </w:tcPr>
          <w:p w:rsidR="00381C8B" w:rsidRPr="000D6284" w:rsidRDefault="00381C8B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381C8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81C8B" w:rsidRPr="00335A45" w:rsidRDefault="00381C8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381C8B" w:rsidRPr="00335A45" w:rsidRDefault="00381C8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381C8B" w:rsidRPr="00335A45" w:rsidRDefault="00381C8B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81C8B" w:rsidRPr="00335A45" w:rsidRDefault="00381C8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381C8B" w:rsidRPr="00335A45" w:rsidRDefault="00381C8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381C8B" w:rsidRPr="00335A45" w:rsidRDefault="00381C8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381C8B" w:rsidRPr="00335A45" w:rsidRDefault="00381C8B" w:rsidP="00A841CC">
            <w:pPr>
              <w:ind w:right="-80"/>
              <w:jc w:val="both"/>
              <w:rPr>
                <w:lang w:val="ru-RU"/>
              </w:rPr>
            </w:pPr>
          </w:p>
          <w:p w:rsidR="00381C8B" w:rsidRPr="00335A45" w:rsidRDefault="00381C8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381C8B" w:rsidRPr="00335A45" w:rsidRDefault="00381C8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381C8B" w:rsidRPr="00335A45" w:rsidRDefault="00381C8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381C8B" w:rsidRPr="00335A45" w:rsidRDefault="00381C8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381C8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381C8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C970A1" w:rsidRDefault="00381C8B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402 912.00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4736FB" w:rsidRDefault="00381C8B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13.11.2020 10:57:31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4E17B2" w:rsidRDefault="00381C8B" w:rsidP="002B052D">
            <w:pPr>
              <w:jc w:val="center"/>
              <w:rPr>
                <w:lang w:val="ru-RU"/>
              </w:rPr>
            </w:pPr>
            <w:r w:rsidRPr="004E17B2">
              <w:rPr>
                <w:lang w:val="ru-RU"/>
              </w:rPr>
              <w:t>EA-63134</w:t>
            </w:r>
          </w:p>
        </w:tc>
      </w:tr>
      <w:tr w:rsidR="00381C8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8235C0" w:rsidRDefault="00381C8B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405 407.97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4736FB" w:rsidRDefault="00381C8B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13.11.2020 10:55:41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A57B4C" w:rsidRDefault="00381C8B" w:rsidP="006C344F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EA-63119</w:t>
            </w:r>
          </w:p>
        </w:tc>
      </w:tr>
      <w:tr w:rsidR="00381C8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A57B4C" w:rsidRDefault="00381C8B" w:rsidP="00A57B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410 435.64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4736FB" w:rsidRDefault="00381C8B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13.11.2020 10:50:14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A57B4C" w:rsidRDefault="00381C8B" w:rsidP="006C344F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EA-63060</w:t>
            </w:r>
          </w:p>
        </w:tc>
      </w:tr>
      <w:tr w:rsidR="00381C8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8235C0" w:rsidRDefault="00381C8B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412 907.67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4736FB" w:rsidRDefault="00381C8B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13.11.2020 10:48:36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A57B4C" w:rsidRDefault="00381C8B" w:rsidP="006C344F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EA-63073</w:t>
            </w:r>
          </w:p>
        </w:tc>
      </w:tr>
      <w:tr w:rsidR="00381C8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8235C0" w:rsidRDefault="00381C8B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445 055.94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4736FB" w:rsidRDefault="00381C8B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13.11.2020 10:44:49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C8B" w:rsidRPr="00A57B4C" w:rsidRDefault="00381C8B" w:rsidP="006C344F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EA-62856</w:t>
            </w:r>
          </w:p>
        </w:tc>
      </w:tr>
    </w:tbl>
    <w:p w:rsidR="00381C8B" w:rsidRPr="00335A45" w:rsidRDefault="00381C8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81C8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81C8B" w:rsidRPr="00335A45" w:rsidRDefault="00381C8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381C8B" w:rsidRPr="00335A45" w:rsidRDefault="00381C8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81C8B" w:rsidRPr="00335A45" w:rsidRDefault="00381C8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381C8B" w:rsidRPr="00335A45" w:rsidRDefault="00381C8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1C8B" w:rsidRPr="00335A45" w:rsidRDefault="00381C8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81C8B" w:rsidRPr="00A57B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81C8B" w:rsidRPr="004E17B2" w:rsidRDefault="00381C8B" w:rsidP="00A00375">
            <w:pPr>
              <w:jc w:val="center"/>
              <w:rPr>
                <w:lang w:val="ru-RU"/>
              </w:rPr>
            </w:pPr>
            <w:r w:rsidRPr="004E17B2">
              <w:rPr>
                <w:lang w:val="ru-RU"/>
              </w:rPr>
              <w:t>EA-63134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81C8B" w:rsidRPr="00A57B4C" w:rsidRDefault="00381C8B" w:rsidP="00A00375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57B4C">
              <w:rPr>
                <w:rFonts w:ascii="Roboto" w:hAnsi="Roboto" w:cs="Roboto"/>
                <w:color w:val="000000"/>
                <w:shd w:val="clear" w:color="auto" w:fill="FFFFFF"/>
              </w:rPr>
              <w:t>05.11.2020 17:35:12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"МОСКАНЦ"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ИНН9715366867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ОГРН1197746634942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КПП771501001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ОКОПФ</w:t>
            </w:r>
          </w:p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Общества с ограниченной ответственностью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127018, Г МОСКВА, УЛ ПОЛКОВАЯ, ДОМ 3, СТРОЕНИЕ 2, ЭТ 4 ПОМ 3 КОМ №14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127018, Г МОСКВА, УЛ ПОЛКОВАЯ, ДОМ 3, СТРОЕНИЕ 2, ЭТ 4 ПОМ 3 КОМ №14</w:t>
            </w:r>
          </w:p>
          <w:p w:rsidR="00381C8B" w:rsidRPr="00D36BF6" w:rsidRDefault="00381C8B" w:rsidP="00A57B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36BF6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381C8B" w:rsidRPr="00996F4C" w:rsidRDefault="00381C8B" w:rsidP="00A57B4C">
            <w:pPr>
              <w:rPr>
                <w:lang w:val="ru-RU"/>
              </w:rPr>
            </w:pPr>
            <w:r>
              <w:t>Телефон 79160300142</w:t>
            </w:r>
          </w:p>
        </w:tc>
      </w:tr>
      <w:tr w:rsidR="00381C8B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81C8B" w:rsidRPr="00A57B4C" w:rsidRDefault="00381C8B" w:rsidP="00292562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EA-63119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81C8B" w:rsidRPr="00A57B4C" w:rsidRDefault="00381C8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57B4C">
              <w:rPr>
                <w:rFonts w:ascii="Roboto" w:hAnsi="Roboto" w:cs="Roboto"/>
                <w:color w:val="000000"/>
                <w:shd w:val="clear" w:color="auto" w:fill="F9F9F9"/>
              </w:rPr>
              <w:t>05.11.2020 16:08:50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"СБС"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ИНН2628058630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ОГРН1172651021168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КПП262801001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357736, КРАЙ СТАВРОПОЛЬСКИЙ, Г КИСЛОВОДСК, УЛ ПИОНЕРСКАЯ, ДОМ 1, КВАРТИРА 96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357210 Ставропольский край , г. Минеральные Воды , ул. Дружбы д.39 кв.10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>
              <w:t>Телефон 88793346687</w:t>
            </w:r>
          </w:p>
        </w:tc>
      </w:tr>
      <w:tr w:rsidR="00381C8B" w:rsidRPr="002D7FF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81C8B" w:rsidRPr="00A57B4C" w:rsidRDefault="00381C8B" w:rsidP="00292562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EA-63060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81C8B" w:rsidRPr="00A57B4C" w:rsidRDefault="00381C8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57B4C">
              <w:rPr>
                <w:rFonts w:ascii="Roboto" w:hAnsi="Roboto" w:cs="Roboto"/>
                <w:color w:val="000000"/>
                <w:shd w:val="clear" w:color="auto" w:fill="FFFFFF"/>
              </w:rPr>
              <w:t>05.11.2020 23:52:58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C8B" w:rsidRDefault="00381C8B" w:rsidP="00FE476B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"КРАСНОДАРПРОДТОРГ"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ИНН2312258288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ОГРН1172375016318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КПП231201001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381C8B" w:rsidRDefault="00381C8B" w:rsidP="00FE476B">
            <w:pPr>
              <w:pStyle w:val="NormalWeb"/>
              <w:spacing w:before="0" w:beforeAutospacing="0" w:after="0" w:afterAutospacing="0"/>
            </w:pPr>
            <w:r>
              <w:t>350055, КРАЙ КРАСНОДАРСКИЙ, Г КРАСНОДАР, П ПРИГОРОДНЫЙ, ТЕР. СНТ ЛОТОС, ДОМ 1,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381C8B" w:rsidRDefault="00381C8B" w:rsidP="00FE476B">
            <w:pPr>
              <w:pStyle w:val="NormalWeb"/>
              <w:spacing w:before="0" w:beforeAutospacing="0" w:after="0" w:afterAutospacing="0"/>
            </w:pPr>
            <w:r>
              <w:t>350055, КРАЙ КРАСНОДАРСКИЙ, Г КРАСНОДАР, П ПРИГОРОДНЫЙ, - ЛОТОС, ДОМ 1</w:t>
            </w:r>
          </w:p>
          <w:p w:rsidR="00381C8B" w:rsidRPr="00FE476B" w:rsidRDefault="00381C8B" w:rsidP="00FE476B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FE476B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81C8B" w:rsidRDefault="00381C8B" w:rsidP="00FE476B">
            <w:pPr>
              <w:pStyle w:val="NormalWeb"/>
              <w:spacing w:before="0" w:beforeAutospacing="0" w:after="0" w:afterAutospacing="0"/>
            </w:pPr>
            <w:r>
              <w:t>Батищева Ольга Николаевна</w:t>
            </w:r>
          </w:p>
          <w:p w:rsidR="00381C8B" w:rsidRPr="00FE476B" w:rsidRDefault="00381C8B" w:rsidP="00996F4C">
            <w:pPr>
              <w:rPr>
                <w:lang w:val="ru-RU"/>
              </w:rPr>
            </w:pPr>
            <w:r w:rsidRPr="00FE476B">
              <w:rPr>
                <w:lang w:val="ru-RU"/>
              </w:rPr>
              <w:t>Телефон +79181602724</w:t>
            </w:r>
          </w:p>
        </w:tc>
      </w:tr>
      <w:tr w:rsidR="00381C8B" w:rsidRPr="002D7FF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81C8B" w:rsidRPr="00A57B4C" w:rsidRDefault="00381C8B" w:rsidP="00292562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EA-63073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81C8B" w:rsidRPr="00A57B4C" w:rsidRDefault="00381C8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57B4C">
              <w:rPr>
                <w:rFonts w:ascii="Roboto" w:hAnsi="Roboto" w:cs="Roboto"/>
                <w:color w:val="000000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ДЕРГАЧЕВ РУСЛАН ВИКТОРОВИЧ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ИНН 482611798420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ОГРНИП 318482700009934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>ОБЛ ЛИПЕЦКАЯ, Р-Н ДОБРОВСКИЙ, С ЛЕБЯЖЬЕ,</w:t>
            </w:r>
            <w:r w:rsidRPr="00D36BF6">
              <w:t xml:space="preserve"> </w:t>
            </w:r>
            <w:r w:rsidRPr="001A28B0">
              <w:t>ул. Центральная, д. 74</w:t>
            </w:r>
          </w:p>
          <w:p w:rsidR="00381C8B" w:rsidRPr="00FE476B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381C8B" w:rsidRDefault="00381C8B" w:rsidP="00A57B4C">
            <w:pPr>
              <w:pStyle w:val="NormalWeb"/>
              <w:spacing w:before="0" w:beforeAutospacing="0" w:after="0" w:afterAutospacing="0"/>
            </w:pPr>
            <w:r>
              <w:t xml:space="preserve">ОБЛ ЛИПЕЦКАЯ, Р-Н ДОБРОВСКИЙ, С ЛЕБЯЖЬЕ, </w:t>
            </w:r>
            <w:r w:rsidRPr="001A28B0">
              <w:t>ул. Центральная, д. 74</w:t>
            </w:r>
          </w:p>
          <w:p w:rsidR="00381C8B" w:rsidRPr="00FE476B" w:rsidRDefault="00381C8B" w:rsidP="00A57B4C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FE476B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81C8B" w:rsidRPr="00996F4C" w:rsidRDefault="00381C8B" w:rsidP="00A57B4C">
            <w:pPr>
              <w:rPr>
                <w:lang w:val="ru-RU"/>
              </w:rPr>
            </w:pPr>
            <w:r w:rsidRPr="00FE476B">
              <w:rPr>
                <w:lang w:val="ru-RU"/>
              </w:rPr>
              <w:t>Телефон 8980040-84-52</w:t>
            </w:r>
          </w:p>
        </w:tc>
      </w:tr>
      <w:tr w:rsidR="00381C8B" w:rsidRPr="002D7FF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81C8B" w:rsidRPr="00A57B4C" w:rsidRDefault="00381C8B" w:rsidP="00292562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EA-62856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81C8B" w:rsidRPr="00A57B4C" w:rsidRDefault="00381C8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57B4C">
              <w:rPr>
                <w:rFonts w:ascii="Roboto" w:hAnsi="Roboto" w:cs="Roboto"/>
                <w:color w:val="000000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C8B" w:rsidRDefault="00381C8B" w:rsidP="00FE476B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МНАЦАКАНЯН АРТУР ЭДУАРДОВИЧ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ИНН233911829402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ОГРНИП319237500357567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381C8B" w:rsidRDefault="00381C8B" w:rsidP="00FE476B">
            <w:pPr>
              <w:pStyle w:val="NormalWeb"/>
              <w:spacing w:before="0" w:beforeAutospacing="0" w:after="0" w:afterAutospacing="0"/>
            </w:pPr>
            <w:r>
              <w:t>КРАЙ КРАСНОДАРСКИЙ, Г КУРГАНИНСК,</w:t>
            </w:r>
            <w:r w:rsidRPr="00D36BF6">
              <w:t xml:space="preserve"> </w:t>
            </w:r>
            <w:r>
              <w:t>УЛ. 12 ДЕКАБРЯ Д.147</w:t>
            </w:r>
          </w:p>
          <w:p w:rsidR="00381C8B" w:rsidRPr="00FE476B" w:rsidRDefault="00381C8B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381C8B" w:rsidRDefault="00381C8B" w:rsidP="00FE476B">
            <w:pPr>
              <w:pStyle w:val="NormalWeb"/>
              <w:spacing w:before="0" w:beforeAutospacing="0" w:after="0" w:afterAutospacing="0"/>
            </w:pPr>
            <w:r>
              <w:t>352430, КРАСНОДАРСКИЙ КРАЙ, КУРГАНИНСКИЙ РАЙОН, Г. КУРГАНИНСК, УЛ. 12 ДЕКАБРЯ Д.147</w:t>
            </w:r>
          </w:p>
          <w:p w:rsidR="00381C8B" w:rsidRPr="00FE476B" w:rsidRDefault="00381C8B" w:rsidP="00FE476B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FE476B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381C8B" w:rsidRDefault="00381C8B" w:rsidP="00FE476B">
            <w:pPr>
              <w:pStyle w:val="NormalWeb"/>
              <w:spacing w:before="0" w:beforeAutospacing="0" w:after="0" w:afterAutospacing="0"/>
            </w:pPr>
            <w:r>
              <w:t>Мнацаканян Артур Эдуардович</w:t>
            </w:r>
          </w:p>
          <w:p w:rsidR="00381C8B" w:rsidRPr="00996F4C" w:rsidRDefault="00381C8B" w:rsidP="00996F4C">
            <w:pPr>
              <w:rPr>
                <w:lang w:val="ru-RU"/>
              </w:rPr>
            </w:pPr>
            <w:r w:rsidRPr="00FE476B">
              <w:rPr>
                <w:lang w:val="ru-RU"/>
              </w:rPr>
              <w:t>Телефон 79184329376</w:t>
            </w:r>
          </w:p>
        </w:tc>
      </w:tr>
    </w:tbl>
    <w:p w:rsidR="00381C8B" w:rsidRPr="00335A45" w:rsidRDefault="00381C8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81C8B" w:rsidRPr="00335A45" w:rsidRDefault="00381C8B" w:rsidP="00FE476B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4E17B2">
        <w:t>EA-63134</w:t>
      </w:r>
      <w:r w:rsidRPr="00335A45">
        <w:t xml:space="preserve">- </w:t>
      </w:r>
      <w:r>
        <w:t>ОБЩЕСТВО С ОГРАНИЧЕННОЙ ОТВЕТСТВЕННОСТЬЮ "МОСКАНЦ", №</w:t>
      </w:r>
      <w:r w:rsidRPr="00B52403">
        <w:t xml:space="preserve"> </w:t>
      </w:r>
      <w:r w:rsidRPr="00A57B4C">
        <w:t>EA-63119</w:t>
      </w:r>
      <w:r w:rsidRPr="00335A45">
        <w:t xml:space="preserve">- </w:t>
      </w:r>
      <w:r>
        <w:t>ОБЩЕСТВО С ОГРАНИЧЕННОЙ ОТВЕТСТВЕННОСТЬЮ "СБС",</w:t>
      </w:r>
      <w:r w:rsidRPr="00335A45">
        <w:t xml:space="preserve">№ </w:t>
      </w:r>
      <w:r w:rsidRPr="00A57B4C">
        <w:t>EA-63060</w:t>
      </w:r>
      <w:r w:rsidRPr="00335A45">
        <w:t xml:space="preserve">- </w:t>
      </w:r>
      <w:r>
        <w:t>ОБЩЕСТВО С ОГРАНИЧЕННОЙ ОТВЕТСТВЕННОСТЬЮ "КРАСНОДАРПРОДТОРГ", №</w:t>
      </w:r>
      <w:r w:rsidRPr="00B52403">
        <w:t xml:space="preserve"> </w:t>
      </w:r>
      <w:r w:rsidRPr="00A57B4C">
        <w:t>EA-63073</w:t>
      </w:r>
      <w:r w:rsidRPr="00335A45">
        <w:t xml:space="preserve">- </w:t>
      </w:r>
      <w:r>
        <w:t>Индивидуальный предприниматель ДЕРГАЧЕВ РУСЛАН ВИКТОРОВИЧ,</w:t>
      </w:r>
      <w:r w:rsidRPr="00335A45">
        <w:t xml:space="preserve">№ </w:t>
      </w:r>
      <w:r w:rsidRPr="00A57B4C">
        <w:t>EA-62856</w:t>
      </w:r>
      <w:r w:rsidRPr="00335A45">
        <w:t xml:space="preserve">- </w:t>
      </w:r>
      <w:r>
        <w:t>Индивидуальный предприниматель МНАЦАКАНЯН АРТУР ЭДУАРДОВИЧ.</w:t>
      </w:r>
    </w:p>
    <w:p w:rsidR="00381C8B" w:rsidRPr="00335A45" w:rsidRDefault="00381C8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81C8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381C8B" w:rsidRPr="00335A45" w:rsidRDefault="00381C8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81C8B" w:rsidRPr="00335A45" w:rsidRDefault="00381C8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81C8B" w:rsidRPr="00335A45">
        <w:trPr>
          <w:trHeight w:val="274"/>
        </w:trPr>
        <w:tc>
          <w:tcPr>
            <w:tcW w:w="2204" w:type="dxa"/>
            <w:vMerge/>
          </w:tcPr>
          <w:p w:rsidR="00381C8B" w:rsidRPr="00335A45" w:rsidRDefault="00381C8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81C8B" w:rsidRPr="00335A45" w:rsidRDefault="00381C8B" w:rsidP="00AA4A97">
            <w:pPr>
              <w:jc w:val="center"/>
              <w:rPr>
                <w:lang w:val="ru-RU"/>
              </w:rPr>
            </w:pPr>
          </w:p>
          <w:p w:rsidR="00381C8B" w:rsidRPr="00335A45" w:rsidRDefault="00381C8B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81C8B" w:rsidRPr="00335A45" w:rsidRDefault="00381C8B" w:rsidP="00AA4A97">
            <w:pPr>
              <w:ind w:right="-21"/>
              <w:jc w:val="center"/>
              <w:rPr>
                <w:lang w:val="ru-RU"/>
              </w:rPr>
            </w:pPr>
          </w:p>
          <w:p w:rsidR="00381C8B" w:rsidRPr="00335A45" w:rsidRDefault="00381C8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81C8B" w:rsidRPr="00335A45" w:rsidRDefault="00381C8B" w:rsidP="0056026D">
            <w:pPr>
              <w:jc w:val="center"/>
              <w:rPr>
                <w:lang w:val="ru-RU"/>
              </w:rPr>
            </w:pPr>
          </w:p>
          <w:p w:rsidR="00381C8B" w:rsidRPr="00335A45" w:rsidRDefault="00381C8B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381C8B" w:rsidRPr="00335A45" w:rsidRDefault="00381C8B" w:rsidP="00AA4A97">
            <w:pPr>
              <w:jc w:val="center"/>
              <w:rPr>
                <w:lang w:val="ru-RU"/>
              </w:rPr>
            </w:pPr>
          </w:p>
          <w:p w:rsidR="00381C8B" w:rsidRPr="00335A45" w:rsidRDefault="00381C8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81C8B" w:rsidRPr="00335A45" w:rsidRDefault="00381C8B" w:rsidP="0056026D">
            <w:pPr>
              <w:jc w:val="center"/>
              <w:rPr>
                <w:lang w:val="ru-RU"/>
              </w:rPr>
            </w:pPr>
          </w:p>
          <w:p w:rsidR="00381C8B" w:rsidRPr="00335A45" w:rsidRDefault="00381C8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381C8B" w:rsidRPr="002D7FF5">
        <w:trPr>
          <w:trHeight w:val="938"/>
        </w:trPr>
        <w:tc>
          <w:tcPr>
            <w:tcW w:w="2204" w:type="dxa"/>
            <w:vAlign w:val="center"/>
          </w:tcPr>
          <w:p w:rsidR="00381C8B" w:rsidRPr="00A57B4C" w:rsidRDefault="00381C8B" w:rsidP="00540BDE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 xml:space="preserve">№ </w:t>
            </w:r>
            <w:r w:rsidRPr="004E17B2">
              <w:rPr>
                <w:lang w:val="ru-RU"/>
              </w:rPr>
              <w:t>EA-63134</w:t>
            </w:r>
            <w:r w:rsidRPr="00A57B4C">
              <w:rPr>
                <w:lang w:val="ru-RU"/>
              </w:rPr>
              <w:t>- ОБЩЕСТВО С ОГРАНИЧЕННОЙ ОТВЕТСТВЕННОСТЬЮ "МОСКАНЦ"</w:t>
            </w:r>
          </w:p>
        </w:tc>
        <w:tc>
          <w:tcPr>
            <w:tcW w:w="1700" w:type="dxa"/>
          </w:tcPr>
          <w:p w:rsidR="00381C8B" w:rsidRPr="00335A45" w:rsidRDefault="00381C8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81C8B" w:rsidRPr="00335A45" w:rsidRDefault="00381C8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81C8B" w:rsidRPr="00335A45" w:rsidRDefault="00381C8B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81C8B" w:rsidRPr="002D7FF5">
        <w:trPr>
          <w:trHeight w:val="938"/>
        </w:trPr>
        <w:tc>
          <w:tcPr>
            <w:tcW w:w="2204" w:type="dxa"/>
            <w:vAlign w:val="center"/>
          </w:tcPr>
          <w:p w:rsidR="00381C8B" w:rsidRPr="00A57B4C" w:rsidRDefault="00381C8B" w:rsidP="006C344F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№ EA-63119- ОБЩЕСТВО С ОГРАНИЧЕННОЙ ОТВЕТСТВЕННОСТЬЮ "СБС"</w:t>
            </w:r>
          </w:p>
        </w:tc>
        <w:tc>
          <w:tcPr>
            <w:tcW w:w="1700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81C8B" w:rsidRPr="002D7FF5">
        <w:trPr>
          <w:trHeight w:val="938"/>
        </w:trPr>
        <w:tc>
          <w:tcPr>
            <w:tcW w:w="2204" w:type="dxa"/>
            <w:vAlign w:val="center"/>
          </w:tcPr>
          <w:p w:rsidR="00381C8B" w:rsidRPr="00FE476B" w:rsidRDefault="00381C8B" w:rsidP="006C344F">
            <w:pPr>
              <w:jc w:val="center"/>
              <w:rPr>
                <w:lang w:val="ru-RU"/>
              </w:rPr>
            </w:pPr>
            <w:r w:rsidRPr="00FE476B">
              <w:rPr>
                <w:lang w:val="ru-RU"/>
              </w:rPr>
              <w:t xml:space="preserve">№ </w:t>
            </w:r>
            <w:r w:rsidRPr="00A57B4C">
              <w:rPr>
                <w:lang w:val="ru-RU"/>
              </w:rPr>
              <w:t>EA-63060</w:t>
            </w:r>
            <w:r w:rsidRPr="00FE476B">
              <w:rPr>
                <w:lang w:val="ru-RU"/>
              </w:rPr>
              <w:t>- ОБЩЕСТВО С ОГРАНИЧЕННОЙ ОТВЕТСТВЕННОСТЬЮ "КРАСНОДАРПРОДТОРГ"</w:t>
            </w:r>
          </w:p>
        </w:tc>
        <w:tc>
          <w:tcPr>
            <w:tcW w:w="1700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81C8B" w:rsidRPr="002D7FF5">
        <w:trPr>
          <w:trHeight w:val="938"/>
        </w:trPr>
        <w:tc>
          <w:tcPr>
            <w:tcW w:w="2204" w:type="dxa"/>
            <w:vAlign w:val="center"/>
          </w:tcPr>
          <w:p w:rsidR="00381C8B" w:rsidRPr="00A57B4C" w:rsidRDefault="00381C8B" w:rsidP="006C344F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№ EA-63073- Индивидуальный предприниматель ДЕРГАЧЕВ РУСЛАН ВИКТОРОВИЧ</w:t>
            </w:r>
          </w:p>
        </w:tc>
        <w:tc>
          <w:tcPr>
            <w:tcW w:w="1700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81C8B" w:rsidRPr="002D7FF5">
        <w:trPr>
          <w:trHeight w:val="938"/>
        </w:trPr>
        <w:tc>
          <w:tcPr>
            <w:tcW w:w="2204" w:type="dxa"/>
            <w:vAlign w:val="center"/>
          </w:tcPr>
          <w:p w:rsidR="00381C8B" w:rsidRPr="00A57B4C" w:rsidRDefault="00381C8B" w:rsidP="006C344F">
            <w:pPr>
              <w:jc w:val="center"/>
              <w:rPr>
                <w:lang w:val="ru-RU"/>
              </w:rPr>
            </w:pPr>
            <w:r w:rsidRPr="00A57B4C">
              <w:rPr>
                <w:lang w:val="ru-RU"/>
              </w:rPr>
              <w:t>№ EA-62856- Индивидуальный предприниматель МНАЦАКАНЯН АРТУР ЭДУАРДОВИЧ</w:t>
            </w:r>
          </w:p>
        </w:tc>
        <w:tc>
          <w:tcPr>
            <w:tcW w:w="1700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81C8B" w:rsidRPr="00335A45" w:rsidRDefault="00381C8B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81C8B" w:rsidRPr="00335A45" w:rsidRDefault="00381C8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E5A0E">
        <w:rPr>
          <w:rFonts w:ascii="Roboto" w:hAnsi="Roboto" w:cs="Roboto"/>
          <w:color w:val="000000"/>
          <w:shd w:val="clear" w:color="auto" w:fill="FFFFFF"/>
          <w:lang w:val="ru-RU"/>
        </w:rPr>
        <w:t>Поставка ксероксной бумаги формата А4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57B4C">
        <w:rPr>
          <w:lang w:val="ru-RU"/>
        </w:rPr>
        <w:t>ОБЩЕСТВО С ОГРАНИЧЕННОЙ ОТВЕТСТВЕННОСТЬЮ "МОСКАНЦ"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402 912.00</w:t>
      </w:r>
      <w:r w:rsidRPr="00335A45">
        <w:rPr>
          <w:lang w:val="ru-RU"/>
        </w:rPr>
        <w:t xml:space="preserve"> рублей.  </w:t>
      </w:r>
    </w:p>
    <w:p w:rsidR="00381C8B" w:rsidRPr="00335A45" w:rsidRDefault="00381C8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81C8B" w:rsidRPr="00335A45">
        <w:trPr>
          <w:trHeight w:val="206"/>
          <w:jc w:val="center"/>
        </w:trPr>
        <w:tc>
          <w:tcPr>
            <w:tcW w:w="7338" w:type="dxa"/>
          </w:tcPr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81C8B" w:rsidRPr="00335A45">
        <w:trPr>
          <w:trHeight w:val="206"/>
          <w:jc w:val="center"/>
        </w:trPr>
        <w:tc>
          <w:tcPr>
            <w:tcW w:w="7338" w:type="dxa"/>
          </w:tcPr>
          <w:p w:rsidR="00381C8B" w:rsidRPr="00335A45" w:rsidRDefault="00381C8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81C8B" w:rsidRPr="00335A45" w:rsidRDefault="00381C8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381C8B" w:rsidRPr="00335A45" w:rsidRDefault="00381C8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81C8B" w:rsidRPr="00335A45">
        <w:trPr>
          <w:trHeight w:val="206"/>
          <w:jc w:val="center"/>
        </w:trPr>
        <w:tc>
          <w:tcPr>
            <w:tcW w:w="7338" w:type="dxa"/>
          </w:tcPr>
          <w:p w:rsidR="00381C8B" w:rsidRPr="00335A45" w:rsidRDefault="00381C8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381C8B" w:rsidRPr="00335A45" w:rsidRDefault="00381C8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81C8B" w:rsidRPr="00335A45" w:rsidRDefault="00381C8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381C8B" w:rsidRPr="00335A45" w:rsidRDefault="00381C8B" w:rsidP="006465AE">
      <w:pPr>
        <w:jc w:val="both"/>
        <w:rPr>
          <w:lang w:val="ru-RU" w:eastAsia="ru-RU"/>
        </w:rPr>
      </w:pPr>
    </w:p>
    <w:sectPr w:rsidR="00381C8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C8B" w:rsidRDefault="00381C8B">
      <w:r>
        <w:separator/>
      </w:r>
    </w:p>
  </w:endnote>
  <w:endnote w:type="continuationSeparator" w:id="1">
    <w:p w:rsidR="00381C8B" w:rsidRDefault="00381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C8B" w:rsidRDefault="00381C8B">
      <w:r>
        <w:separator/>
      </w:r>
    </w:p>
  </w:footnote>
  <w:footnote w:type="continuationSeparator" w:id="1">
    <w:p w:rsidR="00381C8B" w:rsidRDefault="00381C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C8B" w:rsidRDefault="00381C8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81C8B" w:rsidRDefault="00381C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0C2F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28B0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D7FF5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32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1C8B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A0E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1B81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5DA3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17B2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44F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DD7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0375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4C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0A1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BF6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B0B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2C5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1377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76B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C970A1"/>
  </w:style>
  <w:style w:type="character" w:customStyle="1" w:styleId="1103">
    <w:name w:val="Знак Знак1103"/>
    <w:basedOn w:val="DefaultParagraphFont"/>
    <w:uiPriority w:val="99"/>
    <w:rsid w:val="004E17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5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195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956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95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95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95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95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95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5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5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95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5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95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5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5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5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6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5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95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72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195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956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956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95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195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9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956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956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195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195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195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95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5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57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5</Pages>
  <Words>1696</Words>
  <Characters>9669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2020-11-10T08:48:00Z</cp:lastPrinted>
  <dcterms:created xsi:type="dcterms:W3CDTF">2020-11-16T05:57:00Z</dcterms:created>
  <dcterms:modified xsi:type="dcterms:W3CDTF">2020-11-16T06:20:00Z</dcterms:modified>
</cp:coreProperties>
</file>