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0A9" w:rsidRDefault="00D520A9" w:rsidP="00B40F86">
      <w:pPr>
        <w:jc w:val="center"/>
        <w:rPr>
          <w:b/>
          <w:bCs/>
          <w:color w:val="000000"/>
          <w:lang w:val="ru-RU"/>
        </w:rPr>
      </w:pPr>
    </w:p>
    <w:p w:rsidR="00D520A9" w:rsidRDefault="00D520A9" w:rsidP="004B0926">
      <w:pPr>
        <w:rPr>
          <w:b/>
          <w:bCs/>
          <w:color w:val="000000"/>
          <w:lang w:val="ru-RU"/>
        </w:rPr>
      </w:pPr>
    </w:p>
    <w:p w:rsidR="00D520A9" w:rsidRPr="00335A45" w:rsidRDefault="00D520A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270</w:t>
      </w:r>
    </w:p>
    <w:p w:rsidR="00D520A9" w:rsidRPr="00335A45" w:rsidRDefault="00D520A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520A9" w:rsidRPr="00335A45" w:rsidRDefault="00D520A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520A9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20A9" w:rsidRPr="00335A45" w:rsidRDefault="00D520A9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20A9" w:rsidRPr="00335A45" w:rsidRDefault="00D520A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D520A9" w:rsidRDefault="00D520A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520A9" w:rsidRPr="0077375B" w:rsidRDefault="00D520A9" w:rsidP="00C914C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914C2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914C2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D520A9" w:rsidRPr="0077375B" w:rsidRDefault="00D520A9" w:rsidP="00C914C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A0BE9">
        <w:rPr>
          <w:rFonts w:ascii="Roboto" w:hAnsi="Roboto" w:cs="Roboto"/>
          <w:color w:val="000000"/>
          <w:shd w:val="clear" w:color="auto" w:fill="FFFFFF"/>
          <w:lang w:val="ru-RU"/>
        </w:rPr>
        <w:t>МНН Йопромид</w:t>
      </w:r>
      <w:r w:rsidRPr="0077375B">
        <w:rPr>
          <w:lang w:val="ru-RU"/>
        </w:rPr>
        <w:t xml:space="preserve">».  </w:t>
      </w:r>
    </w:p>
    <w:p w:rsidR="00D520A9" w:rsidRPr="001A0BE9" w:rsidRDefault="00D520A9" w:rsidP="00C914C2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A0BE9">
        <w:rPr>
          <w:rFonts w:ascii="Roboto" w:hAnsi="Roboto" w:cs="Roboto"/>
          <w:color w:val="000000"/>
          <w:shd w:val="clear" w:color="auto" w:fill="FFFFFF"/>
          <w:lang w:val="ru-RU"/>
        </w:rPr>
        <w:t>203234901331923490100103160012120244</w:t>
      </w:r>
    </w:p>
    <w:p w:rsidR="00D520A9" w:rsidRPr="0077375B" w:rsidRDefault="00D520A9" w:rsidP="00C914C2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496 620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шесть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 двадцать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D520A9" w:rsidRPr="00F26489" w:rsidRDefault="00D520A9" w:rsidP="00C914C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D520A9" w:rsidRPr="001A0BE9" w:rsidRDefault="00D520A9" w:rsidP="00C914C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1A0BE9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с 11.01.2021 последующие поставки производятся ежемесячно равными партиями при отсутствии заявок, последняя поставка не позднее 10 июня 2021 г.</w:t>
      </w:r>
    </w:p>
    <w:p w:rsidR="00D520A9" w:rsidRPr="0077375B" w:rsidRDefault="00D520A9" w:rsidP="00C914C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D520A9" w:rsidRPr="0077375B" w:rsidRDefault="00D520A9" w:rsidP="00C914C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D520A9" w:rsidRPr="0077375B" w:rsidRDefault="00D520A9" w:rsidP="00C914C2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520A9" w:rsidRPr="0077375B" w:rsidRDefault="00D520A9" w:rsidP="00C914C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A0BE9">
        <w:rPr>
          <w:color w:val="000000"/>
          <w:sz w:val="24"/>
          <w:szCs w:val="24"/>
        </w:rPr>
        <w:t>05.11.2020 11:02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D520A9" w:rsidRPr="0077375B" w:rsidRDefault="00D520A9" w:rsidP="00C914C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D520A9" w:rsidRDefault="00D520A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520A9" w:rsidRPr="00335A45">
        <w:trPr>
          <w:jc w:val="center"/>
        </w:trPr>
        <w:tc>
          <w:tcPr>
            <w:tcW w:w="9828" w:type="dxa"/>
            <w:gridSpan w:val="5"/>
          </w:tcPr>
          <w:p w:rsidR="00D520A9" w:rsidRPr="00335A45" w:rsidRDefault="00D520A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D520A9" w:rsidRPr="00C914C2">
        <w:trPr>
          <w:jc w:val="center"/>
        </w:trPr>
        <w:tc>
          <w:tcPr>
            <w:tcW w:w="2820" w:type="dxa"/>
          </w:tcPr>
          <w:p w:rsidR="00D520A9" w:rsidRPr="00335A45" w:rsidRDefault="00D520A9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520A9" w:rsidRPr="00335A45" w:rsidRDefault="00D520A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D520A9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D520A9" w:rsidRPr="000D6284" w:rsidRDefault="00D520A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D520A9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D520A9" w:rsidRPr="00335A45" w:rsidRDefault="00D520A9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520A9" w:rsidRPr="00335A45" w:rsidRDefault="00D520A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D520A9" w:rsidRPr="000D6284">
        <w:trPr>
          <w:jc w:val="center"/>
        </w:trPr>
        <w:tc>
          <w:tcPr>
            <w:tcW w:w="9828" w:type="dxa"/>
            <w:gridSpan w:val="5"/>
          </w:tcPr>
          <w:p w:rsidR="00D520A9" w:rsidRPr="000D6284" w:rsidRDefault="00D520A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D520A9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520A9" w:rsidRPr="00335A45" w:rsidRDefault="00D520A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D520A9" w:rsidRPr="00335A45" w:rsidRDefault="00D520A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D520A9" w:rsidRPr="00335A45" w:rsidRDefault="00D520A9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520A9" w:rsidRPr="00335A45" w:rsidRDefault="00D520A9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D520A9" w:rsidRPr="00335A45" w:rsidRDefault="00D520A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D520A9" w:rsidRPr="00335A45" w:rsidRDefault="00D520A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D520A9" w:rsidRPr="00335A45" w:rsidRDefault="00D520A9" w:rsidP="00A841CC">
            <w:pPr>
              <w:ind w:right="-80"/>
              <w:jc w:val="both"/>
              <w:rPr>
                <w:lang w:val="ru-RU"/>
              </w:rPr>
            </w:pPr>
          </w:p>
          <w:p w:rsidR="00D520A9" w:rsidRPr="00335A45" w:rsidRDefault="00D520A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D520A9" w:rsidRPr="00335A45" w:rsidRDefault="00D520A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D520A9" w:rsidRPr="00335A45" w:rsidRDefault="00D520A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520A9" w:rsidRPr="00335A45" w:rsidRDefault="00D520A9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D520A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520A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C970A1" w:rsidRDefault="00D520A9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402 262.20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4736FB" w:rsidRDefault="00D520A9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17.11.2020 12:54:20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4E17B2" w:rsidRDefault="00D520A9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EA-63234</w:t>
            </w:r>
          </w:p>
        </w:tc>
      </w:tr>
      <w:tr w:rsidR="00D520A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8235C0" w:rsidRDefault="00D520A9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404 745.30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4736FB" w:rsidRDefault="00D520A9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17.11.2020 12:52:17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520A9" w:rsidRPr="00A57B4C" w:rsidRDefault="00D520A9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EA-63378</w:t>
            </w:r>
          </w:p>
        </w:tc>
      </w:tr>
    </w:tbl>
    <w:p w:rsidR="00D520A9" w:rsidRPr="00335A45" w:rsidRDefault="00D520A9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520A9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520A9" w:rsidRPr="00335A45" w:rsidRDefault="00D520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D520A9" w:rsidRPr="00335A45" w:rsidRDefault="00D520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520A9" w:rsidRPr="00335A45" w:rsidRDefault="00D520A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D520A9" w:rsidRPr="00335A45" w:rsidRDefault="00D520A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20A9" w:rsidRPr="00335A45" w:rsidRDefault="00D520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520A9" w:rsidRPr="00994E9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520A9" w:rsidRPr="00C914C2" w:rsidRDefault="00D520A9" w:rsidP="00292562">
            <w:pPr>
              <w:jc w:val="center"/>
              <w:rPr>
                <w:lang w:val="ru-RU"/>
              </w:rPr>
            </w:pPr>
            <w:r w:rsidRPr="00C914C2">
              <w:rPr>
                <w:lang w:val="ru-RU"/>
              </w:rPr>
              <w:t>EA-63234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520A9" w:rsidRPr="00A57B4C" w:rsidRDefault="00D520A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20A9" w:rsidRDefault="00D520A9" w:rsidP="00994E9A">
            <w:pPr>
              <w:pStyle w:val="NormalWeb"/>
              <w:spacing w:before="0" w:beforeAutospacing="0" w:after="0" w:afterAutospacing="0"/>
            </w:pPr>
            <w:r>
              <w:t>АКЦИОНЕРНОЕ ОБЩЕСТВО "ЛАНЦЕТ"</w:t>
            </w:r>
          </w:p>
          <w:p w:rsidR="00D520A9" w:rsidRPr="00994E9A" w:rsidRDefault="00D520A9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ИНН 7718538045</w:t>
            </w:r>
          </w:p>
          <w:p w:rsidR="00D520A9" w:rsidRPr="00994E9A" w:rsidRDefault="00D520A9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ОГРН 1057746183417</w:t>
            </w:r>
          </w:p>
          <w:p w:rsidR="00D520A9" w:rsidRPr="00994E9A" w:rsidRDefault="00D520A9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КПП 771801001</w:t>
            </w:r>
          </w:p>
          <w:p w:rsidR="00D520A9" w:rsidRPr="00994E9A" w:rsidRDefault="00D520A9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Место нахождения (жительства)</w:t>
            </w:r>
          </w:p>
          <w:p w:rsidR="00D520A9" w:rsidRDefault="00D520A9" w:rsidP="00994E9A">
            <w:pPr>
              <w:pStyle w:val="NormalWeb"/>
              <w:spacing w:before="0" w:beforeAutospacing="0" w:after="0" w:afterAutospacing="0"/>
            </w:pPr>
            <w:r>
              <w:t>107553, Г МОСКВА, УЛ ЧЕРКИЗОВСКАЯ Б., ДОМ 24А, СТРОЕНИЕ 1, ОФИС 527</w:t>
            </w:r>
          </w:p>
          <w:p w:rsidR="00D520A9" w:rsidRPr="00994E9A" w:rsidRDefault="00D520A9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Почтовый адрес</w:t>
            </w:r>
          </w:p>
          <w:p w:rsidR="00D520A9" w:rsidRDefault="00D520A9" w:rsidP="00994E9A">
            <w:pPr>
              <w:pStyle w:val="NormalWeb"/>
              <w:spacing w:before="0" w:beforeAutospacing="0" w:after="0" w:afterAutospacing="0"/>
            </w:pPr>
            <w:r>
              <w:t>Россия, 142717, Московская область, Ленинский р-н, сельское поселение Развилковское, пос. Развилка, квартал 1, владение 10, а/я 267</w:t>
            </w:r>
          </w:p>
          <w:p w:rsidR="00D520A9" w:rsidRPr="003162FC" w:rsidRDefault="00D520A9" w:rsidP="00994E9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162FC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D520A9" w:rsidRPr="00994E9A" w:rsidRDefault="00D520A9" w:rsidP="00A57B4C">
            <w:pPr>
              <w:rPr>
                <w:lang w:val="ru-RU"/>
              </w:rPr>
            </w:pPr>
            <w:r>
              <w:t>Телефон 74956465665</w:t>
            </w:r>
          </w:p>
        </w:tc>
      </w:tr>
      <w:tr w:rsidR="00D520A9" w:rsidRPr="00C914C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520A9" w:rsidRPr="00C914C2" w:rsidRDefault="00D520A9" w:rsidP="00292562">
            <w:pPr>
              <w:jc w:val="center"/>
              <w:rPr>
                <w:lang w:val="ru-RU"/>
              </w:rPr>
            </w:pPr>
            <w:r w:rsidRPr="00C914C2">
              <w:rPr>
                <w:lang w:val="ru-RU"/>
              </w:rPr>
              <w:t>EA-63378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520A9" w:rsidRPr="00A57B4C" w:rsidRDefault="00D520A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20A9" w:rsidRDefault="00D520A9" w:rsidP="00C914C2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"МЕДИКЭР"</w:t>
            </w:r>
          </w:p>
          <w:p w:rsidR="00D520A9" w:rsidRPr="00C914C2" w:rsidRDefault="00D520A9" w:rsidP="00C914C2">
            <w:pPr>
              <w:rPr>
                <w:lang w:val="ru-RU"/>
              </w:rPr>
            </w:pPr>
            <w:r w:rsidRPr="00C914C2">
              <w:rPr>
                <w:lang w:val="ru-RU"/>
              </w:rPr>
              <w:t>ИНН0326040626</w:t>
            </w:r>
          </w:p>
          <w:p w:rsidR="00D520A9" w:rsidRPr="00C914C2" w:rsidRDefault="00D520A9" w:rsidP="00C914C2">
            <w:pPr>
              <w:rPr>
                <w:lang w:val="ru-RU"/>
              </w:rPr>
            </w:pPr>
            <w:r w:rsidRPr="00C914C2">
              <w:rPr>
                <w:lang w:val="ru-RU"/>
              </w:rPr>
              <w:t>ОГРН1060326049882</w:t>
            </w:r>
          </w:p>
          <w:p w:rsidR="00D520A9" w:rsidRPr="00C914C2" w:rsidRDefault="00D520A9" w:rsidP="00C914C2">
            <w:pPr>
              <w:rPr>
                <w:lang w:val="ru-RU"/>
              </w:rPr>
            </w:pPr>
            <w:r w:rsidRPr="00C914C2">
              <w:rPr>
                <w:lang w:val="ru-RU"/>
              </w:rPr>
              <w:t>КПП032601001</w:t>
            </w:r>
          </w:p>
          <w:p w:rsidR="00D520A9" w:rsidRPr="00C914C2" w:rsidRDefault="00D520A9" w:rsidP="00C914C2">
            <w:pPr>
              <w:rPr>
                <w:lang w:val="ru-RU"/>
              </w:rPr>
            </w:pPr>
            <w:r w:rsidRPr="00C914C2">
              <w:rPr>
                <w:lang w:val="ru-RU"/>
              </w:rPr>
              <w:t>Место нахождения (жительства)</w:t>
            </w:r>
          </w:p>
          <w:p w:rsidR="00D520A9" w:rsidRDefault="00D520A9" w:rsidP="00C914C2">
            <w:pPr>
              <w:pStyle w:val="NormalWeb"/>
              <w:spacing w:before="0" w:beforeAutospacing="0" w:after="0" w:afterAutospacing="0"/>
            </w:pPr>
            <w:r>
              <w:t>670045, РЕСП БУРЯТИЯ, Г УЛАН-УДЭ, УЛ Н.ПЕТРОВА, ДОМ 2Г, ОФИС 03</w:t>
            </w:r>
          </w:p>
          <w:p w:rsidR="00D520A9" w:rsidRPr="00C914C2" w:rsidRDefault="00D520A9" w:rsidP="00C914C2">
            <w:pPr>
              <w:rPr>
                <w:lang w:val="ru-RU"/>
              </w:rPr>
            </w:pPr>
            <w:r w:rsidRPr="00C914C2">
              <w:rPr>
                <w:lang w:val="ru-RU"/>
              </w:rPr>
              <w:t>Почтовый адрес</w:t>
            </w:r>
          </w:p>
          <w:p w:rsidR="00D520A9" w:rsidRDefault="00D520A9" w:rsidP="00C914C2">
            <w:pPr>
              <w:pStyle w:val="NormalWeb"/>
              <w:spacing w:before="0" w:beforeAutospacing="0" w:after="0" w:afterAutospacing="0"/>
            </w:pPr>
            <w:r>
              <w:t>670013, г. Улан-Удэ, ул. Ключевская, д. 35</w:t>
            </w:r>
          </w:p>
          <w:p w:rsidR="00D520A9" w:rsidRPr="00C914C2" w:rsidRDefault="00D520A9" w:rsidP="00C914C2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C914C2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D520A9" w:rsidRPr="00C914C2" w:rsidRDefault="00D520A9" w:rsidP="00996F4C">
            <w:pPr>
              <w:rPr>
                <w:lang w:val="ru-RU"/>
              </w:rPr>
            </w:pPr>
            <w:r w:rsidRPr="00C914C2">
              <w:rPr>
                <w:lang w:val="ru-RU"/>
              </w:rPr>
              <w:t>Телефон79013812109</w:t>
            </w:r>
          </w:p>
        </w:tc>
      </w:tr>
    </w:tbl>
    <w:p w:rsidR="00D520A9" w:rsidRPr="00335A45" w:rsidRDefault="00D520A9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520A9" w:rsidRPr="00335A45" w:rsidRDefault="00D520A9" w:rsidP="00FE476B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C914C2">
        <w:t>EA-63234</w:t>
      </w:r>
      <w:r w:rsidRPr="00335A45">
        <w:t xml:space="preserve">- </w:t>
      </w:r>
      <w:r>
        <w:t>АКЦИОНЕРНОЕ ОБЩЕСТВО "ЛАНЦЕТ", №</w:t>
      </w:r>
      <w:r w:rsidRPr="00B52403">
        <w:t xml:space="preserve"> </w:t>
      </w:r>
      <w:r w:rsidRPr="00C914C2">
        <w:t>EA-63378</w:t>
      </w:r>
      <w:r w:rsidRPr="00335A45">
        <w:t xml:space="preserve">- </w:t>
      </w:r>
      <w:r>
        <w:t>ОБЩЕСТВО С ОГРАНИЧЕННОЙ ОТВЕТСТВЕННОСТЬЮ "МЕДИКЭР".</w:t>
      </w:r>
    </w:p>
    <w:p w:rsidR="00D520A9" w:rsidRPr="00335A45" w:rsidRDefault="00D520A9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520A9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D520A9" w:rsidRPr="00335A45" w:rsidRDefault="00D520A9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520A9" w:rsidRPr="00335A45" w:rsidRDefault="00D520A9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520A9" w:rsidRPr="00335A45">
        <w:trPr>
          <w:trHeight w:val="274"/>
        </w:trPr>
        <w:tc>
          <w:tcPr>
            <w:tcW w:w="2204" w:type="dxa"/>
            <w:vMerge/>
          </w:tcPr>
          <w:p w:rsidR="00D520A9" w:rsidRPr="00335A45" w:rsidRDefault="00D520A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520A9" w:rsidRPr="00335A45" w:rsidRDefault="00D520A9" w:rsidP="00AA4A97">
            <w:pPr>
              <w:jc w:val="center"/>
              <w:rPr>
                <w:lang w:val="ru-RU"/>
              </w:rPr>
            </w:pPr>
          </w:p>
          <w:p w:rsidR="00D520A9" w:rsidRPr="00335A45" w:rsidRDefault="00D520A9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520A9" w:rsidRPr="00335A45" w:rsidRDefault="00D520A9" w:rsidP="00AA4A97">
            <w:pPr>
              <w:ind w:right="-21"/>
              <w:jc w:val="center"/>
              <w:rPr>
                <w:lang w:val="ru-RU"/>
              </w:rPr>
            </w:pPr>
          </w:p>
          <w:p w:rsidR="00D520A9" w:rsidRPr="00335A45" w:rsidRDefault="00D520A9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520A9" w:rsidRPr="00335A45" w:rsidRDefault="00D520A9" w:rsidP="0056026D">
            <w:pPr>
              <w:jc w:val="center"/>
              <w:rPr>
                <w:lang w:val="ru-RU"/>
              </w:rPr>
            </w:pPr>
          </w:p>
          <w:p w:rsidR="00D520A9" w:rsidRPr="00335A45" w:rsidRDefault="00D520A9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D520A9" w:rsidRPr="00335A45" w:rsidRDefault="00D520A9" w:rsidP="00AA4A97">
            <w:pPr>
              <w:jc w:val="center"/>
              <w:rPr>
                <w:lang w:val="ru-RU"/>
              </w:rPr>
            </w:pPr>
          </w:p>
          <w:p w:rsidR="00D520A9" w:rsidRPr="00335A45" w:rsidRDefault="00D520A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520A9" w:rsidRPr="00335A45" w:rsidRDefault="00D520A9" w:rsidP="0056026D">
            <w:pPr>
              <w:jc w:val="center"/>
              <w:rPr>
                <w:lang w:val="ru-RU"/>
              </w:rPr>
            </w:pPr>
          </w:p>
          <w:p w:rsidR="00D520A9" w:rsidRPr="00335A45" w:rsidRDefault="00D520A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D520A9" w:rsidRPr="00C914C2">
        <w:trPr>
          <w:trHeight w:val="938"/>
        </w:trPr>
        <w:tc>
          <w:tcPr>
            <w:tcW w:w="2204" w:type="dxa"/>
            <w:vAlign w:val="center"/>
          </w:tcPr>
          <w:p w:rsidR="00D520A9" w:rsidRPr="00A57B4C" w:rsidRDefault="00D520A9" w:rsidP="006C344F">
            <w:pPr>
              <w:jc w:val="center"/>
              <w:rPr>
                <w:lang w:val="ru-RU"/>
              </w:rPr>
            </w:pPr>
            <w:r w:rsidRPr="00335A45">
              <w:t xml:space="preserve">№ </w:t>
            </w:r>
            <w:r w:rsidRPr="00C914C2">
              <w:rPr>
                <w:lang w:val="ru-RU"/>
              </w:rPr>
              <w:t>EA-63234</w:t>
            </w:r>
            <w:r w:rsidRPr="00335A45">
              <w:t xml:space="preserve">- </w:t>
            </w:r>
            <w:r>
              <w:t>АКЦИОНЕРНОЕ ОБЩЕСТВО "ЛАНЦЕТ"</w:t>
            </w:r>
          </w:p>
        </w:tc>
        <w:tc>
          <w:tcPr>
            <w:tcW w:w="1700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520A9" w:rsidRPr="00C914C2">
        <w:trPr>
          <w:trHeight w:val="938"/>
        </w:trPr>
        <w:tc>
          <w:tcPr>
            <w:tcW w:w="2204" w:type="dxa"/>
            <w:vAlign w:val="center"/>
          </w:tcPr>
          <w:p w:rsidR="00D520A9" w:rsidRPr="00C914C2" w:rsidRDefault="00D520A9" w:rsidP="006C344F">
            <w:pPr>
              <w:jc w:val="center"/>
              <w:rPr>
                <w:lang w:val="ru-RU"/>
              </w:rPr>
            </w:pPr>
            <w:r w:rsidRPr="00C914C2">
              <w:rPr>
                <w:lang w:val="ru-RU"/>
              </w:rPr>
              <w:t>№ EA-63378- ОБЩЕСТВО С ОГРАНИЧЕННОЙ ОТВЕТСТВЕННОСТЬЮ "МЕДИКЭР"</w:t>
            </w:r>
          </w:p>
        </w:tc>
        <w:tc>
          <w:tcPr>
            <w:tcW w:w="1700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520A9" w:rsidRPr="00335A45" w:rsidRDefault="00D520A9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520A9" w:rsidRPr="00335A45" w:rsidRDefault="00D520A9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A0BE9">
        <w:rPr>
          <w:rFonts w:ascii="Roboto" w:hAnsi="Roboto" w:cs="Roboto"/>
          <w:color w:val="000000"/>
          <w:shd w:val="clear" w:color="auto" w:fill="FFFFFF"/>
          <w:lang w:val="ru-RU"/>
        </w:rPr>
        <w:t>МНН Йопромид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94E9A">
        <w:rPr>
          <w:lang w:val="ru-RU"/>
        </w:rPr>
        <w:t>АКЦИОНЕРНОЕ ОБЩЕСТВО "ЛАНЦЕТ"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402 262.20</w:t>
      </w:r>
      <w:r w:rsidRPr="00335A45">
        <w:rPr>
          <w:lang w:val="ru-RU"/>
        </w:rPr>
        <w:t xml:space="preserve"> рублей.  </w:t>
      </w:r>
    </w:p>
    <w:p w:rsidR="00D520A9" w:rsidRPr="00335A45" w:rsidRDefault="00D520A9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520A9" w:rsidRPr="00335A45">
        <w:trPr>
          <w:trHeight w:val="206"/>
          <w:jc w:val="center"/>
        </w:trPr>
        <w:tc>
          <w:tcPr>
            <w:tcW w:w="7338" w:type="dxa"/>
          </w:tcPr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520A9" w:rsidRPr="00335A45">
        <w:trPr>
          <w:trHeight w:val="206"/>
          <w:jc w:val="center"/>
        </w:trPr>
        <w:tc>
          <w:tcPr>
            <w:tcW w:w="7338" w:type="dxa"/>
          </w:tcPr>
          <w:p w:rsidR="00D520A9" w:rsidRPr="00335A45" w:rsidRDefault="00D520A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520A9" w:rsidRPr="00335A45" w:rsidRDefault="00D520A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D520A9" w:rsidRPr="00335A45" w:rsidRDefault="00D520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520A9" w:rsidRPr="00335A45">
        <w:trPr>
          <w:trHeight w:val="206"/>
          <w:jc w:val="center"/>
        </w:trPr>
        <w:tc>
          <w:tcPr>
            <w:tcW w:w="7338" w:type="dxa"/>
          </w:tcPr>
          <w:p w:rsidR="00D520A9" w:rsidRPr="00335A45" w:rsidRDefault="00D520A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D520A9" w:rsidRPr="00335A45" w:rsidRDefault="00D520A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520A9" w:rsidRPr="00335A45" w:rsidRDefault="00D520A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D520A9" w:rsidRPr="00335A45" w:rsidRDefault="00D520A9" w:rsidP="006465AE">
      <w:pPr>
        <w:jc w:val="both"/>
        <w:rPr>
          <w:lang w:val="ru-RU" w:eastAsia="ru-RU"/>
        </w:rPr>
      </w:pPr>
    </w:p>
    <w:sectPr w:rsidR="00D520A9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0A9" w:rsidRDefault="00D520A9">
      <w:r>
        <w:separator/>
      </w:r>
    </w:p>
  </w:endnote>
  <w:endnote w:type="continuationSeparator" w:id="1">
    <w:p w:rsidR="00D520A9" w:rsidRDefault="00D52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0A9" w:rsidRDefault="00D520A9">
      <w:r>
        <w:separator/>
      </w:r>
    </w:p>
  </w:footnote>
  <w:footnote w:type="continuationSeparator" w:id="1">
    <w:p w:rsidR="00D520A9" w:rsidRDefault="00D520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0A9" w:rsidRDefault="00D520A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520A9" w:rsidRDefault="00D520A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0C2F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28B0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934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D7FF5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2FC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32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1C8B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A0E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1B81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5DA3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17B2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44F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DD7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4E9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0375"/>
    <w:rsid w:val="00A022E4"/>
    <w:rsid w:val="00A039B1"/>
    <w:rsid w:val="00A04109"/>
    <w:rsid w:val="00A05049"/>
    <w:rsid w:val="00A055E8"/>
    <w:rsid w:val="00A05AA5"/>
    <w:rsid w:val="00A05DB6"/>
    <w:rsid w:val="00A104D7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3401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4C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273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14C2"/>
    <w:rsid w:val="00C92D25"/>
    <w:rsid w:val="00C92F69"/>
    <w:rsid w:val="00C941AF"/>
    <w:rsid w:val="00C94AC6"/>
    <w:rsid w:val="00C966F7"/>
    <w:rsid w:val="00C968E7"/>
    <w:rsid w:val="00C970A1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BF6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0A9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4183"/>
    <w:rsid w:val="00D95179"/>
    <w:rsid w:val="00D95D69"/>
    <w:rsid w:val="00D96FBC"/>
    <w:rsid w:val="00DA07BA"/>
    <w:rsid w:val="00DA1CF5"/>
    <w:rsid w:val="00DA2CD8"/>
    <w:rsid w:val="00DA5BE6"/>
    <w:rsid w:val="00DA6B08"/>
    <w:rsid w:val="00DA7B0B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2C5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3F53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1377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0CAF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76B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C970A1"/>
  </w:style>
  <w:style w:type="character" w:customStyle="1" w:styleId="1103">
    <w:name w:val="Знак Знак1103"/>
    <w:basedOn w:val="DefaultParagraphFont"/>
    <w:uiPriority w:val="99"/>
    <w:rsid w:val="004E17B2"/>
  </w:style>
  <w:style w:type="character" w:customStyle="1" w:styleId="1104">
    <w:name w:val="Знак Знак1104"/>
    <w:basedOn w:val="DefaultParagraphFont"/>
    <w:uiPriority w:val="99"/>
    <w:rsid w:val="00994E9A"/>
  </w:style>
  <w:style w:type="character" w:customStyle="1" w:styleId="1105">
    <w:name w:val="Знак Знак1105"/>
    <w:basedOn w:val="DefaultParagraphFont"/>
    <w:uiPriority w:val="99"/>
    <w:rsid w:val="00C91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78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7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788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78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8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8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8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8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9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8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8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9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0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7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8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78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788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788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788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78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87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78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787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78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78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8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8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78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8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8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1138</Words>
  <Characters>6490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2020-11-17T13:54:00Z</dcterms:created>
  <dcterms:modified xsi:type="dcterms:W3CDTF">2020-11-17T13:58:00Z</dcterms:modified>
</cp:coreProperties>
</file>