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BE" w:rsidRDefault="002805BE" w:rsidP="00B40F86">
      <w:pPr>
        <w:jc w:val="center"/>
        <w:rPr>
          <w:b/>
          <w:bCs/>
          <w:color w:val="000000"/>
          <w:lang w:val="ru-RU"/>
        </w:rPr>
      </w:pPr>
    </w:p>
    <w:p w:rsidR="002805BE" w:rsidRDefault="002805BE" w:rsidP="004B0926">
      <w:pPr>
        <w:rPr>
          <w:b/>
          <w:bCs/>
          <w:color w:val="000000"/>
          <w:lang w:val="ru-RU"/>
        </w:rPr>
      </w:pPr>
    </w:p>
    <w:p w:rsidR="002805BE" w:rsidRPr="00335A45" w:rsidRDefault="002805B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268</w:t>
      </w:r>
    </w:p>
    <w:p w:rsidR="002805BE" w:rsidRPr="00335A45" w:rsidRDefault="002805B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805BE" w:rsidRPr="00335A45" w:rsidRDefault="002805B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805B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805BE" w:rsidRPr="00335A45" w:rsidRDefault="002805B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805BE" w:rsidRPr="00335A45" w:rsidRDefault="002805B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2805BE" w:rsidRDefault="002805B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805BE" w:rsidRPr="0077375B" w:rsidRDefault="002805BE" w:rsidP="00172D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172D4D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172D4D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2805BE" w:rsidRPr="0077375B" w:rsidRDefault="002805BE" w:rsidP="00172D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61C1F">
        <w:rPr>
          <w:rFonts w:ascii="Roboto" w:hAnsi="Roboto" w:cs="Roboto"/>
          <w:color w:val="000000"/>
          <w:shd w:val="clear" w:color="auto" w:fill="FFFFFF"/>
          <w:lang w:val="ru-RU"/>
        </w:rPr>
        <w:t>Техническое обслуживание дизель-генераторной установки</w:t>
      </w:r>
      <w:r w:rsidRPr="0077375B">
        <w:rPr>
          <w:lang w:val="ru-RU"/>
        </w:rPr>
        <w:t xml:space="preserve">».  </w:t>
      </w:r>
    </w:p>
    <w:p w:rsidR="002805BE" w:rsidRPr="00DA7B0B" w:rsidRDefault="002805BE" w:rsidP="00172D4D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61C1F">
        <w:rPr>
          <w:rFonts w:ascii="Roboto" w:hAnsi="Roboto" w:cs="Roboto"/>
          <w:color w:val="000000"/>
          <w:shd w:val="clear" w:color="auto" w:fill="FFFFFF"/>
          <w:lang w:val="ru-RU"/>
        </w:rPr>
        <w:t>203234901331923490100103110013312244</w:t>
      </w:r>
    </w:p>
    <w:p w:rsidR="002805BE" w:rsidRPr="0077375B" w:rsidRDefault="002805BE" w:rsidP="00172D4D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132 533</w:t>
      </w:r>
      <w:r w:rsidRPr="0077375B">
        <w:rPr>
          <w:lang w:val="ru-RU"/>
        </w:rPr>
        <w:t xml:space="preserve"> руб. </w:t>
      </w:r>
      <w:r>
        <w:rPr>
          <w:lang w:val="ru-RU"/>
        </w:rPr>
        <w:t>33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тридцать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пятьсот тридцать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33</w:t>
      </w:r>
      <w:r w:rsidRPr="0077375B">
        <w:rPr>
          <w:lang w:val="ru-RU"/>
        </w:rPr>
        <w:t xml:space="preserve"> 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2805BE" w:rsidRPr="00361C1F" w:rsidRDefault="002805BE" w:rsidP="00172D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361C1F">
        <w:rPr>
          <w:lang w:val="ru-RU"/>
        </w:rPr>
        <w:t>Заказчик в течение 15 рабочих дней после подписания акта выполненных работ перечисляет денежные средства на расчетный счет Исполнителя, на основании счета, акта выполненных работ.</w:t>
      </w:r>
    </w:p>
    <w:p w:rsidR="002805BE" w:rsidRPr="00361C1F" w:rsidRDefault="002805BE" w:rsidP="00172D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>
        <w:rPr>
          <w:lang w:val="ru-RU"/>
        </w:rPr>
        <w:t>С</w:t>
      </w:r>
      <w:r w:rsidRPr="00361C1F">
        <w:rPr>
          <w:lang w:val="ru-RU"/>
        </w:rPr>
        <w:t xml:space="preserve"> 01.01.2021 г. по 31.12.2021 года.</w:t>
      </w:r>
    </w:p>
    <w:p w:rsidR="002805BE" w:rsidRPr="0077375B" w:rsidRDefault="002805BE" w:rsidP="00172D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2805BE" w:rsidRPr="0077375B" w:rsidRDefault="002805BE" w:rsidP="00172D4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2805BE" w:rsidRPr="0077375B" w:rsidRDefault="002805BE" w:rsidP="00172D4D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805BE" w:rsidRPr="0077375B" w:rsidRDefault="002805BE" w:rsidP="00172D4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61C1F">
        <w:rPr>
          <w:color w:val="000000"/>
          <w:sz w:val="24"/>
          <w:szCs w:val="24"/>
        </w:rPr>
        <w:t>05.11.2020 09:21:57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2805BE" w:rsidRPr="0077375B" w:rsidRDefault="002805BE" w:rsidP="00172D4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2805BE" w:rsidRDefault="002805B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805BE" w:rsidRPr="00335A45">
        <w:trPr>
          <w:jc w:val="center"/>
        </w:trPr>
        <w:tc>
          <w:tcPr>
            <w:tcW w:w="9828" w:type="dxa"/>
            <w:gridSpan w:val="5"/>
          </w:tcPr>
          <w:p w:rsidR="002805BE" w:rsidRPr="00335A45" w:rsidRDefault="002805B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2805BE" w:rsidRPr="00172D4D">
        <w:trPr>
          <w:jc w:val="center"/>
        </w:trPr>
        <w:tc>
          <w:tcPr>
            <w:tcW w:w="2820" w:type="dxa"/>
          </w:tcPr>
          <w:p w:rsidR="002805BE" w:rsidRPr="00335A45" w:rsidRDefault="002805BE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805BE" w:rsidRPr="00335A45" w:rsidRDefault="002805B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2805BE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2805BE" w:rsidRPr="000D6284" w:rsidRDefault="002805B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2805BE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2805BE" w:rsidRPr="00335A45" w:rsidRDefault="002805B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805BE" w:rsidRPr="00335A45" w:rsidRDefault="002805B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2805BE" w:rsidRPr="000D6284">
        <w:trPr>
          <w:jc w:val="center"/>
        </w:trPr>
        <w:tc>
          <w:tcPr>
            <w:tcW w:w="9828" w:type="dxa"/>
            <w:gridSpan w:val="5"/>
          </w:tcPr>
          <w:p w:rsidR="002805BE" w:rsidRPr="000D6284" w:rsidRDefault="002805B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2805B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805BE" w:rsidRPr="00335A45" w:rsidRDefault="002805B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2805BE" w:rsidRPr="00335A45" w:rsidRDefault="002805B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2805BE" w:rsidRPr="00335A45" w:rsidRDefault="002805BE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805BE" w:rsidRPr="00335A45" w:rsidRDefault="002805B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2805BE" w:rsidRPr="00335A45" w:rsidRDefault="002805B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2805BE" w:rsidRPr="00335A45" w:rsidRDefault="002805B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2805BE" w:rsidRPr="00335A45" w:rsidRDefault="002805BE" w:rsidP="00A841CC">
            <w:pPr>
              <w:ind w:right="-80"/>
              <w:jc w:val="both"/>
              <w:rPr>
                <w:lang w:val="ru-RU"/>
              </w:rPr>
            </w:pPr>
          </w:p>
          <w:p w:rsidR="002805BE" w:rsidRPr="00335A45" w:rsidRDefault="002805B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2805BE" w:rsidRPr="00335A45" w:rsidRDefault="002805B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2805BE" w:rsidRPr="00335A45" w:rsidRDefault="002805B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805BE" w:rsidRPr="00335A45" w:rsidRDefault="002805B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805B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805B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C970A1" w:rsidRDefault="002805BE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69 337.33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4736FB" w:rsidRDefault="002805BE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12:34:13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4E17B2" w:rsidRDefault="002805BE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EA-62839</w:t>
            </w:r>
          </w:p>
        </w:tc>
      </w:tr>
      <w:tr w:rsidR="002805B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8235C0" w:rsidRDefault="002805BE" w:rsidP="00C36B2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4736FB" w:rsidRDefault="002805BE" w:rsidP="00C36B2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17.11.2020 12:33:58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A57B4C" w:rsidRDefault="002805BE" w:rsidP="00C36B2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EA-62602</w:t>
            </w:r>
          </w:p>
        </w:tc>
      </w:tr>
      <w:tr w:rsidR="002805B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8235C0" w:rsidRDefault="002805BE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130 337.33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4736FB" w:rsidRDefault="002805BE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12:06:22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05BE" w:rsidRPr="00A57B4C" w:rsidRDefault="002805BE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EA-63404</w:t>
            </w:r>
          </w:p>
        </w:tc>
      </w:tr>
    </w:tbl>
    <w:p w:rsidR="002805BE" w:rsidRPr="00335A45" w:rsidRDefault="002805B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805B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805BE" w:rsidRPr="00335A45" w:rsidRDefault="002805B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2805BE" w:rsidRPr="00335A45" w:rsidRDefault="002805B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05BE" w:rsidRPr="00335A45" w:rsidRDefault="002805B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2805BE" w:rsidRPr="00335A45" w:rsidRDefault="002805B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05BE" w:rsidRPr="00335A45" w:rsidRDefault="002805B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805BE" w:rsidRPr="00994E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805BE" w:rsidRPr="00172D4D" w:rsidRDefault="002805BE" w:rsidP="00292562">
            <w:pPr>
              <w:jc w:val="center"/>
              <w:rPr>
                <w:lang w:val="ru-RU"/>
              </w:rPr>
            </w:pPr>
            <w:r w:rsidRPr="00172D4D">
              <w:rPr>
                <w:lang w:val="ru-RU"/>
              </w:rPr>
              <w:t>EA-62839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05BE" w:rsidRPr="00A57B4C" w:rsidRDefault="002805B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07.11.2020 23:59:16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БЕРЕГОВОЙ ВЛАДИСЛАВ ВЛАДИМИРОВИЧ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ИНН231516883557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ОГРНИП313231529000044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Место нахождения (жительства)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КРАЙ КРАСНОДАРСКИЙ, Г НОВОРОССИЙСК,ул. Мысхакское шоссе, д.56, кв. 109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Почтовый адрес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КРАЙ КРАСНОДАРСКИЙ, Г НОВОРОССИЙСК,ул. Мысхакское шоссе, д.56, кв. 109</w:t>
            </w:r>
          </w:p>
          <w:p w:rsidR="002805BE" w:rsidRPr="00172D4D" w:rsidRDefault="002805BE" w:rsidP="00172D4D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72D4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Береговой Владислав Владимирович</w:t>
            </w:r>
          </w:p>
          <w:p w:rsidR="002805BE" w:rsidRPr="00172D4D" w:rsidRDefault="002805BE" w:rsidP="00A57B4C">
            <w:pPr>
              <w:rPr>
                <w:lang w:val="ru-RU"/>
              </w:rPr>
            </w:pPr>
            <w:r>
              <w:t>Телефон 79180162094</w:t>
            </w:r>
          </w:p>
        </w:tc>
      </w:tr>
      <w:tr w:rsidR="002805BE" w:rsidRPr="00172D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805BE" w:rsidRPr="00172D4D" w:rsidRDefault="002805BE" w:rsidP="00292562">
            <w:pPr>
              <w:jc w:val="center"/>
              <w:rPr>
                <w:lang w:val="ru-RU"/>
              </w:rPr>
            </w:pPr>
            <w:r w:rsidRPr="00172D4D">
              <w:rPr>
                <w:lang w:val="ru-RU"/>
              </w:rPr>
              <w:t>EA-62602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05BE" w:rsidRPr="003E5A0E" w:rsidRDefault="002805BE" w:rsidP="00FE5198">
            <w:pPr>
              <w:jc w:val="center"/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12.11.2020 13:11:04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МЕРКУШИН АЛЕКСЕЙ ВЛАДИМИРОВИЧ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ИНН 234904212113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ОГРНИП 310234927900010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Место нахождения (жительства)</w:t>
            </w:r>
          </w:p>
          <w:p w:rsidR="002805BE" w:rsidRPr="001B72EB" w:rsidRDefault="002805BE" w:rsidP="00172D4D">
            <w:pPr>
              <w:pStyle w:val="NormalWeb"/>
              <w:spacing w:before="0" w:beforeAutospacing="0" w:after="0" w:afterAutospacing="0"/>
            </w:pPr>
            <w:r>
              <w:t xml:space="preserve">КРАЙ КРАСНОДАРСКИЙ, Г СЛАВЯНСК-НА-КУБАНИ, </w:t>
            </w:r>
            <w:r w:rsidRPr="001B72EB">
              <w:t>ул. Спортивная 3, кв.6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Почтовый адрес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 xml:space="preserve">КРАЙ КРАСНОДАРСКИЙ, Г СЛАВЯНСК-НА-КУБАНИ, </w:t>
            </w:r>
            <w:r w:rsidRPr="001B72EB">
              <w:t>ул. Спортивная 3, кв.6</w:t>
            </w:r>
          </w:p>
          <w:p w:rsidR="002805BE" w:rsidRPr="00172D4D" w:rsidRDefault="002805BE" w:rsidP="00172D4D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72D4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Меркушин Алексей Владимирович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Телефон 89180147768</w:t>
            </w:r>
          </w:p>
        </w:tc>
      </w:tr>
      <w:tr w:rsidR="002805BE" w:rsidRPr="00172D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805BE" w:rsidRPr="00172D4D" w:rsidRDefault="002805BE" w:rsidP="00292562">
            <w:pPr>
              <w:jc w:val="center"/>
              <w:rPr>
                <w:lang w:val="ru-RU"/>
              </w:rPr>
            </w:pPr>
            <w:r w:rsidRPr="00172D4D">
              <w:rPr>
                <w:lang w:val="ru-RU"/>
              </w:rPr>
              <w:t>EA-63404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05BE" w:rsidRPr="00A57B4C" w:rsidRDefault="002805B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12.11.2020 22:52:43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"ЦЕНТР ВНЕДРЕНИЯ ИНЖЕНЕРНО-ТЕХНИЧЕСКИХ РЕШЕНИЙ"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ИНН2312158036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ОГРН1092312000274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КПП230801001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Место нахождения (жительства)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350051, КРАЙ КРАСНОДАРСКИЙ, Г КРАСНОДАР, УЛ ИМ. ДЗЕРЖИНСКОГО, 50, 6</w:t>
            </w:r>
          </w:p>
          <w:p w:rsidR="002805BE" w:rsidRPr="00172D4D" w:rsidRDefault="002805BE" w:rsidP="00172D4D">
            <w:pPr>
              <w:rPr>
                <w:lang w:val="ru-RU"/>
              </w:rPr>
            </w:pPr>
            <w:r w:rsidRPr="00172D4D">
              <w:rPr>
                <w:lang w:val="ru-RU"/>
              </w:rPr>
              <w:t>Почтовый адрес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350051, КРАЙ КРАСНОДАРСКИЙ, Г КРАСНОДАР, УЛ ИМ. ДЗЕРЖИНСКОГО, 50, 6</w:t>
            </w:r>
          </w:p>
          <w:p w:rsidR="002805BE" w:rsidRPr="00172D4D" w:rsidRDefault="002805BE" w:rsidP="00172D4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72D4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2805BE" w:rsidRDefault="002805BE" w:rsidP="00172D4D">
            <w:pPr>
              <w:pStyle w:val="NormalWeb"/>
              <w:spacing w:before="0" w:beforeAutospacing="0" w:after="0" w:afterAutospacing="0"/>
            </w:pPr>
            <w:r>
              <w:t>Клишин Андрей Викторович</w:t>
            </w:r>
          </w:p>
          <w:p w:rsidR="002805BE" w:rsidRPr="00172D4D" w:rsidRDefault="002805BE" w:rsidP="00996F4C">
            <w:pPr>
              <w:rPr>
                <w:lang w:val="ru-RU"/>
              </w:rPr>
            </w:pPr>
            <w:r>
              <w:t>Телефон 79282326732</w:t>
            </w:r>
          </w:p>
        </w:tc>
      </w:tr>
    </w:tbl>
    <w:p w:rsidR="002805BE" w:rsidRPr="00335A45" w:rsidRDefault="002805B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805BE" w:rsidRPr="00335A45" w:rsidRDefault="002805BE" w:rsidP="00FE476B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172D4D">
        <w:t>EA-62839</w:t>
      </w:r>
      <w:r w:rsidRPr="00335A45">
        <w:t xml:space="preserve">- </w:t>
      </w:r>
      <w:r>
        <w:t>Индивидуальный предприниматель БЕРЕГОВОЙ ВЛАДИСЛАВ ВЛАДИМИРОВИЧ, №</w:t>
      </w:r>
      <w:r w:rsidRPr="00B52403">
        <w:t xml:space="preserve"> </w:t>
      </w:r>
      <w:r w:rsidRPr="00172D4D">
        <w:t>EA-62602</w:t>
      </w:r>
      <w:r w:rsidRPr="00335A45">
        <w:t xml:space="preserve">- </w:t>
      </w:r>
      <w:r>
        <w:t>Индивидуальный предприниматель МЕРКУШИН АЛЕКСЕЙ ВЛАДИМИРОВИЧ,№</w:t>
      </w:r>
      <w:r w:rsidRPr="00B52403">
        <w:t xml:space="preserve"> </w:t>
      </w:r>
      <w:r w:rsidRPr="00172D4D">
        <w:t>EA-63404</w:t>
      </w:r>
      <w:r w:rsidRPr="00335A45">
        <w:t xml:space="preserve">- </w:t>
      </w:r>
      <w:r>
        <w:t>ОБЩЕСТВО С ОГРАНИЧЕННОЙ ОТВЕТСТВЕННОСТЬЮ "ЦЕНТР ВНЕДРЕНИЯ ИНЖЕНЕРНО-ТЕХНИЧЕСКИХ РЕШЕНИЙ".</w:t>
      </w:r>
    </w:p>
    <w:p w:rsidR="002805BE" w:rsidRPr="00335A45" w:rsidRDefault="002805B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805B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2805BE" w:rsidRPr="00335A45" w:rsidRDefault="002805B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805BE" w:rsidRPr="00335A45" w:rsidRDefault="002805B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805BE" w:rsidRPr="00335A45">
        <w:trPr>
          <w:trHeight w:val="274"/>
        </w:trPr>
        <w:tc>
          <w:tcPr>
            <w:tcW w:w="2204" w:type="dxa"/>
            <w:vMerge/>
          </w:tcPr>
          <w:p w:rsidR="002805BE" w:rsidRPr="00335A45" w:rsidRDefault="002805B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805BE" w:rsidRPr="00335A45" w:rsidRDefault="002805BE" w:rsidP="00AA4A97">
            <w:pPr>
              <w:jc w:val="center"/>
              <w:rPr>
                <w:lang w:val="ru-RU"/>
              </w:rPr>
            </w:pPr>
          </w:p>
          <w:p w:rsidR="002805BE" w:rsidRPr="00335A45" w:rsidRDefault="002805BE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805BE" w:rsidRPr="00335A45" w:rsidRDefault="002805BE" w:rsidP="00AA4A97">
            <w:pPr>
              <w:ind w:right="-21"/>
              <w:jc w:val="center"/>
              <w:rPr>
                <w:lang w:val="ru-RU"/>
              </w:rPr>
            </w:pPr>
          </w:p>
          <w:p w:rsidR="002805BE" w:rsidRPr="00335A45" w:rsidRDefault="002805B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805BE" w:rsidRPr="00335A45" w:rsidRDefault="002805BE" w:rsidP="0056026D">
            <w:pPr>
              <w:jc w:val="center"/>
              <w:rPr>
                <w:lang w:val="ru-RU"/>
              </w:rPr>
            </w:pPr>
          </w:p>
          <w:p w:rsidR="002805BE" w:rsidRPr="00335A45" w:rsidRDefault="002805BE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2805BE" w:rsidRPr="00335A45" w:rsidRDefault="002805BE" w:rsidP="00AA4A97">
            <w:pPr>
              <w:jc w:val="center"/>
              <w:rPr>
                <w:lang w:val="ru-RU"/>
              </w:rPr>
            </w:pPr>
          </w:p>
          <w:p w:rsidR="002805BE" w:rsidRPr="00335A45" w:rsidRDefault="002805B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805BE" w:rsidRPr="00335A45" w:rsidRDefault="002805BE" w:rsidP="0056026D">
            <w:pPr>
              <w:jc w:val="center"/>
              <w:rPr>
                <w:lang w:val="ru-RU"/>
              </w:rPr>
            </w:pPr>
          </w:p>
          <w:p w:rsidR="002805BE" w:rsidRPr="00335A45" w:rsidRDefault="002805B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2805BE" w:rsidRPr="00172D4D">
        <w:trPr>
          <w:trHeight w:val="938"/>
        </w:trPr>
        <w:tc>
          <w:tcPr>
            <w:tcW w:w="2204" w:type="dxa"/>
            <w:vAlign w:val="center"/>
          </w:tcPr>
          <w:p w:rsidR="002805BE" w:rsidRPr="00172D4D" w:rsidRDefault="002805BE" w:rsidP="006C344F">
            <w:pPr>
              <w:jc w:val="center"/>
              <w:rPr>
                <w:lang w:val="ru-RU"/>
              </w:rPr>
            </w:pPr>
            <w:r w:rsidRPr="00172D4D">
              <w:rPr>
                <w:lang w:val="ru-RU"/>
              </w:rPr>
              <w:t>№ EA-62839- Индивидуальный предприниматель БЕРЕГОВОЙ ВЛАДИСЛАВ ВЛАДИМИРОВИЧ</w:t>
            </w:r>
          </w:p>
        </w:tc>
        <w:tc>
          <w:tcPr>
            <w:tcW w:w="1700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805BE" w:rsidRPr="00172D4D">
        <w:trPr>
          <w:trHeight w:val="938"/>
        </w:trPr>
        <w:tc>
          <w:tcPr>
            <w:tcW w:w="2204" w:type="dxa"/>
            <w:vAlign w:val="center"/>
          </w:tcPr>
          <w:p w:rsidR="002805BE" w:rsidRPr="00172D4D" w:rsidRDefault="002805BE" w:rsidP="00C36B23">
            <w:pPr>
              <w:jc w:val="center"/>
              <w:rPr>
                <w:lang w:val="ru-RU"/>
              </w:rPr>
            </w:pPr>
            <w:r w:rsidRPr="00172D4D">
              <w:rPr>
                <w:lang w:val="ru-RU"/>
              </w:rPr>
              <w:t>№ EA-62602- Индивидуальный предприниматель МЕРКУШИН АЛЕКСЕЙ ВЛАДИМИРОВИЧ</w:t>
            </w:r>
          </w:p>
        </w:tc>
        <w:tc>
          <w:tcPr>
            <w:tcW w:w="1700" w:type="dxa"/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805BE" w:rsidRPr="00335A45" w:rsidRDefault="002805BE" w:rsidP="00C36B2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805BE" w:rsidRPr="00172D4D">
        <w:trPr>
          <w:trHeight w:val="938"/>
        </w:trPr>
        <w:tc>
          <w:tcPr>
            <w:tcW w:w="2204" w:type="dxa"/>
            <w:vAlign w:val="center"/>
          </w:tcPr>
          <w:p w:rsidR="002805BE" w:rsidRPr="00172D4D" w:rsidRDefault="002805BE" w:rsidP="006C344F">
            <w:pPr>
              <w:jc w:val="center"/>
              <w:rPr>
                <w:lang w:val="ru-RU"/>
              </w:rPr>
            </w:pPr>
            <w:r w:rsidRPr="00172D4D">
              <w:rPr>
                <w:lang w:val="ru-RU"/>
              </w:rPr>
              <w:t>№ EA-63404- ОБЩЕСТВО С ОГРАНИЧЕННОЙ ОТВЕТСТВЕННОСТЬЮ "ЦЕНТР ВНЕДРЕНИЯ ИНЖЕНЕРНО-ТЕХНИЧЕСКИХ РЕШЕНИЙ"</w:t>
            </w:r>
          </w:p>
        </w:tc>
        <w:tc>
          <w:tcPr>
            <w:tcW w:w="1700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805BE" w:rsidRPr="00335A45" w:rsidRDefault="002805BE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805BE" w:rsidRPr="00335A45" w:rsidRDefault="002805B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61C1F">
        <w:rPr>
          <w:rFonts w:ascii="Roboto" w:hAnsi="Roboto" w:cs="Roboto"/>
          <w:color w:val="000000"/>
          <w:shd w:val="clear" w:color="auto" w:fill="FFFFFF"/>
          <w:lang w:val="ru-RU"/>
        </w:rPr>
        <w:t>Техническое обслуживание дизель-генераторной установки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72D4D">
        <w:rPr>
          <w:lang w:val="ru-RU"/>
        </w:rPr>
        <w:t>Индивидуальный предприниматель БЕРЕГОВОЙ ВЛАДИСЛАВ ВЛАДИМИРОВИЧ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69 337.33</w:t>
      </w:r>
      <w:r w:rsidRPr="00335A45">
        <w:rPr>
          <w:lang w:val="ru-RU"/>
        </w:rPr>
        <w:t xml:space="preserve"> рублей.  </w:t>
      </w:r>
    </w:p>
    <w:p w:rsidR="002805BE" w:rsidRPr="00335A45" w:rsidRDefault="002805B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805BE" w:rsidRPr="00335A45">
        <w:trPr>
          <w:trHeight w:val="206"/>
          <w:jc w:val="center"/>
        </w:trPr>
        <w:tc>
          <w:tcPr>
            <w:tcW w:w="7338" w:type="dxa"/>
          </w:tcPr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805BE" w:rsidRPr="00335A45">
        <w:trPr>
          <w:trHeight w:val="206"/>
          <w:jc w:val="center"/>
        </w:trPr>
        <w:tc>
          <w:tcPr>
            <w:tcW w:w="7338" w:type="dxa"/>
          </w:tcPr>
          <w:p w:rsidR="002805BE" w:rsidRPr="00335A45" w:rsidRDefault="002805B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05BE" w:rsidRPr="00335A45" w:rsidRDefault="002805B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2805BE" w:rsidRPr="00335A45" w:rsidRDefault="002805B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805BE" w:rsidRPr="00335A45">
        <w:trPr>
          <w:trHeight w:val="206"/>
          <w:jc w:val="center"/>
        </w:trPr>
        <w:tc>
          <w:tcPr>
            <w:tcW w:w="7338" w:type="dxa"/>
          </w:tcPr>
          <w:p w:rsidR="002805BE" w:rsidRPr="00335A45" w:rsidRDefault="002805B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2805BE" w:rsidRPr="00335A45" w:rsidRDefault="002805B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805BE" w:rsidRPr="00335A45" w:rsidRDefault="002805B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2805BE" w:rsidRPr="00335A45" w:rsidRDefault="002805BE" w:rsidP="006465AE">
      <w:pPr>
        <w:jc w:val="both"/>
        <w:rPr>
          <w:lang w:val="ru-RU" w:eastAsia="ru-RU"/>
        </w:rPr>
      </w:pPr>
    </w:p>
    <w:sectPr w:rsidR="002805B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5BE" w:rsidRDefault="002805BE">
      <w:r>
        <w:separator/>
      </w:r>
    </w:p>
  </w:endnote>
  <w:endnote w:type="continuationSeparator" w:id="1">
    <w:p w:rsidR="002805BE" w:rsidRDefault="002805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5BE" w:rsidRDefault="002805BE">
      <w:r>
        <w:separator/>
      </w:r>
    </w:p>
  </w:footnote>
  <w:footnote w:type="continuationSeparator" w:id="1">
    <w:p w:rsidR="002805BE" w:rsidRDefault="002805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5BE" w:rsidRDefault="002805B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805BE" w:rsidRDefault="002805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0C2F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2D4D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934"/>
    <w:rsid w:val="001B5B74"/>
    <w:rsid w:val="001B62D9"/>
    <w:rsid w:val="001B72EB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05BE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D7FF5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2FC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1C1F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1C8B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1B81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5DA3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17B2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A2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34DF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4E9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0375"/>
    <w:rsid w:val="00A022E4"/>
    <w:rsid w:val="00A039B1"/>
    <w:rsid w:val="00A04109"/>
    <w:rsid w:val="00A05049"/>
    <w:rsid w:val="00A055E8"/>
    <w:rsid w:val="00A05AA5"/>
    <w:rsid w:val="00A05DB6"/>
    <w:rsid w:val="00A104D7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3401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4C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273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B23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14C2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444F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0A9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4183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3F53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0CAF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  <w:style w:type="character" w:customStyle="1" w:styleId="1103">
    <w:name w:val="Знак Знак1103"/>
    <w:basedOn w:val="DefaultParagraphFont"/>
    <w:uiPriority w:val="99"/>
    <w:rsid w:val="004E17B2"/>
  </w:style>
  <w:style w:type="character" w:customStyle="1" w:styleId="1104">
    <w:name w:val="Знак Знак1104"/>
    <w:basedOn w:val="DefaultParagraphFont"/>
    <w:uiPriority w:val="99"/>
    <w:rsid w:val="00994E9A"/>
  </w:style>
  <w:style w:type="character" w:customStyle="1" w:styleId="1105">
    <w:name w:val="Знак Знак1105"/>
    <w:basedOn w:val="DefaultParagraphFont"/>
    <w:uiPriority w:val="99"/>
    <w:rsid w:val="00C914C2"/>
  </w:style>
  <w:style w:type="character" w:customStyle="1" w:styleId="1106">
    <w:name w:val="Знак Знак1106"/>
    <w:basedOn w:val="DefaultParagraphFont"/>
    <w:uiPriority w:val="99"/>
    <w:rsid w:val="00172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02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02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026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02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4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2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4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4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02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4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6802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026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02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026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0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6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02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02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02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0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802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02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2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02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1305</Words>
  <Characters>7444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2020-11-17T14:00:00Z</dcterms:created>
  <dcterms:modified xsi:type="dcterms:W3CDTF">2020-11-17T14:08:00Z</dcterms:modified>
</cp:coreProperties>
</file>