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B74" w:rsidRDefault="00F67B74" w:rsidP="00B40F86">
      <w:pPr>
        <w:jc w:val="center"/>
        <w:rPr>
          <w:b/>
          <w:bCs/>
          <w:color w:val="000000"/>
          <w:lang w:val="ru-RU"/>
        </w:rPr>
      </w:pPr>
    </w:p>
    <w:p w:rsidR="00F67B74" w:rsidRDefault="00F67B74" w:rsidP="004B0926">
      <w:pPr>
        <w:rPr>
          <w:b/>
          <w:bCs/>
          <w:color w:val="000000"/>
          <w:lang w:val="ru-RU"/>
        </w:rPr>
      </w:pPr>
    </w:p>
    <w:p w:rsidR="00F67B74" w:rsidRPr="00335A45" w:rsidRDefault="00F67B7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271</w:t>
      </w:r>
    </w:p>
    <w:p w:rsidR="00F67B74" w:rsidRPr="00335A45" w:rsidRDefault="00F67B7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67B74" w:rsidRPr="00335A45" w:rsidRDefault="00F67B7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67B74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B74" w:rsidRPr="00335A45" w:rsidRDefault="00F67B74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B74" w:rsidRPr="00335A45" w:rsidRDefault="00F67B7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F67B74" w:rsidRDefault="00F67B7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67B74" w:rsidRPr="0077375B" w:rsidRDefault="00F67B74" w:rsidP="00794D0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794D0E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794D0E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F67B74" w:rsidRPr="0077375B" w:rsidRDefault="00F67B74" w:rsidP="00794D0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3D445E">
        <w:rPr>
          <w:rFonts w:ascii="Roboto" w:hAnsi="Roboto" w:cs="Roboto"/>
          <w:color w:val="000000"/>
          <w:shd w:val="clear" w:color="auto" w:fill="FFFFFF"/>
          <w:lang w:val="ru-RU"/>
        </w:rPr>
        <w:t>МНН Эналаприлат</w:t>
      </w:r>
      <w:r w:rsidRPr="0077375B">
        <w:rPr>
          <w:lang w:val="ru-RU"/>
        </w:rPr>
        <w:t xml:space="preserve">».  </w:t>
      </w:r>
    </w:p>
    <w:p w:rsidR="00F67B74" w:rsidRPr="003D445E" w:rsidRDefault="00F67B74" w:rsidP="00794D0E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3D445E">
        <w:rPr>
          <w:rFonts w:ascii="Roboto" w:hAnsi="Roboto" w:cs="Roboto"/>
          <w:color w:val="000000"/>
          <w:shd w:val="clear" w:color="auto" w:fill="FFFFFF"/>
          <w:lang w:val="ru-RU"/>
        </w:rPr>
        <w:t>203234901331923490100103180012120244</w:t>
      </w:r>
    </w:p>
    <w:p w:rsidR="00F67B74" w:rsidRPr="0077375B" w:rsidRDefault="00F67B74" w:rsidP="00794D0E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311 364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одиннадцать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триста шестьдесят четыре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F67B74" w:rsidRPr="00F26489" w:rsidRDefault="00F67B74" w:rsidP="00794D0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F67B74" w:rsidRPr="001A0BE9" w:rsidRDefault="00F67B74" w:rsidP="00794D0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3D445E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г.</w:t>
      </w:r>
      <w:r w:rsidRPr="001A0BE9">
        <w:rPr>
          <w:lang w:val="ru-RU"/>
        </w:rPr>
        <w:t>.</w:t>
      </w:r>
    </w:p>
    <w:p w:rsidR="00F67B74" w:rsidRPr="0077375B" w:rsidRDefault="00F67B74" w:rsidP="00794D0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F67B74" w:rsidRPr="0077375B" w:rsidRDefault="00F67B74" w:rsidP="00794D0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F67B74" w:rsidRPr="0077375B" w:rsidRDefault="00F67B74" w:rsidP="00794D0E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67B74" w:rsidRPr="0077375B" w:rsidRDefault="00F67B74" w:rsidP="00794D0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D445E">
        <w:rPr>
          <w:color w:val="000000"/>
          <w:sz w:val="24"/>
          <w:szCs w:val="24"/>
        </w:rPr>
        <w:t>05.11.2020 11:43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F67B74" w:rsidRPr="0077375B" w:rsidRDefault="00F67B74" w:rsidP="00794D0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F67B74" w:rsidRDefault="00F67B7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67B74" w:rsidRPr="00335A45">
        <w:trPr>
          <w:jc w:val="center"/>
        </w:trPr>
        <w:tc>
          <w:tcPr>
            <w:tcW w:w="9828" w:type="dxa"/>
            <w:gridSpan w:val="5"/>
          </w:tcPr>
          <w:p w:rsidR="00F67B74" w:rsidRPr="00335A45" w:rsidRDefault="00F67B7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F67B74" w:rsidRPr="00A1684F">
        <w:trPr>
          <w:jc w:val="center"/>
        </w:trPr>
        <w:tc>
          <w:tcPr>
            <w:tcW w:w="2820" w:type="dxa"/>
          </w:tcPr>
          <w:p w:rsidR="00F67B74" w:rsidRPr="00335A45" w:rsidRDefault="00F67B74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67B74" w:rsidRPr="00335A45" w:rsidRDefault="00F67B7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F67B74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F67B74" w:rsidRPr="000D6284" w:rsidRDefault="00F67B7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F67B74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F67B74" w:rsidRPr="00335A45" w:rsidRDefault="00F67B74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67B74" w:rsidRPr="00335A45" w:rsidRDefault="00F67B7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F67B74" w:rsidRPr="000D6284">
        <w:trPr>
          <w:jc w:val="center"/>
        </w:trPr>
        <w:tc>
          <w:tcPr>
            <w:tcW w:w="9828" w:type="dxa"/>
            <w:gridSpan w:val="5"/>
          </w:tcPr>
          <w:p w:rsidR="00F67B74" w:rsidRPr="000D6284" w:rsidRDefault="00F67B7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F67B74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67B74" w:rsidRPr="00335A45" w:rsidRDefault="00F67B7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F67B74" w:rsidRPr="00335A45" w:rsidRDefault="00F67B7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F67B74" w:rsidRPr="00335A45" w:rsidRDefault="00F67B74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67B74" w:rsidRPr="00335A45" w:rsidRDefault="00F67B74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F67B74" w:rsidRPr="00335A45" w:rsidRDefault="00F67B7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F67B74" w:rsidRPr="00335A45" w:rsidRDefault="00F67B7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F67B74" w:rsidRPr="00335A45" w:rsidRDefault="00F67B74" w:rsidP="00A841CC">
            <w:pPr>
              <w:ind w:right="-80"/>
              <w:jc w:val="both"/>
              <w:rPr>
                <w:lang w:val="ru-RU"/>
              </w:rPr>
            </w:pPr>
          </w:p>
          <w:p w:rsidR="00F67B74" w:rsidRPr="00335A45" w:rsidRDefault="00F67B7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F67B74" w:rsidRPr="00335A45" w:rsidRDefault="00F67B7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F67B74" w:rsidRPr="00335A45" w:rsidRDefault="00F67B7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16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67B74" w:rsidRPr="00335A45" w:rsidRDefault="00F67B74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F67B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67B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C970A1" w:rsidRDefault="00F67B74" w:rsidP="00C970A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211 705.50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4736FB" w:rsidRDefault="00F67B74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17.11.2020 11:58:24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4E17B2" w:rsidRDefault="00F67B74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EA-63227</w:t>
            </w:r>
          </w:p>
        </w:tc>
      </w:tr>
      <w:tr w:rsidR="00F67B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8235C0" w:rsidRDefault="00F67B74" w:rsidP="00E7510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213 262.32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4736FB" w:rsidRDefault="00F67B74" w:rsidP="00E7510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17.11.2020 11:58:03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A57B4C" w:rsidRDefault="00F67B74" w:rsidP="00E7510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EA-63266</w:t>
            </w:r>
          </w:p>
        </w:tc>
      </w:tr>
      <w:tr w:rsidR="00F67B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8235C0" w:rsidRDefault="00F67B74" w:rsidP="00E7510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233 500.98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4736FB" w:rsidRDefault="00F67B74" w:rsidP="00E7510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17.11.2020 11:36:47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A57B4C" w:rsidRDefault="00F67B74" w:rsidP="00E7510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EA-63353</w:t>
            </w:r>
          </w:p>
        </w:tc>
      </w:tr>
      <w:tr w:rsidR="00F67B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8235C0" w:rsidRDefault="00F67B74" w:rsidP="00E7510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250 626.00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4736FB" w:rsidRDefault="00F67B74" w:rsidP="00E7510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17.11.2020 11:20:14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A57B4C" w:rsidRDefault="00F67B74" w:rsidP="00E7510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EA-63325</w:t>
            </w:r>
          </w:p>
        </w:tc>
      </w:tr>
      <w:tr w:rsidR="00F67B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8235C0" w:rsidRDefault="00F67B74" w:rsidP="006C344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295 779.18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4736FB" w:rsidRDefault="00F67B74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17.11.2020 11:04:49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67B74" w:rsidRPr="00A57B4C" w:rsidRDefault="00F67B74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EA-63308</w:t>
            </w:r>
          </w:p>
        </w:tc>
      </w:tr>
    </w:tbl>
    <w:p w:rsidR="00F67B74" w:rsidRPr="00335A45" w:rsidRDefault="00F67B74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67B74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67B74" w:rsidRPr="00335A45" w:rsidRDefault="00F67B7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F67B74" w:rsidRPr="00335A45" w:rsidRDefault="00F67B7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67B74" w:rsidRPr="00335A45" w:rsidRDefault="00F67B7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F67B74" w:rsidRPr="00335A45" w:rsidRDefault="00F67B7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B74" w:rsidRPr="00335A45" w:rsidRDefault="00F67B7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67B74" w:rsidRPr="00994E9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67B74" w:rsidRPr="00794D0E" w:rsidRDefault="00F67B74" w:rsidP="00292562">
            <w:pPr>
              <w:jc w:val="center"/>
              <w:rPr>
                <w:lang w:val="ru-RU"/>
              </w:rPr>
            </w:pPr>
            <w:r w:rsidRPr="00794D0E">
              <w:rPr>
                <w:lang w:val="ru-RU"/>
              </w:rPr>
              <w:t>EA-63227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67B74" w:rsidRPr="00A57B4C" w:rsidRDefault="00F67B7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92B2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12.11.2020 12:09:58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"АНАЛЕММА"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ИНН9715338098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ОГРН1197746102575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КПП771501001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Место нахождения (жительства)</w:t>
            </w:r>
          </w:p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127576, Г МОСКВА, УЛ АБРАМЦЕВСКАЯ, ДОМ 8А, ЭТ 1 П 3 К 48 ОФ А1А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Почтовый адрес</w:t>
            </w:r>
          </w:p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127576, Г МОСКВА, УЛ АБРАМЦЕВСКАЯ, ДОМ 8А, ЭТ 1 П 3 К 48 ОФ А1А</w:t>
            </w:r>
          </w:p>
          <w:p w:rsidR="00F67B74" w:rsidRPr="008F4987" w:rsidRDefault="00F67B74" w:rsidP="00794D0E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F4987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F67B74" w:rsidRPr="00794D0E" w:rsidRDefault="00F67B74" w:rsidP="00A57B4C">
            <w:pPr>
              <w:rPr>
                <w:lang w:val="ru-RU"/>
              </w:rPr>
            </w:pPr>
            <w:r>
              <w:t>Телефон 74955324503</w:t>
            </w:r>
          </w:p>
        </w:tc>
      </w:tr>
      <w:tr w:rsidR="00F67B74" w:rsidRPr="00A1684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67B74" w:rsidRPr="00794D0E" w:rsidRDefault="00F67B74" w:rsidP="00292562">
            <w:pPr>
              <w:jc w:val="center"/>
              <w:rPr>
                <w:lang w:val="ru-RU"/>
              </w:rPr>
            </w:pPr>
            <w:r w:rsidRPr="00794D0E">
              <w:rPr>
                <w:lang w:val="ru-RU"/>
              </w:rPr>
              <w:t>EA-63266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67B74" w:rsidRPr="00A57B4C" w:rsidRDefault="00F67B7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92B2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11.11.2020 17:08:19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"МЕДИЦИНСКАЯ КОМПАНИЯ ПОЛИМЕД"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ИНН6162050380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ОГРН1106194001110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КПП616501001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Место нахождения (жительства)</w:t>
            </w:r>
          </w:p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344012, ОБЛ РОСТОВСКАЯ, Г РОСТОВ-НА-ДОНУ, УЛ ЮФИМЦЕВА, 17/18, Б, 5Ж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Почтовый адрес</w:t>
            </w:r>
          </w:p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344012, Ростовская область, г.Ростов-на-Дону, ул.Юфимцева,дом 17/18, литер «Б», комната 5Ж</w:t>
            </w:r>
          </w:p>
          <w:p w:rsidR="00F67B74" w:rsidRPr="00794D0E" w:rsidRDefault="00F67B74" w:rsidP="00794D0E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794D0E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Леза Юлия Сергеевна</w:t>
            </w:r>
          </w:p>
          <w:p w:rsidR="00F67B74" w:rsidRPr="00C914C2" w:rsidRDefault="00F67B74" w:rsidP="00996F4C">
            <w:pPr>
              <w:rPr>
                <w:lang w:val="ru-RU"/>
              </w:rPr>
            </w:pPr>
            <w:r w:rsidRPr="00794D0E">
              <w:rPr>
                <w:lang w:val="ru-RU"/>
              </w:rPr>
              <w:t>Телефон 78633030066</w:t>
            </w:r>
          </w:p>
        </w:tc>
      </w:tr>
      <w:tr w:rsidR="00F67B74" w:rsidRPr="00A1684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67B74" w:rsidRPr="00794D0E" w:rsidRDefault="00F67B74" w:rsidP="00292562">
            <w:pPr>
              <w:jc w:val="center"/>
              <w:rPr>
                <w:lang w:val="ru-RU"/>
              </w:rPr>
            </w:pPr>
            <w:r w:rsidRPr="00794D0E">
              <w:rPr>
                <w:lang w:val="ru-RU"/>
              </w:rPr>
              <w:t>EA-63353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67B74" w:rsidRPr="00A57B4C" w:rsidRDefault="00F67B7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92B2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12.11.2020 15:01:42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"МЕДЛАЙН ФАРМА"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ИНН7726448684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ОГРН1197746153043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КПП772601001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Место нахождения (жительства)</w:t>
            </w:r>
          </w:p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117105, Г МОСКВА, Ш ВАРШАВСКОЕ, ДОМ 16, КОРПУС 2, ЭТ 1 ПОМ I КОМ 4</w:t>
            </w:r>
          </w:p>
          <w:p w:rsidR="00F67B74" w:rsidRPr="00794D0E" w:rsidRDefault="00F67B74" w:rsidP="00794D0E">
            <w:pPr>
              <w:rPr>
                <w:lang w:val="ru-RU"/>
              </w:rPr>
            </w:pPr>
            <w:r w:rsidRPr="00794D0E">
              <w:rPr>
                <w:lang w:val="ru-RU"/>
              </w:rPr>
              <w:t>Почтовый адрес</w:t>
            </w:r>
          </w:p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117105, Г МОСКВА, Ш ВАРШАВСКОЕ, ДОМ 16, КОРПУС 2, ЭТ 1 ПОМ I КОМ 4</w:t>
            </w:r>
          </w:p>
          <w:p w:rsidR="00F67B74" w:rsidRPr="00794D0E" w:rsidRDefault="00F67B74" w:rsidP="00794D0E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794D0E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67B74" w:rsidRDefault="00F67B74" w:rsidP="00794D0E">
            <w:pPr>
              <w:pStyle w:val="NormalWeb"/>
              <w:spacing w:before="0" w:beforeAutospacing="0" w:after="0" w:afterAutospacing="0"/>
            </w:pPr>
            <w:r>
              <w:t>Вяткина Юлия Анатольевна</w:t>
            </w:r>
          </w:p>
          <w:p w:rsidR="00F67B74" w:rsidRPr="00C914C2" w:rsidRDefault="00F67B74" w:rsidP="00996F4C">
            <w:pPr>
              <w:rPr>
                <w:lang w:val="ru-RU"/>
              </w:rPr>
            </w:pPr>
            <w:r w:rsidRPr="00794D0E">
              <w:rPr>
                <w:lang w:val="ru-RU"/>
              </w:rPr>
              <w:t>Телефон 79622559727</w:t>
            </w:r>
          </w:p>
        </w:tc>
      </w:tr>
      <w:tr w:rsidR="00F67B74" w:rsidRPr="00A1684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67B74" w:rsidRPr="00794D0E" w:rsidRDefault="00F67B74" w:rsidP="00292562">
            <w:pPr>
              <w:jc w:val="center"/>
              <w:rPr>
                <w:lang w:val="ru-RU"/>
              </w:rPr>
            </w:pPr>
            <w:r w:rsidRPr="00794D0E">
              <w:rPr>
                <w:lang w:val="ru-RU"/>
              </w:rPr>
              <w:t>EA-63325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67B74" w:rsidRPr="00A57B4C" w:rsidRDefault="00F67B7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92B2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12.11.2020 12:40:31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B74" w:rsidRDefault="00F67B74" w:rsidP="001D537A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"МЕДСТАЙЛ"</w:t>
            </w:r>
          </w:p>
          <w:p w:rsidR="00F67B74" w:rsidRPr="001D537A" w:rsidRDefault="00F67B74" w:rsidP="001D537A">
            <w:pPr>
              <w:rPr>
                <w:lang w:val="ru-RU"/>
              </w:rPr>
            </w:pPr>
            <w:r w:rsidRPr="001D537A">
              <w:rPr>
                <w:lang w:val="ru-RU"/>
              </w:rPr>
              <w:t>ИНН6102064981</w:t>
            </w:r>
          </w:p>
          <w:p w:rsidR="00F67B74" w:rsidRPr="001D537A" w:rsidRDefault="00F67B74" w:rsidP="001D537A">
            <w:pPr>
              <w:rPr>
                <w:lang w:val="ru-RU"/>
              </w:rPr>
            </w:pPr>
            <w:r w:rsidRPr="001D537A">
              <w:rPr>
                <w:lang w:val="ru-RU"/>
              </w:rPr>
              <w:t>ОГРН1166196056872</w:t>
            </w:r>
          </w:p>
          <w:p w:rsidR="00F67B74" w:rsidRPr="001D537A" w:rsidRDefault="00F67B74" w:rsidP="001D537A">
            <w:pPr>
              <w:rPr>
                <w:lang w:val="ru-RU"/>
              </w:rPr>
            </w:pPr>
            <w:r w:rsidRPr="001D537A">
              <w:rPr>
                <w:lang w:val="ru-RU"/>
              </w:rPr>
              <w:t>КПП610201001</w:t>
            </w:r>
          </w:p>
          <w:p w:rsidR="00F67B74" w:rsidRPr="001D537A" w:rsidRDefault="00F67B74" w:rsidP="001D537A">
            <w:pPr>
              <w:rPr>
                <w:lang w:val="ru-RU"/>
              </w:rPr>
            </w:pPr>
            <w:r w:rsidRPr="001D537A">
              <w:rPr>
                <w:lang w:val="ru-RU"/>
              </w:rPr>
              <w:t>Место нахождения (жительства)</w:t>
            </w:r>
          </w:p>
          <w:p w:rsidR="00F67B74" w:rsidRDefault="00F67B74" w:rsidP="001D537A">
            <w:pPr>
              <w:pStyle w:val="NormalWeb"/>
              <w:spacing w:before="0" w:beforeAutospacing="0" w:after="0" w:afterAutospacing="0"/>
            </w:pPr>
            <w:r>
              <w:t>346720, ОБЛ РОСТОВСКАЯ, Г АКСАЙ, ПР-КТ ЛЕНИНА, ДОМ 43, КОМНАТА 8</w:t>
            </w:r>
          </w:p>
          <w:p w:rsidR="00F67B74" w:rsidRPr="001D537A" w:rsidRDefault="00F67B74" w:rsidP="001D537A">
            <w:pPr>
              <w:rPr>
                <w:lang w:val="ru-RU"/>
              </w:rPr>
            </w:pPr>
            <w:r w:rsidRPr="001D537A">
              <w:rPr>
                <w:lang w:val="ru-RU"/>
              </w:rPr>
              <w:t>Почтовый адрес</w:t>
            </w:r>
          </w:p>
          <w:p w:rsidR="00F67B74" w:rsidRDefault="00F67B74" w:rsidP="001D537A">
            <w:pPr>
              <w:pStyle w:val="NormalWeb"/>
              <w:spacing w:before="0" w:beforeAutospacing="0" w:after="0" w:afterAutospacing="0"/>
            </w:pPr>
            <w:r>
              <w:t>Ростовская область, г Ростов-на-Дону, Пролетарский район пр. 40-летия Победы дом №336</w:t>
            </w:r>
          </w:p>
          <w:p w:rsidR="00F67B74" w:rsidRPr="008F4987" w:rsidRDefault="00F67B74" w:rsidP="001D537A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F4987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F67B74" w:rsidRPr="001D537A" w:rsidRDefault="00F67B74" w:rsidP="00996F4C">
            <w:pPr>
              <w:rPr>
                <w:lang w:val="ru-RU"/>
              </w:rPr>
            </w:pPr>
            <w:r>
              <w:t>Телефон 88632079192</w:t>
            </w:r>
          </w:p>
        </w:tc>
      </w:tr>
      <w:tr w:rsidR="00F67B74" w:rsidRPr="00A1684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67B74" w:rsidRPr="00794D0E" w:rsidRDefault="00F67B74" w:rsidP="00292562">
            <w:pPr>
              <w:jc w:val="center"/>
              <w:rPr>
                <w:lang w:val="ru-RU"/>
              </w:rPr>
            </w:pPr>
            <w:r w:rsidRPr="00794D0E">
              <w:rPr>
                <w:lang w:val="ru-RU"/>
              </w:rPr>
              <w:t>EA-63308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67B74" w:rsidRPr="00A57B4C" w:rsidRDefault="00F67B7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92B2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12.11.2020 11:05:14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B74" w:rsidRDefault="00F67B74" w:rsidP="001D537A">
            <w:pPr>
              <w:pStyle w:val="NormalWeb"/>
              <w:spacing w:before="0" w:beforeAutospacing="0" w:after="0" w:afterAutospacing="0"/>
            </w:pPr>
            <w:r>
              <w:t>АКЦИОНЕРНОЕ ОБЩЕСТВО "ФАРМАЦЕВТ ПЛЮС"</w:t>
            </w:r>
          </w:p>
          <w:p w:rsidR="00F67B74" w:rsidRPr="001D537A" w:rsidRDefault="00F67B74" w:rsidP="001D537A">
            <w:pPr>
              <w:rPr>
                <w:lang w:val="ru-RU"/>
              </w:rPr>
            </w:pPr>
            <w:r w:rsidRPr="001D537A">
              <w:rPr>
                <w:lang w:val="ru-RU"/>
              </w:rPr>
              <w:t>ИНН6166118833</w:t>
            </w:r>
          </w:p>
          <w:p w:rsidR="00F67B74" w:rsidRPr="001D537A" w:rsidRDefault="00F67B74" w:rsidP="001D537A">
            <w:pPr>
              <w:rPr>
                <w:lang w:val="ru-RU"/>
              </w:rPr>
            </w:pPr>
            <w:r w:rsidRPr="001D537A">
              <w:rPr>
                <w:lang w:val="ru-RU"/>
              </w:rPr>
              <w:t>ОГРН1206100013833</w:t>
            </w:r>
          </w:p>
          <w:p w:rsidR="00F67B74" w:rsidRPr="001D537A" w:rsidRDefault="00F67B74" w:rsidP="001D537A">
            <w:pPr>
              <w:rPr>
                <w:lang w:val="ru-RU"/>
              </w:rPr>
            </w:pPr>
            <w:r w:rsidRPr="001D537A">
              <w:rPr>
                <w:lang w:val="ru-RU"/>
              </w:rPr>
              <w:t>КПП616601001</w:t>
            </w:r>
          </w:p>
          <w:p w:rsidR="00F67B74" w:rsidRPr="001D537A" w:rsidRDefault="00F67B74" w:rsidP="001D537A">
            <w:pPr>
              <w:rPr>
                <w:lang w:val="ru-RU"/>
              </w:rPr>
            </w:pPr>
            <w:r w:rsidRPr="001D537A">
              <w:rPr>
                <w:lang w:val="ru-RU"/>
              </w:rPr>
              <w:t>Место нахождения (жительства)</w:t>
            </w:r>
          </w:p>
          <w:p w:rsidR="00F67B74" w:rsidRDefault="00F67B74" w:rsidP="001D537A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F67B74" w:rsidRPr="001D537A" w:rsidRDefault="00F67B74" w:rsidP="001D537A">
            <w:pPr>
              <w:rPr>
                <w:lang w:val="ru-RU"/>
              </w:rPr>
            </w:pPr>
            <w:r w:rsidRPr="001D537A">
              <w:rPr>
                <w:lang w:val="ru-RU"/>
              </w:rPr>
              <w:t>Почтовый адрес</w:t>
            </w:r>
          </w:p>
          <w:p w:rsidR="00F67B74" w:rsidRPr="008F4987" w:rsidRDefault="00F67B74" w:rsidP="001D537A">
            <w:pPr>
              <w:pStyle w:val="NormalWeb"/>
              <w:spacing w:before="0" w:beforeAutospacing="0" w:after="0" w:afterAutospacing="0"/>
            </w:pPr>
            <w:r>
              <w:t xml:space="preserve">344009, ОБЛ РОСТОВСКАЯ, Г РОСТОВ-НА-ДОНУ, ПР-КТ ШОЛОХОВА, ДОМ 211, </w:t>
            </w:r>
            <w:r w:rsidRPr="008F4987">
              <w:t>КОМНАТА 10</w:t>
            </w:r>
          </w:p>
          <w:p w:rsidR="00F67B74" w:rsidRPr="001D537A" w:rsidRDefault="00F67B74" w:rsidP="001D537A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D537A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67B74" w:rsidRDefault="00F67B74" w:rsidP="001D537A">
            <w:pPr>
              <w:pStyle w:val="NormalWeb"/>
              <w:spacing w:before="0" w:beforeAutospacing="0" w:after="0" w:afterAutospacing="0"/>
            </w:pPr>
            <w:r>
              <w:t>Нестеренко Ольга Александровна</w:t>
            </w:r>
          </w:p>
          <w:p w:rsidR="00F67B74" w:rsidRPr="00C914C2" w:rsidRDefault="00F67B74" w:rsidP="00996F4C">
            <w:pPr>
              <w:rPr>
                <w:lang w:val="ru-RU"/>
              </w:rPr>
            </w:pPr>
            <w:r w:rsidRPr="001D537A">
              <w:rPr>
                <w:lang w:val="ru-RU"/>
              </w:rPr>
              <w:t>Телефон 8(863)3220428</w:t>
            </w:r>
          </w:p>
        </w:tc>
      </w:tr>
    </w:tbl>
    <w:p w:rsidR="00F67B74" w:rsidRPr="00335A45" w:rsidRDefault="00F67B74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67B74" w:rsidRDefault="00F67B74" w:rsidP="001D537A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794D0E">
        <w:t>EA-63227</w:t>
      </w:r>
      <w:r w:rsidRPr="00335A45">
        <w:t xml:space="preserve">- </w:t>
      </w:r>
      <w:r>
        <w:t>ОБЩЕСТВО С ОГРАНИЧЕННОЙ ОТВЕТСТВЕННОСТЬЮ "АНАЛЕММА", №</w:t>
      </w:r>
      <w:r w:rsidRPr="00B52403">
        <w:t xml:space="preserve"> </w:t>
      </w:r>
      <w:r w:rsidRPr="00794D0E">
        <w:t>EA-63266</w:t>
      </w:r>
      <w:r w:rsidRPr="00335A45">
        <w:t xml:space="preserve">- </w:t>
      </w:r>
      <w:r>
        <w:t>ОБЩЕСТВО С ОГРАНИЧЕННОЙ ОТВЕТСТВЕННОСТЬЮ "МЕДИЦИНСКАЯ КОМПАНИЯ ПОЛИМЕД",</w:t>
      </w:r>
      <w:r w:rsidRPr="00335A45">
        <w:t xml:space="preserve">№ </w:t>
      </w:r>
      <w:r w:rsidRPr="00794D0E">
        <w:t>EA-63353</w:t>
      </w:r>
      <w:r w:rsidRPr="00335A45">
        <w:t xml:space="preserve">- </w:t>
      </w:r>
      <w:r>
        <w:t>ОБЩЕСТВО С ОГРАНИЧЕННОЙ ОТВЕТСТВЕННОСТЬЮ "МЕДЛАЙН ФАРМА", №</w:t>
      </w:r>
      <w:r w:rsidRPr="00B52403">
        <w:t xml:space="preserve"> </w:t>
      </w:r>
      <w:r w:rsidRPr="00794D0E">
        <w:t>EA-63325</w:t>
      </w:r>
      <w:r w:rsidRPr="00335A45">
        <w:t xml:space="preserve">- </w:t>
      </w:r>
      <w:r>
        <w:t>ОБЩЕСТВО С ОГРАНИЧЕННОЙ ОТВЕТСТВЕННОСТЬЮ "МЕДСТАЙЛ"</w:t>
      </w:r>
    </w:p>
    <w:p w:rsidR="00F67B74" w:rsidRPr="00335A45" w:rsidRDefault="00F67B74" w:rsidP="00FE476B">
      <w:pPr>
        <w:pStyle w:val="NormalWeb"/>
        <w:spacing w:before="0" w:beforeAutospacing="0" w:after="0" w:afterAutospacing="0"/>
      </w:pPr>
      <w:r>
        <w:t>,</w:t>
      </w:r>
      <w:r w:rsidRPr="00335A45">
        <w:t xml:space="preserve">№ </w:t>
      </w:r>
      <w:r w:rsidRPr="00794D0E">
        <w:t>EA-63308</w:t>
      </w:r>
      <w:r w:rsidRPr="00335A45">
        <w:t xml:space="preserve">- </w:t>
      </w:r>
      <w:r>
        <w:t>АКЦИОНЕРНОЕ ОБЩЕСТВО "ФАРМАЦЕВТ ПЛЮС".</w:t>
      </w:r>
    </w:p>
    <w:p w:rsidR="00F67B74" w:rsidRPr="00335A45" w:rsidRDefault="00F67B74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67B74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F67B74" w:rsidRPr="00335A45" w:rsidRDefault="00F67B74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67B74" w:rsidRPr="00335A45" w:rsidRDefault="00F67B74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67B74" w:rsidRPr="00335A45">
        <w:trPr>
          <w:trHeight w:val="274"/>
        </w:trPr>
        <w:tc>
          <w:tcPr>
            <w:tcW w:w="2204" w:type="dxa"/>
            <w:vMerge/>
          </w:tcPr>
          <w:p w:rsidR="00F67B74" w:rsidRPr="00335A45" w:rsidRDefault="00F67B7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67B74" w:rsidRPr="00335A45" w:rsidRDefault="00F67B74" w:rsidP="00AA4A97">
            <w:pPr>
              <w:jc w:val="center"/>
              <w:rPr>
                <w:lang w:val="ru-RU"/>
              </w:rPr>
            </w:pPr>
          </w:p>
          <w:p w:rsidR="00F67B74" w:rsidRPr="00335A45" w:rsidRDefault="00F67B74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67B74" w:rsidRPr="00335A45" w:rsidRDefault="00F67B74" w:rsidP="00AA4A97">
            <w:pPr>
              <w:ind w:right="-21"/>
              <w:jc w:val="center"/>
              <w:rPr>
                <w:lang w:val="ru-RU"/>
              </w:rPr>
            </w:pPr>
          </w:p>
          <w:p w:rsidR="00F67B74" w:rsidRPr="00335A45" w:rsidRDefault="00F67B74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67B74" w:rsidRPr="00335A45" w:rsidRDefault="00F67B74" w:rsidP="0056026D">
            <w:pPr>
              <w:jc w:val="center"/>
              <w:rPr>
                <w:lang w:val="ru-RU"/>
              </w:rPr>
            </w:pPr>
          </w:p>
          <w:p w:rsidR="00F67B74" w:rsidRPr="00335A45" w:rsidRDefault="00F67B74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F67B74" w:rsidRPr="00335A45" w:rsidRDefault="00F67B74" w:rsidP="00AA4A97">
            <w:pPr>
              <w:jc w:val="center"/>
              <w:rPr>
                <w:lang w:val="ru-RU"/>
              </w:rPr>
            </w:pPr>
          </w:p>
          <w:p w:rsidR="00F67B74" w:rsidRPr="00335A45" w:rsidRDefault="00F67B7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67B74" w:rsidRPr="00335A45" w:rsidRDefault="00F67B74" w:rsidP="0056026D">
            <w:pPr>
              <w:jc w:val="center"/>
              <w:rPr>
                <w:lang w:val="ru-RU"/>
              </w:rPr>
            </w:pPr>
          </w:p>
          <w:p w:rsidR="00F67B74" w:rsidRPr="00335A45" w:rsidRDefault="00F67B7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F67B74" w:rsidRPr="00A1684F">
        <w:trPr>
          <w:trHeight w:val="938"/>
        </w:trPr>
        <w:tc>
          <w:tcPr>
            <w:tcW w:w="2204" w:type="dxa"/>
            <w:vAlign w:val="center"/>
          </w:tcPr>
          <w:p w:rsidR="00F67B74" w:rsidRPr="001D537A" w:rsidRDefault="00F67B74" w:rsidP="00E7510E">
            <w:pPr>
              <w:jc w:val="center"/>
              <w:rPr>
                <w:lang w:val="ru-RU"/>
              </w:rPr>
            </w:pPr>
            <w:r w:rsidRPr="001D537A">
              <w:rPr>
                <w:lang w:val="ru-RU"/>
              </w:rPr>
              <w:t xml:space="preserve">№ </w:t>
            </w:r>
            <w:r w:rsidRPr="00794D0E">
              <w:rPr>
                <w:lang w:val="ru-RU"/>
              </w:rPr>
              <w:t>EA-63227</w:t>
            </w:r>
            <w:r w:rsidRPr="001D537A">
              <w:rPr>
                <w:lang w:val="ru-RU"/>
              </w:rPr>
              <w:t>- ОБЩЕСТВО С ОГРАНИЧЕННОЙ ОТВЕТСТВЕННОСТЬЮ "АНАЛЕММА"</w:t>
            </w:r>
          </w:p>
        </w:tc>
        <w:tc>
          <w:tcPr>
            <w:tcW w:w="1700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67B74" w:rsidRPr="00A1684F">
        <w:trPr>
          <w:trHeight w:val="938"/>
        </w:trPr>
        <w:tc>
          <w:tcPr>
            <w:tcW w:w="2204" w:type="dxa"/>
            <w:vAlign w:val="center"/>
          </w:tcPr>
          <w:p w:rsidR="00F67B74" w:rsidRPr="001D537A" w:rsidRDefault="00F67B74" w:rsidP="00E7510E">
            <w:pPr>
              <w:jc w:val="center"/>
              <w:rPr>
                <w:lang w:val="ru-RU"/>
              </w:rPr>
            </w:pPr>
            <w:r w:rsidRPr="001D537A">
              <w:rPr>
                <w:lang w:val="ru-RU"/>
              </w:rPr>
              <w:t xml:space="preserve">№ </w:t>
            </w:r>
            <w:r w:rsidRPr="00794D0E">
              <w:rPr>
                <w:lang w:val="ru-RU"/>
              </w:rPr>
              <w:t>EA-63266</w:t>
            </w:r>
            <w:r w:rsidRPr="001D537A">
              <w:rPr>
                <w:lang w:val="ru-RU"/>
              </w:rPr>
              <w:t>- 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67B74" w:rsidRPr="00A1684F">
        <w:trPr>
          <w:trHeight w:val="938"/>
        </w:trPr>
        <w:tc>
          <w:tcPr>
            <w:tcW w:w="2204" w:type="dxa"/>
            <w:vAlign w:val="center"/>
          </w:tcPr>
          <w:p w:rsidR="00F67B74" w:rsidRPr="001D537A" w:rsidRDefault="00F67B74" w:rsidP="00E7510E">
            <w:pPr>
              <w:jc w:val="center"/>
              <w:rPr>
                <w:lang w:val="ru-RU"/>
              </w:rPr>
            </w:pPr>
            <w:r w:rsidRPr="001D537A">
              <w:rPr>
                <w:lang w:val="ru-RU"/>
              </w:rPr>
              <w:t xml:space="preserve">№ </w:t>
            </w:r>
            <w:r w:rsidRPr="00794D0E">
              <w:rPr>
                <w:lang w:val="ru-RU"/>
              </w:rPr>
              <w:t>EA-63353</w:t>
            </w:r>
            <w:r w:rsidRPr="001D537A">
              <w:rPr>
                <w:lang w:val="ru-RU"/>
              </w:rPr>
              <w:t>- ОБЩЕСТВО С ОГРАНИЧЕННОЙ ОТВЕТСТВЕННОСТЬЮ "МЕДЛАЙН ФАРМА"</w:t>
            </w:r>
          </w:p>
        </w:tc>
        <w:tc>
          <w:tcPr>
            <w:tcW w:w="1700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67B74" w:rsidRPr="00335A45" w:rsidRDefault="00F67B74" w:rsidP="00E7510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67B74" w:rsidRPr="00A1684F">
        <w:trPr>
          <w:trHeight w:val="938"/>
        </w:trPr>
        <w:tc>
          <w:tcPr>
            <w:tcW w:w="2204" w:type="dxa"/>
            <w:vAlign w:val="center"/>
          </w:tcPr>
          <w:p w:rsidR="00F67B74" w:rsidRPr="001D537A" w:rsidRDefault="00F67B74" w:rsidP="006C344F">
            <w:pPr>
              <w:jc w:val="center"/>
              <w:rPr>
                <w:lang w:val="ru-RU"/>
              </w:rPr>
            </w:pPr>
            <w:r w:rsidRPr="001D537A">
              <w:rPr>
                <w:lang w:val="ru-RU"/>
              </w:rPr>
              <w:t xml:space="preserve">№ </w:t>
            </w:r>
            <w:r w:rsidRPr="00794D0E">
              <w:rPr>
                <w:lang w:val="ru-RU"/>
              </w:rPr>
              <w:t>EA-63325</w:t>
            </w:r>
            <w:r w:rsidRPr="001D537A">
              <w:rPr>
                <w:lang w:val="ru-RU"/>
              </w:rPr>
              <w:t>- 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67B74" w:rsidRPr="00A1684F">
        <w:trPr>
          <w:trHeight w:val="938"/>
        </w:trPr>
        <w:tc>
          <w:tcPr>
            <w:tcW w:w="2204" w:type="dxa"/>
            <w:vAlign w:val="center"/>
          </w:tcPr>
          <w:p w:rsidR="00F67B74" w:rsidRPr="001D537A" w:rsidRDefault="00F67B74" w:rsidP="006C344F">
            <w:pPr>
              <w:jc w:val="center"/>
              <w:rPr>
                <w:lang w:val="ru-RU"/>
              </w:rPr>
            </w:pPr>
            <w:r w:rsidRPr="001D537A">
              <w:rPr>
                <w:lang w:val="ru-RU"/>
              </w:rPr>
              <w:t xml:space="preserve">№ </w:t>
            </w:r>
            <w:r w:rsidRPr="00794D0E">
              <w:rPr>
                <w:lang w:val="ru-RU"/>
              </w:rPr>
              <w:t>EA-63308</w:t>
            </w:r>
            <w:r w:rsidRPr="001D537A">
              <w:rPr>
                <w:lang w:val="ru-RU"/>
              </w:rPr>
              <w:t>- АКЦИОНЕРНОЕ ОБЩЕСТВО "ФАРМАЦЕВТ ПЛЮС"</w:t>
            </w:r>
          </w:p>
        </w:tc>
        <w:tc>
          <w:tcPr>
            <w:tcW w:w="1700" w:type="dxa"/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67B74" w:rsidRPr="00335A45" w:rsidRDefault="00F67B7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67B74" w:rsidRPr="00335A45" w:rsidRDefault="00F67B74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D445E">
        <w:rPr>
          <w:rFonts w:ascii="Roboto" w:hAnsi="Roboto" w:cs="Roboto"/>
          <w:color w:val="000000"/>
          <w:shd w:val="clear" w:color="auto" w:fill="FFFFFF"/>
          <w:lang w:val="ru-RU"/>
        </w:rPr>
        <w:t>МНН Эналаприлат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D537A">
        <w:rPr>
          <w:lang w:val="ru-RU"/>
        </w:rPr>
        <w:t>ОБЩЕСТВО С ОГРАНИЧЕННОЙ ОТВЕТСТВЕННОСТЬЮ "АНАЛЕММА"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211 705.50</w:t>
      </w:r>
      <w:r w:rsidRPr="00335A45">
        <w:rPr>
          <w:lang w:val="ru-RU"/>
        </w:rPr>
        <w:t xml:space="preserve"> рублей.  </w:t>
      </w:r>
    </w:p>
    <w:p w:rsidR="00F67B74" w:rsidRPr="00335A45" w:rsidRDefault="00F67B74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67B74" w:rsidRPr="00335A45">
        <w:trPr>
          <w:trHeight w:val="206"/>
          <w:jc w:val="center"/>
        </w:trPr>
        <w:tc>
          <w:tcPr>
            <w:tcW w:w="7338" w:type="dxa"/>
          </w:tcPr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67B74" w:rsidRPr="00335A45">
        <w:trPr>
          <w:trHeight w:val="206"/>
          <w:jc w:val="center"/>
        </w:trPr>
        <w:tc>
          <w:tcPr>
            <w:tcW w:w="7338" w:type="dxa"/>
          </w:tcPr>
          <w:p w:rsidR="00F67B74" w:rsidRPr="00335A45" w:rsidRDefault="00F67B7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67B74" w:rsidRPr="00335A45" w:rsidRDefault="00F67B7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F67B74" w:rsidRPr="00335A45" w:rsidRDefault="00F67B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67B74" w:rsidRPr="00335A45">
        <w:trPr>
          <w:trHeight w:val="206"/>
          <w:jc w:val="center"/>
        </w:trPr>
        <w:tc>
          <w:tcPr>
            <w:tcW w:w="7338" w:type="dxa"/>
          </w:tcPr>
          <w:p w:rsidR="00F67B74" w:rsidRPr="00335A45" w:rsidRDefault="00F67B7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F67B74" w:rsidRPr="00335A45" w:rsidRDefault="00F67B7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67B74" w:rsidRPr="00335A45" w:rsidRDefault="00F67B7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F67B74" w:rsidRPr="00335A45" w:rsidRDefault="00F67B74" w:rsidP="006465AE">
      <w:pPr>
        <w:jc w:val="both"/>
        <w:rPr>
          <w:lang w:val="ru-RU" w:eastAsia="ru-RU"/>
        </w:rPr>
      </w:pPr>
    </w:p>
    <w:sectPr w:rsidR="00F67B74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B74" w:rsidRDefault="00F67B74">
      <w:r>
        <w:separator/>
      </w:r>
    </w:p>
  </w:endnote>
  <w:endnote w:type="continuationSeparator" w:id="1">
    <w:p w:rsidR="00F67B74" w:rsidRDefault="00F67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B74" w:rsidRDefault="00F67B74">
      <w:r>
        <w:separator/>
      </w:r>
    </w:p>
  </w:footnote>
  <w:footnote w:type="continuationSeparator" w:id="1">
    <w:p w:rsidR="00F67B74" w:rsidRDefault="00F67B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74" w:rsidRDefault="00F67B7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67B74" w:rsidRDefault="00F67B7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2B2A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0C2F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28B0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934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37A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D7FF5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2FC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32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1C8B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45E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A0E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1B81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5DA3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17B2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44F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6F76"/>
    <w:rsid w:val="007870A7"/>
    <w:rsid w:val="007879DF"/>
    <w:rsid w:val="00790C9E"/>
    <w:rsid w:val="00792BBD"/>
    <w:rsid w:val="007934F5"/>
    <w:rsid w:val="00793E97"/>
    <w:rsid w:val="00793F63"/>
    <w:rsid w:val="00794D0E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DD7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498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4E9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0375"/>
    <w:rsid w:val="00A022E4"/>
    <w:rsid w:val="00A039B1"/>
    <w:rsid w:val="00A04109"/>
    <w:rsid w:val="00A05049"/>
    <w:rsid w:val="00A055E8"/>
    <w:rsid w:val="00A05AA5"/>
    <w:rsid w:val="00A05DB6"/>
    <w:rsid w:val="00A104D7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84F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3401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4C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273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AC1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14C2"/>
    <w:rsid w:val="00C92D25"/>
    <w:rsid w:val="00C92F69"/>
    <w:rsid w:val="00C941AF"/>
    <w:rsid w:val="00C94AC6"/>
    <w:rsid w:val="00C966F7"/>
    <w:rsid w:val="00C968E7"/>
    <w:rsid w:val="00C970A1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BF6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0A9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4183"/>
    <w:rsid w:val="00D95179"/>
    <w:rsid w:val="00D95D69"/>
    <w:rsid w:val="00D96FBC"/>
    <w:rsid w:val="00DA07BA"/>
    <w:rsid w:val="00DA1CF5"/>
    <w:rsid w:val="00DA2CD8"/>
    <w:rsid w:val="00DA5BE6"/>
    <w:rsid w:val="00DA6B08"/>
    <w:rsid w:val="00DA7B0B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2C5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3F53"/>
    <w:rsid w:val="00E6630C"/>
    <w:rsid w:val="00E67361"/>
    <w:rsid w:val="00E708D4"/>
    <w:rsid w:val="00E70DED"/>
    <w:rsid w:val="00E73A51"/>
    <w:rsid w:val="00E74A52"/>
    <w:rsid w:val="00E74DAC"/>
    <w:rsid w:val="00E7510E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1377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0CAF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B74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76B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C970A1"/>
  </w:style>
  <w:style w:type="character" w:customStyle="1" w:styleId="1103">
    <w:name w:val="Знак Знак1103"/>
    <w:basedOn w:val="DefaultParagraphFont"/>
    <w:uiPriority w:val="99"/>
    <w:rsid w:val="004E17B2"/>
  </w:style>
  <w:style w:type="character" w:customStyle="1" w:styleId="1104">
    <w:name w:val="Знак Знак1104"/>
    <w:basedOn w:val="DefaultParagraphFont"/>
    <w:uiPriority w:val="99"/>
    <w:rsid w:val="00994E9A"/>
  </w:style>
  <w:style w:type="character" w:customStyle="1" w:styleId="1105">
    <w:name w:val="Знак Знак1105"/>
    <w:basedOn w:val="DefaultParagraphFont"/>
    <w:uiPriority w:val="99"/>
    <w:rsid w:val="00C914C2"/>
  </w:style>
  <w:style w:type="character" w:customStyle="1" w:styleId="1106">
    <w:name w:val="Знак Знак1106"/>
    <w:basedOn w:val="DefaultParagraphFont"/>
    <w:uiPriority w:val="99"/>
    <w:rsid w:val="00794D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39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39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8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396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396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39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39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39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39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9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5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6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0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0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5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39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8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9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5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39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9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39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9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5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0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5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9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5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6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9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0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5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0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9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39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6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0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739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6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396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396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396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39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2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396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39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39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39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5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739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39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39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9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96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9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3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6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6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5</Pages>
  <Words>1697</Words>
  <Characters>9675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2020-11-17T14:11:00Z</dcterms:created>
  <dcterms:modified xsi:type="dcterms:W3CDTF">2020-11-17T14:25:00Z</dcterms:modified>
</cp:coreProperties>
</file>