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75A" w:rsidRDefault="003B475A" w:rsidP="00B40F86">
      <w:pPr>
        <w:jc w:val="center"/>
        <w:rPr>
          <w:b/>
          <w:bCs/>
          <w:color w:val="000000"/>
          <w:lang w:val="ru-RU"/>
        </w:rPr>
      </w:pPr>
    </w:p>
    <w:p w:rsidR="003B475A" w:rsidRDefault="003B475A" w:rsidP="004B0926">
      <w:pPr>
        <w:rPr>
          <w:b/>
          <w:bCs/>
          <w:color w:val="000000"/>
          <w:lang w:val="ru-RU"/>
        </w:rPr>
      </w:pPr>
    </w:p>
    <w:p w:rsidR="003B475A" w:rsidRPr="00335A45" w:rsidRDefault="003B475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275</w:t>
      </w:r>
    </w:p>
    <w:p w:rsidR="003B475A" w:rsidRPr="00335A45" w:rsidRDefault="003B475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B475A" w:rsidRPr="00335A45" w:rsidRDefault="003B475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B475A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75A" w:rsidRPr="00335A45" w:rsidRDefault="003B475A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75A" w:rsidRPr="00335A45" w:rsidRDefault="003B475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3B475A" w:rsidRDefault="003B475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B475A" w:rsidRPr="0077375B" w:rsidRDefault="003B475A" w:rsidP="00885C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85C8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85C8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3B475A" w:rsidRPr="0077375B" w:rsidRDefault="003B475A" w:rsidP="00885C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33E96">
        <w:rPr>
          <w:rFonts w:ascii="Roboto" w:hAnsi="Roboto" w:cs="Roboto"/>
          <w:color w:val="000000"/>
          <w:shd w:val="clear" w:color="auto" w:fill="FFFFFF"/>
          <w:lang w:val="ru-RU"/>
        </w:rPr>
        <w:t>Медицинские изделия</w:t>
      </w:r>
      <w:r w:rsidRPr="0077375B">
        <w:rPr>
          <w:lang w:val="ru-RU"/>
        </w:rPr>
        <w:t xml:space="preserve">».  </w:t>
      </w:r>
    </w:p>
    <w:p w:rsidR="003B475A" w:rsidRPr="00B33E96" w:rsidRDefault="003B475A" w:rsidP="00885C8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33E96">
        <w:rPr>
          <w:rFonts w:ascii="Roboto" w:hAnsi="Roboto" w:cs="Roboto"/>
          <w:color w:val="000000"/>
          <w:shd w:val="clear" w:color="auto" w:fill="FFFFFF"/>
          <w:lang w:val="ru-RU"/>
        </w:rPr>
        <w:t>203234901331923490100103240013250244</w:t>
      </w:r>
    </w:p>
    <w:p w:rsidR="003B475A" w:rsidRPr="0077375B" w:rsidRDefault="003B475A" w:rsidP="00885C8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168 200</w:t>
      </w:r>
      <w:r w:rsidRPr="0077375B">
        <w:rPr>
          <w:lang w:val="ru-RU"/>
        </w:rPr>
        <w:t xml:space="preserve"> руб. </w:t>
      </w:r>
      <w:r>
        <w:rPr>
          <w:lang w:val="ru-RU"/>
        </w:rPr>
        <w:t>39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шестьдесят восемь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двести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39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3B475A" w:rsidRPr="00F26489" w:rsidRDefault="003B475A" w:rsidP="00885C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3B475A" w:rsidRPr="00B33E96" w:rsidRDefault="003B475A" w:rsidP="00885C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B33E96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</w:p>
    <w:p w:rsidR="003B475A" w:rsidRPr="0077375B" w:rsidRDefault="003B475A" w:rsidP="00885C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33E96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3B475A" w:rsidRPr="0077375B" w:rsidRDefault="003B475A" w:rsidP="00885C8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3B475A" w:rsidRPr="0077375B" w:rsidRDefault="003B475A" w:rsidP="00885C8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B475A" w:rsidRPr="0077375B" w:rsidRDefault="003B475A" w:rsidP="00885C8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33E96">
        <w:rPr>
          <w:color w:val="000000"/>
          <w:sz w:val="24"/>
          <w:szCs w:val="24"/>
        </w:rPr>
        <w:t>09.11.2020 13:52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3B475A" w:rsidRPr="0077375B" w:rsidRDefault="003B475A" w:rsidP="00885C8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3B475A" w:rsidRDefault="003B475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B475A" w:rsidRPr="00335A45">
        <w:trPr>
          <w:jc w:val="center"/>
        </w:trPr>
        <w:tc>
          <w:tcPr>
            <w:tcW w:w="9828" w:type="dxa"/>
            <w:gridSpan w:val="5"/>
          </w:tcPr>
          <w:p w:rsidR="003B475A" w:rsidRPr="00335A45" w:rsidRDefault="003B475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3B475A" w:rsidRPr="005E3086">
        <w:trPr>
          <w:jc w:val="center"/>
        </w:trPr>
        <w:tc>
          <w:tcPr>
            <w:tcW w:w="2820" w:type="dxa"/>
          </w:tcPr>
          <w:p w:rsidR="003B475A" w:rsidRPr="00335A45" w:rsidRDefault="003B475A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B475A" w:rsidRPr="00335A45" w:rsidRDefault="003B475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3B475A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3B475A" w:rsidRPr="000D6284" w:rsidRDefault="003B475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3B475A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3B475A" w:rsidRPr="00335A45" w:rsidRDefault="003B475A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B475A" w:rsidRPr="00335A45" w:rsidRDefault="003B475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3B475A" w:rsidRPr="000D6284">
        <w:trPr>
          <w:jc w:val="center"/>
        </w:trPr>
        <w:tc>
          <w:tcPr>
            <w:tcW w:w="9828" w:type="dxa"/>
            <w:gridSpan w:val="5"/>
          </w:tcPr>
          <w:p w:rsidR="003B475A" w:rsidRPr="000D6284" w:rsidRDefault="003B475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3B475A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B475A" w:rsidRPr="00335A45" w:rsidRDefault="003B475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3B475A" w:rsidRPr="00335A45" w:rsidRDefault="003B475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3B475A" w:rsidRPr="00335A45" w:rsidRDefault="003B475A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B475A" w:rsidRPr="00335A45" w:rsidRDefault="003B475A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3B475A" w:rsidRPr="00335A45" w:rsidRDefault="003B475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3B475A" w:rsidRPr="00335A45" w:rsidRDefault="003B475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3B475A" w:rsidRPr="00335A45" w:rsidRDefault="003B475A" w:rsidP="00A841CC">
            <w:pPr>
              <w:ind w:right="-80"/>
              <w:jc w:val="both"/>
              <w:rPr>
                <w:lang w:val="ru-RU"/>
              </w:rPr>
            </w:pPr>
          </w:p>
          <w:p w:rsidR="003B475A" w:rsidRPr="00335A45" w:rsidRDefault="003B475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3B475A" w:rsidRPr="00335A45" w:rsidRDefault="003B475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3B475A" w:rsidRPr="00335A45" w:rsidRDefault="003B475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B475A" w:rsidRPr="00335A45" w:rsidRDefault="003B475A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3B475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B475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996F4C" w:rsidRDefault="003B475A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167 359.39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4736FB" w:rsidRDefault="003B475A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19.11.2020 12:05:27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8235C0" w:rsidRDefault="003B475A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EA-63655</w:t>
            </w:r>
          </w:p>
        </w:tc>
      </w:tr>
      <w:tr w:rsidR="003B475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8235C0" w:rsidRDefault="003B475A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167 359.39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335A45" w:rsidRDefault="003B475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4736FB" w:rsidRDefault="003B475A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19.11.2020 12:09:13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75A" w:rsidRPr="008235C0" w:rsidRDefault="003B475A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EA-63734</w:t>
            </w:r>
          </w:p>
        </w:tc>
      </w:tr>
    </w:tbl>
    <w:p w:rsidR="003B475A" w:rsidRPr="00335A45" w:rsidRDefault="003B475A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B475A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B475A" w:rsidRPr="00335A45" w:rsidRDefault="003B475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3B475A" w:rsidRPr="00335A45" w:rsidRDefault="003B475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475A" w:rsidRPr="00335A45" w:rsidRDefault="003B475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3B475A" w:rsidRPr="00335A45" w:rsidRDefault="003B475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475A" w:rsidRPr="00335A45" w:rsidRDefault="003B475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B475A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B475A" w:rsidRPr="00885C8E" w:rsidRDefault="003B475A" w:rsidP="00292562">
            <w:pPr>
              <w:jc w:val="center"/>
              <w:rPr>
                <w:lang w:val="ru-RU"/>
              </w:rPr>
            </w:pPr>
            <w:r w:rsidRPr="00885C8E">
              <w:rPr>
                <w:lang w:val="ru-RU"/>
              </w:rPr>
              <w:t>EA-63655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475A" w:rsidRPr="004736FB" w:rsidRDefault="003B475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16.11.2020 14:58:43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3B475A" w:rsidRPr="0077327D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3B475A" w:rsidRPr="00996F4C" w:rsidRDefault="003B475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3B475A" w:rsidRPr="00885C8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B475A" w:rsidRPr="00885C8E" w:rsidRDefault="003B475A" w:rsidP="00292562">
            <w:pPr>
              <w:jc w:val="center"/>
              <w:rPr>
                <w:lang w:val="ru-RU"/>
              </w:rPr>
            </w:pPr>
            <w:r w:rsidRPr="00885C8E">
              <w:rPr>
                <w:lang w:val="ru-RU"/>
              </w:rPr>
              <w:t>EA-63734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475A" w:rsidRPr="004736FB" w:rsidRDefault="003B475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17.11.2020 08:41:01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475A" w:rsidRDefault="003B475A" w:rsidP="00885C8E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"ИННОВАЦИОННЫЕ ЛАБОРАТОРИИ"</w:t>
            </w:r>
          </w:p>
          <w:p w:rsidR="003B475A" w:rsidRPr="00885C8E" w:rsidRDefault="003B475A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ИНН7813287909</w:t>
            </w:r>
          </w:p>
          <w:p w:rsidR="003B475A" w:rsidRPr="00885C8E" w:rsidRDefault="003B475A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ОГРН1177847308495</w:t>
            </w:r>
          </w:p>
          <w:p w:rsidR="003B475A" w:rsidRPr="00885C8E" w:rsidRDefault="003B475A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КПП781301001</w:t>
            </w:r>
          </w:p>
          <w:p w:rsidR="003B475A" w:rsidRPr="00885C8E" w:rsidRDefault="003B475A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Место нахождения (жительства)</w:t>
            </w:r>
          </w:p>
          <w:p w:rsidR="003B475A" w:rsidRDefault="003B475A" w:rsidP="00885C8E">
            <w:pPr>
              <w:pStyle w:val="NormalWeb"/>
              <w:spacing w:before="0" w:beforeAutospacing="0" w:after="0" w:afterAutospacing="0"/>
            </w:pPr>
            <w:r>
              <w:t>199155, Г САНКТ-ПЕТЕРБУРГ, УЛ ИНСТРУМЕНТАЛЬНАЯ, ДОМ 3, ЛИТЕР А, ОФИС 113</w:t>
            </w:r>
          </w:p>
          <w:p w:rsidR="003B475A" w:rsidRPr="00885C8E" w:rsidRDefault="003B475A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Почтовый адрес</w:t>
            </w:r>
          </w:p>
          <w:p w:rsidR="003B475A" w:rsidRDefault="003B475A" w:rsidP="00885C8E">
            <w:pPr>
              <w:pStyle w:val="NormalWeb"/>
              <w:spacing w:before="0" w:beforeAutospacing="0" w:after="0" w:afterAutospacing="0"/>
            </w:pPr>
            <w:r>
              <w:t>199155, Г САНКТ-ПЕТЕРБУРГ, УЛ ИНСТРУМЕНТАЛЬНАЯ, ДОМ 3, ЛИТЕР А, ОФИС 113</w:t>
            </w:r>
          </w:p>
          <w:p w:rsidR="003B475A" w:rsidRPr="00885C8E" w:rsidRDefault="003B475A" w:rsidP="00885C8E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885C8E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B475A" w:rsidRDefault="003B475A" w:rsidP="00885C8E">
            <w:pPr>
              <w:pStyle w:val="NormalWeb"/>
              <w:spacing w:before="0" w:beforeAutospacing="0" w:after="0" w:afterAutospacing="0"/>
            </w:pPr>
            <w:r>
              <w:t>Ведяшкин Кирилл</w:t>
            </w:r>
          </w:p>
          <w:p w:rsidR="003B475A" w:rsidRPr="00300D2C" w:rsidRDefault="003B475A" w:rsidP="00996F4C">
            <w:pPr>
              <w:rPr>
                <w:lang w:val="ru-RU"/>
              </w:rPr>
            </w:pPr>
            <w:r w:rsidRPr="00885C8E">
              <w:rPr>
                <w:lang w:val="ru-RU"/>
              </w:rPr>
              <w:t>Телефон 79299114688</w:t>
            </w:r>
          </w:p>
        </w:tc>
      </w:tr>
    </w:tbl>
    <w:p w:rsidR="003B475A" w:rsidRPr="00335A45" w:rsidRDefault="003B475A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B475A" w:rsidRPr="00335A45" w:rsidRDefault="003B475A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885C8E">
        <w:rPr>
          <w:lang w:val="ru-RU"/>
        </w:rPr>
        <w:t>EA-63655</w:t>
      </w:r>
      <w:r w:rsidRPr="00335A45">
        <w:rPr>
          <w:lang w:val="ru-RU"/>
        </w:rPr>
        <w:t xml:space="preserve">- </w:t>
      </w:r>
      <w:r w:rsidRPr="0077327D">
        <w:rPr>
          <w:lang w:val="ru-RU"/>
        </w:rPr>
        <w:t>Индивидуальный предприниматель СОЛОМЯНИКОВА НИНА НИКОЛАЕВНА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885C8E">
        <w:rPr>
          <w:lang w:val="ru-RU"/>
        </w:rPr>
        <w:t>EA-63734</w:t>
      </w:r>
      <w:r w:rsidRPr="00335A45">
        <w:rPr>
          <w:lang w:val="ru-RU"/>
        </w:rPr>
        <w:t xml:space="preserve">- </w:t>
      </w:r>
      <w:r w:rsidRPr="00885C8E">
        <w:rPr>
          <w:lang w:val="ru-RU"/>
        </w:rPr>
        <w:t>ОБЩЕСТВО С ОГРАНИЧЕННОЙ ОТВЕТСТВЕННОСТЬЮ "ИННОВАЦИОННЫЕ ЛАБОРАТОРИИ"</w:t>
      </w:r>
      <w:r>
        <w:rPr>
          <w:lang w:val="ru-RU"/>
        </w:rPr>
        <w:t>.</w:t>
      </w:r>
    </w:p>
    <w:p w:rsidR="003B475A" w:rsidRPr="00335A45" w:rsidRDefault="003B475A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B475A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3B475A" w:rsidRPr="00335A45" w:rsidRDefault="003B475A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B475A" w:rsidRPr="00335A45" w:rsidRDefault="003B475A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B475A" w:rsidRPr="00335A45">
        <w:trPr>
          <w:trHeight w:val="274"/>
        </w:trPr>
        <w:tc>
          <w:tcPr>
            <w:tcW w:w="2204" w:type="dxa"/>
            <w:vMerge/>
          </w:tcPr>
          <w:p w:rsidR="003B475A" w:rsidRPr="00335A45" w:rsidRDefault="003B475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B475A" w:rsidRPr="00335A45" w:rsidRDefault="003B475A" w:rsidP="00AA4A97">
            <w:pPr>
              <w:jc w:val="center"/>
              <w:rPr>
                <w:lang w:val="ru-RU"/>
              </w:rPr>
            </w:pPr>
          </w:p>
          <w:p w:rsidR="003B475A" w:rsidRPr="00335A45" w:rsidRDefault="003B475A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B475A" w:rsidRPr="00335A45" w:rsidRDefault="003B475A" w:rsidP="00AA4A97">
            <w:pPr>
              <w:ind w:right="-21"/>
              <w:jc w:val="center"/>
              <w:rPr>
                <w:lang w:val="ru-RU"/>
              </w:rPr>
            </w:pPr>
          </w:p>
          <w:p w:rsidR="003B475A" w:rsidRPr="00335A45" w:rsidRDefault="003B475A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B475A" w:rsidRPr="00335A45" w:rsidRDefault="003B475A" w:rsidP="0056026D">
            <w:pPr>
              <w:jc w:val="center"/>
              <w:rPr>
                <w:lang w:val="ru-RU"/>
              </w:rPr>
            </w:pPr>
          </w:p>
          <w:p w:rsidR="003B475A" w:rsidRPr="00335A45" w:rsidRDefault="003B475A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B475A" w:rsidRPr="00335A45" w:rsidRDefault="003B475A" w:rsidP="00AA4A97">
            <w:pPr>
              <w:jc w:val="center"/>
              <w:rPr>
                <w:lang w:val="ru-RU"/>
              </w:rPr>
            </w:pPr>
          </w:p>
          <w:p w:rsidR="003B475A" w:rsidRPr="00335A45" w:rsidRDefault="003B475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B475A" w:rsidRPr="00335A45" w:rsidRDefault="003B475A" w:rsidP="0056026D">
            <w:pPr>
              <w:jc w:val="center"/>
              <w:rPr>
                <w:lang w:val="ru-RU"/>
              </w:rPr>
            </w:pPr>
          </w:p>
          <w:p w:rsidR="003B475A" w:rsidRPr="00335A45" w:rsidRDefault="003B475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3B475A" w:rsidRPr="004A4D47">
        <w:trPr>
          <w:trHeight w:val="938"/>
        </w:trPr>
        <w:tc>
          <w:tcPr>
            <w:tcW w:w="2204" w:type="dxa"/>
            <w:vAlign w:val="center"/>
          </w:tcPr>
          <w:p w:rsidR="003B475A" w:rsidRPr="00335A45" w:rsidRDefault="003B475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85C8E">
              <w:rPr>
                <w:lang w:val="ru-RU"/>
              </w:rPr>
              <w:t>EA-63655</w:t>
            </w:r>
            <w:r w:rsidRPr="00335A45">
              <w:rPr>
                <w:lang w:val="ru-RU"/>
              </w:rPr>
              <w:t xml:space="preserve">- </w:t>
            </w: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3B475A" w:rsidRPr="00335A45" w:rsidRDefault="003B475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75A" w:rsidRPr="00335A45" w:rsidRDefault="003B475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75A" w:rsidRPr="00335A45" w:rsidRDefault="003B475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B475A" w:rsidRPr="00335A45" w:rsidRDefault="003B475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B475A" w:rsidRPr="00335A45" w:rsidRDefault="003B475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B475A" w:rsidRPr="004A4D47">
        <w:trPr>
          <w:trHeight w:val="938"/>
        </w:trPr>
        <w:tc>
          <w:tcPr>
            <w:tcW w:w="2204" w:type="dxa"/>
            <w:vAlign w:val="center"/>
          </w:tcPr>
          <w:p w:rsidR="003B475A" w:rsidRPr="00335A45" w:rsidRDefault="003B475A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885C8E">
              <w:rPr>
                <w:lang w:val="ru-RU"/>
              </w:rPr>
              <w:t>EA-63734</w:t>
            </w:r>
            <w:r w:rsidRPr="00335A45">
              <w:rPr>
                <w:lang w:val="ru-RU"/>
              </w:rPr>
              <w:t xml:space="preserve">- </w:t>
            </w:r>
            <w:r w:rsidRPr="00885C8E">
              <w:rPr>
                <w:lang w:val="ru-RU"/>
              </w:rPr>
              <w:t>ОБЩЕСТВО С ОГРАНИЧЕННОЙ ОТВЕТСТВЕННОСТЬЮ "ИННОВАЦИОННЫЕ ЛАБОРАТОРИИ"</w:t>
            </w:r>
          </w:p>
        </w:tc>
        <w:tc>
          <w:tcPr>
            <w:tcW w:w="1700" w:type="dxa"/>
          </w:tcPr>
          <w:p w:rsidR="003B475A" w:rsidRPr="00335A45" w:rsidRDefault="003B475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75A" w:rsidRPr="00335A45" w:rsidRDefault="003B475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75A" w:rsidRPr="00335A45" w:rsidRDefault="003B475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B475A" w:rsidRPr="00335A45" w:rsidRDefault="003B475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B475A" w:rsidRPr="00335A45" w:rsidRDefault="003B475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B475A" w:rsidRPr="00335A45" w:rsidRDefault="003B475A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33E96">
        <w:rPr>
          <w:rFonts w:ascii="Roboto" w:hAnsi="Roboto" w:cs="Roboto"/>
          <w:color w:val="000000"/>
          <w:shd w:val="clear" w:color="auto" w:fill="FFFFFF"/>
          <w:lang w:val="ru-RU"/>
        </w:rPr>
        <w:t>Медицинские изделия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7327D">
        <w:rPr>
          <w:lang w:val="ru-RU"/>
        </w:rPr>
        <w:t>Индивидуальный предприниматель СОЛОМЯНИКОВА НИНА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885C8E">
        <w:rPr>
          <w:color w:val="000000"/>
          <w:lang w:val="ru-RU"/>
        </w:rPr>
        <w:t>167 359.39</w:t>
      </w:r>
      <w:r w:rsidRPr="00335A45">
        <w:rPr>
          <w:lang w:val="ru-RU"/>
        </w:rPr>
        <w:t xml:space="preserve"> рублей.  </w:t>
      </w:r>
    </w:p>
    <w:p w:rsidR="003B475A" w:rsidRPr="00335A45" w:rsidRDefault="003B475A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B475A" w:rsidRPr="00335A45">
        <w:trPr>
          <w:trHeight w:val="206"/>
          <w:jc w:val="center"/>
        </w:trPr>
        <w:tc>
          <w:tcPr>
            <w:tcW w:w="7338" w:type="dxa"/>
          </w:tcPr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B475A" w:rsidRPr="00335A45">
        <w:trPr>
          <w:trHeight w:val="206"/>
          <w:jc w:val="center"/>
        </w:trPr>
        <w:tc>
          <w:tcPr>
            <w:tcW w:w="7338" w:type="dxa"/>
          </w:tcPr>
          <w:p w:rsidR="003B475A" w:rsidRPr="00335A45" w:rsidRDefault="003B475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75A" w:rsidRPr="00335A45" w:rsidRDefault="003B475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3B475A" w:rsidRPr="00335A45" w:rsidRDefault="003B475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B475A" w:rsidRPr="00335A45">
        <w:trPr>
          <w:trHeight w:val="206"/>
          <w:jc w:val="center"/>
        </w:trPr>
        <w:tc>
          <w:tcPr>
            <w:tcW w:w="7338" w:type="dxa"/>
          </w:tcPr>
          <w:p w:rsidR="003B475A" w:rsidRPr="00335A45" w:rsidRDefault="003B475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3B475A" w:rsidRPr="00335A45" w:rsidRDefault="003B475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B475A" w:rsidRPr="00335A45" w:rsidRDefault="003B475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3B475A" w:rsidRPr="00335A45" w:rsidRDefault="003B475A" w:rsidP="006465AE">
      <w:pPr>
        <w:jc w:val="both"/>
        <w:rPr>
          <w:lang w:val="ru-RU" w:eastAsia="ru-RU"/>
        </w:rPr>
      </w:pPr>
    </w:p>
    <w:sectPr w:rsidR="003B475A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75A" w:rsidRDefault="003B475A">
      <w:r>
        <w:separator/>
      </w:r>
    </w:p>
  </w:endnote>
  <w:endnote w:type="continuationSeparator" w:id="1">
    <w:p w:rsidR="003B475A" w:rsidRDefault="003B4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75A" w:rsidRDefault="003B475A">
      <w:r>
        <w:separator/>
      </w:r>
    </w:p>
  </w:footnote>
  <w:footnote w:type="continuationSeparator" w:id="1">
    <w:p w:rsidR="003B475A" w:rsidRDefault="003B47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5A" w:rsidRDefault="003B475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475A" w:rsidRDefault="003B475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45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45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2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45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19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45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0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19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19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5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4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245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452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45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45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3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451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45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45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245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45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45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5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2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1131</Words>
  <Characters>6449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2020-11-10T08:48:00Z</cp:lastPrinted>
  <dcterms:created xsi:type="dcterms:W3CDTF">2020-11-19T13:59:00Z</dcterms:created>
  <dcterms:modified xsi:type="dcterms:W3CDTF">2020-11-19T14:04:00Z</dcterms:modified>
</cp:coreProperties>
</file>