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02" w:rsidRDefault="00702702" w:rsidP="00B40F86">
      <w:pPr>
        <w:jc w:val="center"/>
        <w:rPr>
          <w:b/>
          <w:bCs/>
          <w:color w:val="000000"/>
          <w:lang w:val="ru-RU"/>
        </w:rPr>
      </w:pPr>
    </w:p>
    <w:p w:rsidR="00702702" w:rsidRDefault="00702702" w:rsidP="004B0926">
      <w:pPr>
        <w:rPr>
          <w:b/>
          <w:bCs/>
          <w:color w:val="000000"/>
          <w:lang w:val="ru-RU"/>
        </w:rPr>
      </w:pPr>
    </w:p>
    <w:p w:rsidR="00702702" w:rsidRPr="00335A45" w:rsidRDefault="0070270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276</w:t>
      </w:r>
    </w:p>
    <w:p w:rsidR="00702702" w:rsidRPr="00335A45" w:rsidRDefault="0070270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02702" w:rsidRPr="00335A45" w:rsidRDefault="0070270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0270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2702" w:rsidRPr="00335A45" w:rsidRDefault="0070270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2702" w:rsidRPr="00335A45" w:rsidRDefault="0070270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02702" w:rsidRDefault="0070270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02702" w:rsidRPr="0077375B" w:rsidRDefault="00702702" w:rsidP="00D923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923A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923A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02702" w:rsidRPr="0077375B" w:rsidRDefault="00702702" w:rsidP="00D923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6A3A5C">
        <w:rPr>
          <w:rFonts w:ascii="Roboto" w:hAnsi="Roboto" w:cs="Roboto"/>
          <w:color w:val="000000"/>
          <w:shd w:val="clear" w:color="auto" w:fill="FFFFFF"/>
          <w:lang w:val="ru-RU"/>
        </w:rPr>
        <w:t>Реагенты диагностические</w:t>
      </w:r>
      <w:r w:rsidRPr="0077375B">
        <w:rPr>
          <w:lang w:val="ru-RU"/>
        </w:rPr>
        <w:t xml:space="preserve">».  </w:t>
      </w:r>
    </w:p>
    <w:p w:rsidR="00702702" w:rsidRPr="006A3A5C" w:rsidRDefault="00702702" w:rsidP="00D923A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A3A5C">
        <w:rPr>
          <w:rFonts w:ascii="Roboto" w:hAnsi="Roboto" w:cs="Roboto"/>
          <w:color w:val="000000"/>
          <w:shd w:val="clear" w:color="auto" w:fill="FFFFFF"/>
          <w:lang w:val="ru-RU"/>
        </w:rPr>
        <w:t>203234901331923490100103250012120244</w:t>
      </w:r>
    </w:p>
    <w:p w:rsidR="00702702" w:rsidRPr="0077375B" w:rsidRDefault="00702702" w:rsidP="00D923A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237 586</w:t>
      </w:r>
      <w:r w:rsidRPr="0077375B">
        <w:rPr>
          <w:lang w:val="ru-RU"/>
        </w:rPr>
        <w:t xml:space="preserve"> руб. </w:t>
      </w:r>
      <w:r>
        <w:rPr>
          <w:lang w:val="ru-RU"/>
        </w:rPr>
        <w:t>24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тридцать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пятьсот восемьдесят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24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702702" w:rsidRPr="00F26489" w:rsidRDefault="00702702" w:rsidP="00D923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702702" w:rsidRPr="00B33E96" w:rsidRDefault="00702702" w:rsidP="00D923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B33E96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</w:p>
    <w:p w:rsidR="00702702" w:rsidRPr="0077375B" w:rsidRDefault="00702702" w:rsidP="00D923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33E96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702702" w:rsidRPr="0077375B" w:rsidRDefault="00702702" w:rsidP="00D923A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02702" w:rsidRPr="0077375B" w:rsidRDefault="00702702" w:rsidP="00D923A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02702" w:rsidRPr="0077375B" w:rsidRDefault="00702702" w:rsidP="00D923A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A3A5C">
        <w:rPr>
          <w:color w:val="000000"/>
          <w:sz w:val="24"/>
          <w:szCs w:val="24"/>
        </w:rPr>
        <w:t>09.11.2020 15:49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702702" w:rsidRPr="0077375B" w:rsidRDefault="00702702" w:rsidP="00D923A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02702" w:rsidRDefault="0070270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02702" w:rsidRPr="00335A45">
        <w:trPr>
          <w:jc w:val="center"/>
        </w:trPr>
        <w:tc>
          <w:tcPr>
            <w:tcW w:w="9828" w:type="dxa"/>
            <w:gridSpan w:val="5"/>
          </w:tcPr>
          <w:p w:rsidR="00702702" w:rsidRPr="00335A45" w:rsidRDefault="007027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02702" w:rsidRPr="009D0E76">
        <w:trPr>
          <w:jc w:val="center"/>
        </w:trPr>
        <w:tc>
          <w:tcPr>
            <w:tcW w:w="2820" w:type="dxa"/>
          </w:tcPr>
          <w:p w:rsidR="00702702" w:rsidRPr="00335A45" w:rsidRDefault="00702702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02702" w:rsidRPr="00335A45" w:rsidRDefault="007027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702702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702702" w:rsidRPr="000D6284" w:rsidRDefault="0070270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702702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702702" w:rsidRPr="00335A45" w:rsidRDefault="0070270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02702" w:rsidRPr="00335A45" w:rsidRDefault="0070270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02702" w:rsidRPr="000D6284">
        <w:trPr>
          <w:jc w:val="center"/>
        </w:trPr>
        <w:tc>
          <w:tcPr>
            <w:tcW w:w="9828" w:type="dxa"/>
            <w:gridSpan w:val="5"/>
          </w:tcPr>
          <w:p w:rsidR="00702702" w:rsidRPr="000D6284" w:rsidRDefault="0070270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70270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02702" w:rsidRPr="00335A45" w:rsidRDefault="0070270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02702" w:rsidRPr="00335A45" w:rsidRDefault="0070270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02702" w:rsidRPr="00335A45" w:rsidRDefault="0070270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02702" w:rsidRPr="00335A45" w:rsidRDefault="0070270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02702" w:rsidRPr="00335A45" w:rsidRDefault="007027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02702" w:rsidRPr="00335A45" w:rsidRDefault="007027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02702" w:rsidRPr="00335A45" w:rsidRDefault="00702702" w:rsidP="00A841CC">
            <w:pPr>
              <w:ind w:right="-80"/>
              <w:jc w:val="both"/>
              <w:rPr>
                <w:lang w:val="ru-RU"/>
              </w:rPr>
            </w:pPr>
          </w:p>
          <w:p w:rsidR="00702702" w:rsidRPr="00335A45" w:rsidRDefault="0070270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02702" w:rsidRPr="00335A45" w:rsidRDefault="0070270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02702" w:rsidRPr="00335A45" w:rsidRDefault="0070270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02702" w:rsidRPr="00335A45" w:rsidRDefault="0070270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027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027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996F4C" w:rsidRDefault="00702702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236 398.31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4736FB" w:rsidRDefault="0070270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19.11.2020 12:05:10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8235C0" w:rsidRDefault="00702702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EA-63656</w:t>
            </w:r>
          </w:p>
        </w:tc>
      </w:tr>
      <w:tr w:rsidR="0070270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8235C0" w:rsidRDefault="00702702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236 398.31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335A45" w:rsidRDefault="0070270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4736FB" w:rsidRDefault="00702702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19.11.2020 12:08:30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2702" w:rsidRPr="008235C0" w:rsidRDefault="00702702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EA-63738</w:t>
            </w:r>
          </w:p>
        </w:tc>
      </w:tr>
    </w:tbl>
    <w:p w:rsidR="00702702" w:rsidRPr="00335A45" w:rsidRDefault="0070270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0270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02702" w:rsidRPr="00335A45" w:rsidRDefault="007027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02702" w:rsidRPr="00335A45" w:rsidRDefault="007027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02702" w:rsidRPr="00335A45" w:rsidRDefault="007027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02702" w:rsidRPr="00335A45" w:rsidRDefault="007027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2702" w:rsidRPr="00335A45" w:rsidRDefault="007027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02702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02702" w:rsidRPr="00D923A5" w:rsidRDefault="00702702" w:rsidP="00292562">
            <w:pPr>
              <w:jc w:val="center"/>
              <w:rPr>
                <w:lang w:val="ru-RU"/>
              </w:rPr>
            </w:pPr>
            <w:r w:rsidRPr="00D923A5">
              <w:rPr>
                <w:lang w:val="ru-RU"/>
              </w:rPr>
              <w:t>EA-63656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02702" w:rsidRPr="004736FB" w:rsidRDefault="0070270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16.11.2020 15:02:15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702702" w:rsidRPr="0077327D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702702" w:rsidRPr="00996F4C" w:rsidRDefault="00702702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702702" w:rsidRPr="009D0E7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02702" w:rsidRPr="00D923A5" w:rsidRDefault="00702702" w:rsidP="00292562">
            <w:pPr>
              <w:jc w:val="center"/>
              <w:rPr>
                <w:lang w:val="ru-RU"/>
              </w:rPr>
            </w:pPr>
            <w:r w:rsidRPr="00D923A5">
              <w:rPr>
                <w:lang w:val="ru-RU"/>
              </w:rPr>
              <w:t>EA-63738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02702" w:rsidRPr="004736FB" w:rsidRDefault="0070270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17.11.2020 08:59:07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2702" w:rsidRDefault="00702702" w:rsidP="00885C8E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"ИННОВАЦИОННЫЕ ЛАБОРАТОРИИ"</w:t>
            </w:r>
          </w:p>
          <w:p w:rsidR="00702702" w:rsidRPr="00885C8E" w:rsidRDefault="00702702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ИНН7813287909</w:t>
            </w:r>
          </w:p>
          <w:p w:rsidR="00702702" w:rsidRPr="00885C8E" w:rsidRDefault="00702702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ОГРН1177847308495</w:t>
            </w:r>
          </w:p>
          <w:p w:rsidR="00702702" w:rsidRPr="00885C8E" w:rsidRDefault="00702702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КПП781301001</w:t>
            </w:r>
          </w:p>
          <w:p w:rsidR="00702702" w:rsidRPr="00885C8E" w:rsidRDefault="00702702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Место нахождения (жительства)</w:t>
            </w:r>
          </w:p>
          <w:p w:rsidR="00702702" w:rsidRDefault="00702702" w:rsidP="00885C8E">
            <w:pPr>
              <w:pStyle w:val="NormalWeb"/>
              <w:spacing w:before="0" w:beforeAutospacing="0" w:after="0" w:afterAutospacing="0"/>
            </w:pPr>
            <w:r>
              <w:t>199155, Г САНКТ-ПЕТЕРБУРГ, УЛ ИНСТРУМЕНТАЛЬНАЯ, ДОМ 3, ЛИТЕР А, ОФИС 113</w:t>
            </w:r>
          </w:p>
          <w:p w:rsidR="00702702" w:rsidRPr="00885C8E" w:rsidRDefault="00702702" w:rsidP="00885C8E">
            <w:pPr>
              <w:rPr>
                <w:lang w:val="ru-RU"/>
              </w:rPr>
            </w:pPr>
            <w:r w:rsidRPr="00885C8E">
              <w:rPr>
                <w:lang w:val="ru-RU"/>
              </w:rPr>
              <w:t>Почтовый адрес</w:t>
            </w:r>
          </w:p>
          <w:p w:rsidR="00702702" w:rsidRDefault="00702702" w:rsidP="00885C8E">
            <w:pPr>
              <w:pStyle w:val="NormalWeb"/>
              <w:spacing w:before="0" w:beforeAutospacing="0" w:after="0" w:afterAutospacing="0"/>
            </w:pPr>
            <w:r>
              <w:t>199155, Г САНКТ-ПЕТЕРБУРГ, УЛ ИНСТРУМЕНТАЛЬНАЯ, ДОМ 3, ЛИТЕР А, ОФИС 113</w:t>
            </w:r>
          </w:p>
          <w:p w:rsidR="00702702" w:rsidRPr="00885C8E" w:rsidRDefault="00702702" w:rsidP="00885C8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885C8E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702702" w:rsidRDefault="00702702" w:rsidP="00885C8E">
            <w:pPr>
              <w:pStyle w:val="NormalWeb"/>
              <w:spacing w:before="0" w:beforeAutospacing="0" w:after="0" w:afterAutospacing="0"/>
            </w:pPr>
            <w:r>
              <w:t>Ведяшкин Кирилл</w:t>
            </w:r>
          </w:p>
          <w:p w:rsidR="00702702" w:rsidRPr="00300D2C" w:rsidRDefault="00702702" w:rsidP="00996F4C">
            <w:pPr>
              <w:rPr>
                <w:lang w:val="ru-RU"/>
              </w:rPr>
            </w:pPr>
            <w:r w:rsidRPr="00885C8E">
              <w:rPr>
                <w:lang w:val="ru-RU"/>
              </w:rPr>
              <w:t>Телефон 79299114688</w:t>
            </w:r>
          </w:p>
        </w:tc>
      </w:tr>
    </w:tbl>
    <w:p w:rsidR="00702702" w:rsidRPr="00335A45" w:rsidRDefault="0070270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02702" w:rsidRPr="00335A45" w:rsidRDefault="0070270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D923A5">
        <w:rPr>
          <w:lang w:val="ru-RU"/>
        </w:rPr>
        <w:t>EA-63656</w:t>
      </w:r>
      <w:r w:rsidRPr="00335A45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D923A5">
        <w:rPr>
          <w:lang w:val="ru-RU"/>
        </w:rPr>
        <w:t>EA-63738</w:t>
      </w:r>
      <w:r w:rsidRPr="00335A45">
        <w:rPr>
          <w:lang w:val="ru-RU"/>
        </w:rPr>
        <w:t xml:space="preserve">- </w:t>
      </w:r>
      <w:r w:rsidRPr="00885C8E">
        <w:rPr>
          <w:lang w:val="ru-RU"/>
        </w:rPr>
        <w:t>ОБЩЕСТВО С ОГРАНИЧЕННОЙ ОТВЕТСТВЕННОСТЬЮ "ИННОВАЦИОННЫЕ ЛАБОРАТОРИИ"</w:t>
      </w:r>
      <w:r>
        <w:rPr>
          <w:lang w:val="ru-RU"/>
        </w:rPr>
        <w:t>.</w:t>
      </w:r>
    </w:p>
    <w:p w:rsidR="00702702" w:rsidRPr="00335A45" w:rsidRDefault="0070270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0270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02702" w:rsidRPr="00335A45" w:rsidRDefault="0070270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02702" w:rsidRPr="00335A45" w:rsidRDefault="0070270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02702" w:rsidRPr="00335A45">
        <w:trPr>
          <w:trHeight w:val="274"/>
        </w:trPr>
        <w:tc>
          <w:tcPr>
            <w:tcW w:w="2204" w:type="dxa"/>
            <w:vMerge/>
          </w:tcPr>
          <w:p w:rsidR="00702702" w:rsidRPr="00335A45" w:rsidRDefault="0070270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02702" w:rsidRPr="00335A45" w:rsidRDefault="00702702" w:rsidP="00AA4A97">
            <w:pPr>
              <w:jc w:val="center"/>
              <w:rPr>
                <w:lang w:val="ru-RU"/>
              </w:rPr>
            </w:pPr>
          </w:p>
          <w:p w:rsidR="00702702" w:rsidRPr="00335A45" w:rsidRDefault="0070270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02702" w:rsidRPr="00335A45" w:rsidRDefault="00702702" w:rsidP="00AA4A97">
            <w:pPr>
              <w:ind w:right="-21"/>
              <w:jc w:val="center"/>
              <w:rPr>
                <w:lang w:val="ru-RU"/>
              </w:rPr>
            </w:pPr>
          </w:p>
          <w:p w:rsidR="00702702" w:rsidRPr="00335A45" w:rsidRDefault="0070270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02702" w:rsidRPr="00335A45" w:rsidRDefault="00702702" w:rsidP="0056026D">
            <w:pPr>
              <w:jc w:val="center"/>
              <w:rPr>
                <w:lang w:val="ru-RU"/>
              </w:rPr>
            </w:pPr>
          </w:p>
          <w:p w:rsidR="00702702" w:rsidRPr="00335A45" w:rsidRDefault="0070270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02702" w:rsidRPr="00335A45" w:rsidRDefault="00702702" w:rsidP="00AA4A97">
            <w:pPr>
              <w:jc w:val="center"/>
              <w:rPr>
                <w:lang w:val="ru-RU"/>
              </w:rPr>
            </w:pPr>
          </w:p>
          <w:p w:rsidR="00702702" w:rsidRPr="00335A45" w:rsidRDefault="0070270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02702" w:rsidRPr="00335A45" w:rsidRDefault="00702702" w:rsidP="0056026D">
            <w:pPr>
              <w:jc w:val="center"/>
              <w:rPr>
                <w:lang w:val="ru-RU"/>
              </w:rPr>
            </w:pPr>
          </w:p>
          <w:p w:rsidR="00702702" w:rsidRPr="00335A45" w:rsidRDefault="0070270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02702" w:rsidRPr="009D0E76">
        <w:trPr>
          <w:trHeight w:val="938"/>
        </w:trPr>
        <w:tc>
          <w:tcPr>
            <w:tcW w:w="2204" w:type="dxa"/>
            <w:vAlign w:val="center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923A5">
              <w:rPr>
                <w:lang w:val="ru-RU"/>
              </w:rPr>
              <w:t>EA-63656</w:t>
            </w:r>
            <w:r w:rsidRPr="00335A45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02702" w:rsidRPr="00335A45" w:rsidRDefault="0070270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02702" w:rsidRPr="009D0E76">
        <w:trPr>
          <w:trHeight w:val="938"/>
        </w:trPr>
        <w:tc>
          <w:tcPr>
            <w:tcW w:w="2204" w:type="dxa"/>
            <w:vAlign w:val="center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D923A5">
              <w:rPr>
                <w:lang w:val="ru-RU"/>
              </w:rPr>
              <w:t>EA-63738</w:t>
            </w:r>
            <w:r w:rsidRPr="00335A45">
              <w:rPr>
                <w:lang w:val="ru-RU"/>
              </w:rPr>
              <w:t xml:space="preserve">- </w:t>
            </w:r>
            <w:r w:rsidRPr="00885C8E">
              <w:rPr>
                <w:lang w:val="ru-RU"/>
              </w:rPr>
              <w:t>ОБЩЕСТВО С ОГРАНИЧЕННОЙ ОТВЕТСТВЕННОСТЬЮ "ИННОВАЦИОННЫЕ ЛАБОРАТОРИИ"</w:t>
            </w:r>
          </w:p>
        </w:tc>
        <w:tc>
          <w:tcPr>
            <w:tcW w:w="1700" w:type="dxa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02702" w:rsidRPr="00335A45" w:rsidRDefault="0070270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02702" w:rsidRPr="00335A45" w:rsidRDefault="0070270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A3A5C">
        <w:rPr>
          <w:rFonts w:ascii="Roboto" w:hAnsi="Roboto" w:cs="Roboto"/>
          <w:color w:val="000000"/>
          <w:shd w:val="clear" w:color="auto" w:fill="FFFFFF"/>
          <w:lang w:val="ru-RU"/>
        </w:rPr>
        <w:t>Реагенты диагностические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D923A5">
        <w:rPr>
          <w:color w:val="000000"/>
          <w:lang w:val="ru-RU"/>
        </w:rPr>
        <w:t>236 398.31</w:t>
      </w:r>
      <w:r w:rsidRPr="00335A45">
        <w:rPr>
          <w:lang w:val="ru-RU"/>
        </w:rPr>
        <w:t xml:space="preserve"> рублей.  </w:t>
      </w:r>
    </w:p>
    <w:p w:rsidR="00702702" w:rsidRPr="00335A45" w:rsidRDefault="0070270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02702" w:rsidRPr="00335A45">
        <w:trPr>
          <w:trHeight w:val="206"/>
          <w:jc w:val="center"/>
        </w:trPr>
        <w:tc>
          <w:tcPr>
            <w:tcW w:w="7338" w:type="dxa"/>
          </w:tcPr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02702" w:rsidRPr="00335A45">
        <w:trPr>
          <w:trHeight w:val="206"/>
          <w:jc w:val="center"/>
        </w:trPr>
        <w:tc>
          <w:tcPr>
            <w:tcW w:w="7338" w:type="dxa"/>
          </w:tcPr>
          <w:p w:rsidR="00702702" w:rsidRPr="00335A45" w:rsidRDefault="0070270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02702" w:rsidRPr="00335A45" w:rsidRDefault="0070270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02702" w:rsidRPr="00335A45" w:rsidRDefault="007027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02702" w:rsidRPr="00335A45">
        <w:trPr>
          <w:trHeight w:val="206"/>
          <w:jc w:val="center"/>
        </w:trPr>
        <w:tc>
          <w:tcPr>
            <w:tcW w:w="7338" w:type="dxa"/>
          </w:tcPr>
          <w:p w:rsidR="00702702" w:rsidRPr="00335A45" w:rsidRDefault="007027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02702" w:rsidRPr="00335A45" w:rsidRDefault="007027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02702" w:rsidRPr="00335A45" w:rsidRDefault="0070270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02702" w:rsidRPr="00335A45" w:rsidRDefault="00702702" w:rsidP="006465AE">
      <w:pPr>
        <w:jc w:val="both"/>
        <w:rPr>
          <w:lang w:val="ru-RU" w:eastAsia="ru-RU"/>
        </w:rPr>
      </w:pPr>
    </w:p>
    <w:sectPr w:rsidR="0070270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702" w:rsidRDefault="00702702">
      <w:r>
        <w:separator/>
      </w:r>
    </w:p>
  </w:endnote>
  <w:endnote w:type="continuationSeparator" w:id="1">
    <w:p w:rsidR="00702702" w:rsidRDefault="00702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702" w:rsidRDefault="00702702">
      <w:r>
        <w:separator/>
      </w:r>
    </w:p>
  </w:footnote>
  <w:footnote w:type="continuationSeparator" w:id="1">
    <w:p w:rsidR="00702702" w:rsidRDefault="007027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702" w:rsidRDefault="0070270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02702" w:rsidRDefault="007027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7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47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89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479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47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8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7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7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547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479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47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479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4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7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479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478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4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47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547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7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7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7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7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9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1135</Words>
  <Characters>6474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2020-11-19T14:20:00Z</dcterms:created>
  <dcterms:modified xsi:type="dcterms:W3CDTF">2020-11-19T14:24:00Z</dcterms:modified>
</cp:coreProperties>
</file>