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3C0" w:rsidRPr="005478AE" w:rsidRDefault="009613C0" w:rsidP="00B40F86">
      <w:pPr>
        <w:jc w:val="center"/>
        <w:rPr>
          <w:b/>
          <w:bCs/>
          <w:color w:val="000000"/>
          <w:lang w:val="ru-RU"/>
        </w:rPr>
      </w:pPr>
      <w:r w:rsidRPr="00113164">
        <w:rPr>
          <w:b/>
          <w:bCs/>
          <w:color w:val="000000"/>
          <w:lang w:val="ru-RU"/>
        </w:rPr>
        <w:t xml:space="preserve">ПРОТОКОЛ № </w:t>
      </w:r>
      <w:r w:rsidRPr="005478AE">
        <w:rPr>
          <w:b/>
          <w:bCs/>
          <w:color w:val="000000"/>
          <w:lang w:val="ru-RU"/>
        </w:rPr>
        <w:t>0318300120820000</w:t>
      </w:r>
      <w:r>
        <w:rPr>
          <w:b/>
          <w:bCs/>
          <w:color w:val="000000"/>
          <w:lang w:val="ru-RU"/>
        </w:rPr>
        <w:t>274</w:t>
      </w:r>
    </w:p>
    <w:p w:rsidR="009613C0" w:rsidRPr="00113164" w:rsidRDefault="009613C0" w:rsidP="00B40F86">
      <w:pPr>
        <w:jc w:val="center"/>
        <w:rPr>
          <w:b/>
          <w:bCs/>
          <w:color w:val="000000"/>
          <w:lang w:val="ru-RU"/>
        </w:rPr>
      </w:pPr>
      <w:r w:rsidRPr="00113164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9613C0" w:rsidRPr="00113164" w:rsidRDefault="009613C0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9613C0" w:rsidRPr="00113164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613C0" w:rsidRPr="00113164" w:rsidRDefault="009613C0" w:rsidP="007646A2">
            <w:pPr>
              <w:ind w:left="40" w:right="40"/>
              <w:rPr>
                <w:lang w:val="ru-RU"/>
              </w:rPr>
            </w:pPr>
            <w:r w:rsidRPr="00113164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9613C0" w:rsidRPr="00113164" w:rsidRDefault="009613C0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23</w:t>
            </w:r>
            <w:r w:rsidRPr="00113164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113164">
              <w:rPr>
                <w:lang w:val="ru-RU"/>
              </w:rPr>
              <w:t xml:space="preserve"> </w:t>
            </w:r>
            <w:r w:rsidRPr="00113164">
              <w:t>20</w:t>
            </w:r>
            <w:r>
              <w:rPr>
                <w:lang w:val="ru-RU"/>
              </w:rPr>
              <w:t>20</w:t>
            </w:r>
            <w:r w:rsidRPr="00113164">
              <w:rPr>
                <w:lang w:val="ru-RU"/>
              </w:rPr>
              <w:t xml:space="preserve"> </w:t>
            </w:r>
            <w:r w:rsidRPr="00113164">
              <w:t>года</w:t>
            </w:r>
          </w:p>
        </w:tc>
      </w:tr>
    </w:tbl>
    <w:p w:rsidR="009613C0" w:rsidRDefault="009613C0" w:rsidP="005E138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9613C0" w:rsidRPr="0077375B" w:rsidRDefault="009613C0" w:rsidP="0043260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43260D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43260D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9613C0" w:rsidRPr="0077375B" w:rsidRDefault="009613C0" w:rsidP="0043260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82137B">
        <w:rPr>
          <w:rFonts w:ascii="Roboto" w:hAnsi="Roboto" w:cs="Roboto"/>
          <w:color w:val="000000"/>
          <w:shd w:val="clear" w:color="auto" w:fill="FFFFFF"/>
          <w:lang w:val="ru-RU"/>
        </w:rPr>
        <w:t>Инструменты и приспособления, применяемые в медицинских целях</w:t>
      </w:r>
      <w:r w:rsidRPr="0077375B">
        <w:rPr>
          <w:lang w:val="ru-RU"/>
        </w:rPr>
        <w:t xml:space="preserve">».  </w:t>
      </w:r>
    </w:p>
    <w:p w:rsidR="009613C0" w:rsidRPr="006A3A5C" w:rsidRDefault="009613C0" w:rsidP="0043260D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82137B">
        <w:rPr>
          <w:rFonts w:ascii="Roboto" w:hAnsi="Roboto" w:cs="Roboto"/>
          <w:color w:val="000000"/>
          <w:shd w:val="clear" w:color="auto" w:fill="FFFFFF"/>
          <w:lang w:val="ru-RU"/>
        </w:rPr>
        <w:t>203234901331923490100103210013250244</w:t>
      </w:r>
    </w:p>
    <w:p w:rsidR="009613C0" w:rsidRPr="0077375B" w:rsidRDefault="009613C0" w:rsidP="0043260D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472 805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семьдесят две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восемьсот пять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9613C0" w:rsidRPr="00F26489" w:rsidRDefault="009613C0" w:rsidP="0043260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26489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9613C0" w:rsidRPr="00B33E96" w:rsidRDefault="009613C0" w:rsidP="0043260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82137B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марта 2021 г.</w:t>
      </w:r>
      <w:r w:rsidRPr="00B33E96">
        <w:rPr>
          <w:lang w:val="ru-RU"/>
        </w:rPr>
        <w:t>.</w:t>
      </w:r>
    </w:p>
    <w:p w:rsidR="009613C0" w:rsidRPr="0077375B" w:rsidRDefault="009613C0" w:rsidP="0043260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82137B"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9613C0" w:rsidRPr="0077375B" w:rsidRDefault="009613C0" w:rsidP="0043260D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9613C0" w:rsidRPr="0077375B" w:rsidRDefault="009613C0" w:rsidP="0043260D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9613C0" w:rsidRPr="0077375B" w:rsidRDefault="009613C0" w:rsidP="0043260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2137B">
        <w:rPr>
          <w:color w:val="000000"/>
          <w:sz w:val="24"/>
          <w:szCs w:val="24"/>
        </w:rPr>
        <w:t>09.11.2020 13:02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9613C0" w:rsidRPr="0077375B" w:rsidRDefault="009613C0" w:rsidP="0043260D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 xml:space="preserve"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</w:t>
      </w:r>
      <w:r>
        <w:rPr>
          <w:b/>
          <w:bCs/>
          <w:sz w:val="24"/>
          <w:szCs w:val="24"/>
        </w:rPr>
        <w:t>3</w:t>
      </w:r>
      <w:r w:rsidRPr="0077375B">
        <w:rPr>
          <w:b/>
          <w:bCs/>
          <w:sz w:val="24"/>
          <w:szCs w:val="24"/>
        </w:rPr>
        <w:t xml:space="preserve"> член</w:t>
      </w:r>
      <w:r>
        <w:rPr>
          <w:b/>
          <w:bCs/>
          <w:sz w:val="24"/>
          <w:szCs w:val="24"/>
        </w:rPr>
        <w:t>а</w:t>
      </w:r>
      <w:r w:rsidRPr="0077375B">
        <w:rPr>
          <w:b/>
          <w:bCs/>
          <w:sz w:val="24"/>
          <w:szCs w:val="24"/>
        </w:rPr>
        <w:t xml:space="preserve"> комиссии:</w:t>
      </w:r>
      <w:r w:rsidRPr="0077375B">
        <w:rPr>
          <w:sz w:val="24"/>
          <w:szCs w:val="24"/>
        </w:rPr>
        <w:t xml:space="preserve"> </w:t>
      </w:r>
    </w:p>
    <w:p w:rsidR="009613C0" w:rsidRDefault="009613C0" w:rsidP="005E138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9613C0" w:rsidRPr="00113164">
        <w:trPr>
          <w:jc w:val="center"/>
        </w:trPr>
        <w:tc>
          <w:tcPr>
            <w:tcW w:w="9828" w:type="dxa"/>
            <w:gridSpan w:val="5"/>
          </w:tcPr>
          <w:p w:rsidR="009613C0" w:rsidRPr="00113164" w:rsidRDefault="009613C0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П</w:t>
            </w:r>
            <w:r w:rsidRPr="00113164">
              <w:t>редседател</w:t>
            </w:r>
            <w:r w:rsidRPr="00113164">
              <w:rPr>
                <w:lang w:val="ru-RU"/>
              </w:rPr>
              <w:t>ь</w:t>
            </w:r>
            <w:r w:rsidRPr="00113164">
              <w:t xml:space="preserve"> комиссии</w:t>
            </w:r>
            <w:r w:rsidRPr="00113164">
              <w:rPr>
                <w:lang w:val="ru-RU"/>
              </w:rPr>
              <w:t>:</w:t>
            </w:r>
          </w:p>
        </w:tc>
      </w:tr>
      <w:tr w:rsidR="009613C0" w:rsidRPr="0043260D">
        <w:trPr>
          <w:jc w:val="center"/>
        </w:trPr>
        <w:tc>
          <w:tcPr>
            <w:tcW w:w="2820" w:type="dxa"/>
          </w:tcPr>
          <w:p w:rsidR="009613C0" w:rsidRPr="00113164" w:rsidRDefault="009613C0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9613C0" w:rsidRPr="00113164" w:rsidRDefault="009613C0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Главный врач ГБУЗ «Славянская ЦРБ»МЗ КК.</w:t>
            </w:r>
          </w:p>
        </w:tc>
      </w:tr>
      <w:tr w:rsidR="009613C0" w:rsidRPr="00113164">
        <w:trPr>
          <w:trHeight w:val="80"/>
          <w:jc w:val="center"/>
        </w:trPr>
        <w:tc>
          <w:tcPr>
            <w:tcW w:w="9828" w:type="dxa"/>
            <w:gridSpan w:val="5"/>
          </w:tcPr>
          <w:p w:rsidR="009613C0" w:rsidRPr="00113164" w:rsidRDefault="009613C0" w:rsidP="00A51320">
            <w:pPr>
              <w:jc w:val="both"/>
            </w:pPr>
            <w:r w:rsidRPr="00113164">
              <w:t xml:space="preserve">Секретарь комиссии - </w:t>
            </w:r>
          </w:p>
        </w:tc>
      </w:tr>
      <w:tr w:rsidR="009613C0" w:rsidRPr="00113164">
        <w:trPr>
          <w:trHeight w:val="300"/>
          <w:jc w:val="center"/>
        </w:trPr>
        <w:tc>
          <w:tcPr>
            <w:tcW w:w="2882" w:type="dxa"/>
            <w:gridSpan w:val="3"/>
          </w:tcPr>
          <w:p w:rsidR="009613C0" w:rsidRPr="00113164" w:rsidRDefault="009613C0" w:rsidP="00A51320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13164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9613C0" w:rsidRPr="00113164" w:rsidRDefault="009613C0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Экономист 1 категории,отдела закупок.</w:t>
            </w:r>
          </w:p>
        </w:tc>
      </w:tr>
      <w:tr w:rsidR="009613C0" w:rsidRPr="00113164">
        <w:trPr>
          <w:jc w:val="center"/>
        </w:trPr>
        <w:tc>
          <w:tcPr>
            <w:tcW w:w="9828" w:type="dxa"/>
            <w:gridSpan w:val="5"/>
          </w:tcPr>
          <w:p w:rsidR="009613C0" w:rsidRPr="00113164" w:rsidRDefault="009613C0" w:rsidP="00A51320">
            <w:pPr>
              <w:jc w:val="both"/>
            </w:pPr>
            <w:r w:rsidRPr="00113164">
              <w:t>Члены комиссии –</w:t>
            </w:r>
          </w:p>
        </w:tc>
      </w:tr>
      <w:tr w:rsidR="009613C0" w:rsidRPr="00AE3798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9613C0" w:rsidRPr="00113164" w:rsidRDefault="009613C0" w:rsidP="008E3549">
            <w:pPr>
              <w:ind w:right="-286"/>
              <w:rPr>
                <w:lang w:val="ru-RU"/>
              </w:rPr>
            </w:pPr>
            <w:r w:rsidRPr="00113164">
              <w:rPr>
                <w:lang w:val="ru-RU"/>
              </w:rPr>
              <w:t xml:space="preserve">Дехтерев Юрий Сергеевич 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9613C0" w:rsidRPr="00113164" w:rsidRDefault="009613C0" w:rsidP="0043260D">
            <w:pPr>
              <w:ind w:right="-286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 xml:space="preserve">- начальник отдела закупок; </w:t>
            </w:r>
          </w:p>
          <w:p w:rsidR="009613C0" w:rsidRPr="00113164" w:rsidRDefault="009613C0" w:rsidP="008E3549">
            <w:pPr>
              <w:ind w:right="-80"/>
              <w:jc w:val="both"/>
              <w:rPr>
                <w:lang w:val="ru-RU"/>
              </w:rPr>
            </w:pPr>
          </w:p>
        </w:tc>
      </w:tr>
    </w:tbl>
    <w:p w:rsidR="009613C0" w:rsidRPr="00113164" w:rsidRDefault="009613C0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13164">
        <w:rPr>
          <w:sz w:val="24"/>
          <w:szCs w:val="24"/>
        </w:rPr>
        <w:t>Кворум имеется. Комиссия правомочна.</w:t>
      </w:r>
    </w:p>
    <w:p w:rsidR="009613C0" w:rsidRPr="00113164" w:rsidRDefault="009613C0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13164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23</w:t>
      </w:r>
      <w:r w:rsidRPr="00113164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113164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113164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13</w:t>
      </w:r>
      <w:r w:rsidRPr="00113164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13164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9613C0" w:rsidRPr="00113164" w:rsidRDefault="009613C0" w:rsidP="009C43B2">
      <w:pPr>
        <w:ind w:firstLine="709"/>
        <w:jc w:val="both"/>
        <w:rPr>
          <w:lang w:val="ru-RU"/>
        </w:rPr>
      </w:pPr>
      <w:r w:rsidRPr="00113164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9613C0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13C0" w:rsidRPr="00113164" w:rsidRDefault="009613C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№ </w:t>
            </w:r>
            <w:r w:rsidRPr="00113164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13C0" w:rsidRPr="00113164" w:rsidRDefault="009613C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13C0" w:rsidRPr="00113164" w:rsidRDefault="009613C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13C0" w:rsidRPr="00113164" w:rsidRDefault="009613C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Время поступления </w:t>
            </w:r>
            <w:r w:rsidRPr="00113164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13C0" w:rsidRPr="00113164" w:rsidRDefault="009613C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Порядковый </w:t>
            </w:r>
            <w:r w:rsidRPr="00113164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9613C0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13C0" w:rsidRPr="00113164" w:rsidRDefault="009613C0" w:rsidP="00F80B64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13C0" w:rsidRPr="00164F14" w:rsidRDefault="009613C0" w:rsidP="00164F14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352 239.47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13C0" w:rsidRPr="00113164" w:rsidRDefault="009613C0" w:rsidP="00F80B64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13C0" w:rsidRPr="00113164" w:rsidRDefault="009613C0" w:rsidP="00F80B6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19.11.2020 11:38:41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13C0" w:rsidRPr="00164F14" w:rsidRDefault="009613C0" w:rsidP="00F80B6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EA-63658</w:t>
            </w:r>
          </w:p>
        </w:tc>
      </w:tr>
      <w:tr w:rsidR="009613C0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13C0" w:rsidRPr="00113164" w:rsidRDefault="009613C0" w:rsidP="00CE4749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13C0" w:rsidRPr="00113164" w:rsidRDefault="009613C0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354 603.50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13C0" w:rsidRPr="00113164" w:rsidRDefault="009613C0" w:rsidP="00CE4749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13C0" w:rsidRPr="00113164" w:rsidRDefault="009613C0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19.11.2020 11:37:02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13C0" w:rsidRPr="00113164" w:rsidRDefault="009613C0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EA-63604</w:t>
            </w:r>
          </w:p>
        </w:tc>
      </w:tr>
    </w:tbl>
    <w:p w:rsidR="009613C0" w:rsidRPr="00113164" w:rsidRDefault="009613C0" w:rsidP="00F742E9">
      <w:pPr>
        <w:ind w:firstLine="709"/>
        <w:jc w:val="both"/>
        <w:rPr>
          <w:lang w:val="ru-RU"/>
        </w:rPr>
      </w:pPr>
      <w:r w:rsidRPr="00113164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9613C0" w:rsidRPr="00113164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613C0" w:rsidRPr="00113164" w:rsidRDefault="009613C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Номер </w:t>
            </w:r>
          </w:p>
          <w:p w:rsidR="009613C0" w:rsidRPr="00113164" w:rsidRDefault="009613C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13C0" w:rsidRPr="00113164" w:rsidRDefault="009613C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113164">
              <w:rPr>
                <w:b/>
                <w:bCs/>
                <w:lang w:val="ru-RU"/>
              </w:rPr>
              <w:t>регистрации</w:t>
            </w:r>
          </w:p>
          <w:p w:rsidR="009613C0" w:rsidRPr="00113164" w:rsidRDefault="009613C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613C0" w:rsidRPr="00113164" w:rsidRDefault="009613C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9613C0" w:rsidRPr="0043260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613C0" w:rsidRPr="00164F14" w:rsidRDefault="009613C0" w:rsidP="002C7AC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EA-63658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13C0" w:rsidRPr="00113164" w:rsidRDefault="009613C0" w:rsidP="00F80B6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16.11.2020 15:13:51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3C0" w:rsidRDefault="009613C0" w:rsidP="0043260D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"МАХАОН"</w:t>
            </w:r>
          </w:p>
          <w:p w:rsidR="009613C0" w:rsidRPr="0043260D" w:rsidRDefault="009613C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ИНН6658439380</w:t>
            </w:r>
          </w:p>
          <w:p w:rsidR="009613C0" w:rsidRPr="0043260D" w:rsidRDefault="009613C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ОГРН1136658025382</w:t>
            </w:r>
          </w:p>
          <w:p w:rsidR="009613C0" w:rsidRPr="0043260D" w:rsidRDefault="009613C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КПП665801001</w:t>
            </w:r>
          </w:p>
          <w:p w:rsidR="009613C0" w:rsidRPr="0043260D" w:rsidRDefault="009613C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Место нахождения (жительства)</w:t>
            </w:r>
          </w:p>
          <w:p w:rsidR="009613C0" w:rsidRDefault="009613C0" w:rsidP="0043260D">
            <w:pPr>
              <w:pStyle w:val="NormalWeb"/>
              <w:spacing w:before="0" w:beforeAutospacing="0" w:after="0" w:afterAutospacing="0"/>
            </w:pPr>
            <w:r>
              <w:t>620102, ОБЛ СВЕРДЛОВСКАЯ, Г ЕКАТЕРИНБУРГ, УЛ БЕЛОРЕЧЕНСКАЯ, СТРОЕНИЕ 28А, ОФИС 21</w:t>
            </w:r>
          </w:p>
          <w:p w:rsidR="009613C0" w:rsidRPr="0043260D" w:rsidRDefault="009613C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Почтовый адрес</w:t>
            </w:r>
          </w:p>
          <w:p w:rsidR="009613C0" w:rsidRDefault="009613C0" w:rsidP="0043260D">
            <w:pPr>
              <w:pStyle w:val="NormalWeb"/>
              <w:spacing w:before="0" w:beforeAutospacing="0" w:after="0" w:afterAutospacing="0"/>
            </w:pPr>
            <w:r>
              <w:t>620102, ОБЛ СВЕРДЛОВСКАЯ, Г ЕКАТЕРИНБУРГ, УЛ БЕЛОРЕЧЕНСКАЯ, СТРОЕНИЕ 28А, ОФИС 21</w:t>
            </w:r>
          </w:p>
          <w:p w:rsidR="009613C0" w:rsidRPr="00C8724B" w:rsidRDefault="009613C0" w:rsidP="0043260D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C8724B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9613C0" w:rsidRPr="0043260D" w:rsidRDefault="009613C0" w:rsidP="004F451D">
            <w:pPr>
              <w:rPr>
                <w:lang w:val="ru-RU"/>
              </w:rPr>
            </w:pPr>
            <w:r>
              <w:t>Телефон 89623875191</w:t>
            </w:r>
          </w:p>
        </w:tc>
      </w:tr>
      <w:tr w:rsidR="009613C0" w:rsidRPr="00164F1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9613C0" w:rsidRPr="00113164" w:rsidRDefault="009613C0" w:rsidP="002C7AC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EA-63604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13C0" w:rsidRPr="00113164" w:rsidRDefault="009613C0" w:rsidP="00FE519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16.11.2020 10:37:16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613C0" w:rsidRDefault="009613C0" w:rsidP="0043260D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ЗАЛЕССКАЯ АННА ИВАНОВНА</w:t>
            </w:r>
          </w:p>
          <w:p w:rsidR="009613C0" w:rsidRPr="0043260D" w:rsidRDefault="009613C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ИНН234908030731</w:t>
            </w:r>
          </w:p>
          <w:p w:rsidR="009613C0" w:rsidRPr="0043260D" w:rsidRDefault="009613C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ОГРНИП318237500239512</w:t>
            </w:r>
          </w:p>
          <w:p w:rsidR="009613C0" w:rsidRPr="0043260D" w:rsidRDefault="009613C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Место нахождения (жительства)</w:t>
            </w:r>
          </w:p>
          <w:p w:rsidR="009613C0" w:rsidRPr="00C8724B" w:rsidRDefault="009613C0" w:rsidP="0043260D">
            <w:pPr>
              <w:pStyle w:val="NormalWeb"/>
              <w:spacing w:before="0" w:beforeAutospacing="0" w:after="0" w:afterAutospacing="0"/>
            </w:pPr>
            <w:r>
              <w:t xml:space="preserve">КРАЙ КРАСНОДАРСКИЙ, Г КРАСНОДАР, </w:t>
            </w:r>
            <w:r w:rsidRPr="00C8724B">
              <w:t>СТ Урожай , ул. Садовая , д. 36</w:t>
            </w:r>
          </w:p>
          <w:p w:rsidR="009613C0" w:rsidRPr="0043260D" w:rsidRDefault="009613C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Почтовый адрес</w:t>
            </w:r>
          </w:p>
          <w:p w:rsidR="009613C0" w:rsidRDefault="009613C0" w:rsidP="0043260D">
            <w:pPr>
              <w:pStyle w:val="NormalWeb"/>
              <w:spacing w:before="0" w:beforeAutospacing="0" w:after="0" w:afterAutospacing="0"/>
            </w:pPr>
            <w:r>
              <w:t>КРАЙ КРАСНОДАРСКИЙ23, Г КРАСНОДАР,</w:t>
            </w:r>
            <w:r w:rsidRPr="00C8724B">
              <w:t xml:space="preserve"> СТ Урожай , ул. Садовая , д. 36</w:t>
            </w:r>
          </w:p>
          <w:p w:rsidR="009613C0" w:rsidRPr="0043260D" w:rsidRDefault="009613C0" w:rsidP="0043260D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43260D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9613C0" w:rsidRDefault="009613C0" w:rsidP="0043260D">
            <w:pPr>
              <w:pStyle w:val="NormalWeb"/>
              <w:spacing w:before="0" w:beforeAutospacing="0" w:after="0" w:afterAutospacing="0"/>
            </w:pPr>
            <w:r>
              <w:t>Залеская Анна Ивановна</w:t>
            </w:r>
          </w:p>
          <w:p w:rsidR="009613C0" w:rsidRPr="0043260D" w:rsidRDefault="009613C0" w:rsidP="0051424C">
            <w:pPr>
              <w:rPr>
                <w:lang w:val="ru-RU"/>
              </w:rPr>
            </w:pPr>
            <w:r>
              <w:t>Телефон 79184342281</w:t>
            </w:r>
          </w:p>
        </w:tc>
      </w:tr>
    </w:tbl>
    <w:p w:rsidR="009613C0" w:rsidRPr="00113164" w:rsidRDefault="009613C0" w:rsidP="009D1258">
      <w:pPr>
        <w:ind w:firstLine="567"/>
        <w:jc w:val="both"/>
        <w:rPr>
          <w:lang w:val="ru-RU"/>
        </w:rPr>
      </w:pPr>
      <w:r w:rsidRPr="00113164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13164">
        <w:rPr>
          <w:lang w:val="ru-RU" w:eastAsia="ru-RU"/>
        </w:rPr>
        <w:t xml:space="preserve"> со ст.69 Федерального закона от 05 апреля 2013 года № 44-ФЗ </w:t>
      </w:r>
      <w:r w:rsidRPr="00113164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13164">
        <w:rPr>
          <w:lang w:val="ru-RU" w:eastAsia="ru-RU"/>
        </w:rPr>
        <w:t>Федерального закона № 44-ФЗ),</w:t>
      </w:r>
      <w:r w:rsidRPr="00113164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9613C0" w:rsidRPr="00113164" w:rsidRDefault="009613C0" w:rsidP="009D1258">
      <w:pPr>
        <w:ind w:firstLine="567"/>
        <w:jc w:val="both"/>
        <w:rPr>
          <w:lang w:val="ru-RU"/>
        </w:rPr>
      </w:pPr>
      <w:r w:rsidRPr="00113164">
        <w:rPr>
          <w:lang w:val="ru-RU"/>
        </w:rPr>
        <w:t xml:space="preserve">1) признать соответствующей требованиям, </w:t>
      </w:r>
      <w:r w:rsidRPr="00113164">
        <w:rPr>
          <w:lang w:val="ru-RU" w:eastAsia="ru-RU"/>
        </w:rPr>
        <w:t>установленным ст.69 Федерального закона № 44-ФЗ и</w:t>
      </w:r>
      <w:r w:rsidRPr="00113164">
        <w:rPr>
          <w:lang w:val="ru-RU"/>
        </w:rPr>
        <w:t xml:space="preserve"> документацией аукциона в электронной форме, заявку с идентификационным номером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43260D">
        <w:rPr>
          <w:rFonts w:ascii="Roboto" w:hAnsi="Roboto" w:cs="Roboto"/>
          <w:color w:val="000000"/>
          <w:shd w:val="clear" w:color="auto" w:fill="FFFFFF"/>
          <w:lang w:val="ru-RU"/>
        </w:rPr>
        <w:t>-63604</w:t>
      </w:r>
      <w:r w:rsidRPr="00113164">
        <w:rPr>
          <w:lang w:val="ru-RU"/>
        </w:rPr>
        <w:t xml:space="preserve"> - </w:t>
      </w:r>
      <w:r w:rsidRPr="0043260D">
        <w:rPr>
          <w:lang w:val="ru-RU"/>
        </w:rPr>
        <w:t>Индивидуальный предприниматель ЗАЛЕССКАЯ АННА ИВАНОВНА</w:t>
      </w:r>
      <w:r w:rsidRPr="00113164">
        <w:rPr>
          <w:lang w:val="ru-RU"/>
        </w:rPr>
        <w:t>;</w:t>
      </w:r>
    </w:p>
    <w:p w:rsidR="009613C0" w:rsidRPr="00D31432" w:rsidRDefault="009613C0" w:rsidP="00B1069D">
      <w:pPr>
        <w:rPr>
          <w:sz w:val="18"/>
          <w:szCs w:val="18"/>
          <w:lang w:val="ru-RU"/>
        </w:rPr>
      </w:pPr>
      <w:r w:rsidRPr="00164F14">
        <w:rPr>
          <w:lang w:val="ru-RU"/>
        </w:rPr>
        <w:t xml:space="preserve">2) </w:t>
      </w:r>
      <w:r w:rsidRPr="00B1069D">
        <w:rPr>
          <w:lang w:val="ru-RU"/>
        </w:rPr>
        <w:t>Несоответствие участника</w:t>
      </w:r>
      <w:r>
        <w:rPr>
          <w:lang w:val="ru-RU"/>
        </w:rPr>
        <w:t xml:space="preserve"> №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43260D">
        <w:rPr>
          <w:rFonts w:ascii="Roboto" w:hAnsi="Roboto" w:cs="Roboto"/>
          <w:color w:val="000000"/>
          <w:shd w:val="clear" w:color="auto" w:fill="F9F9F9"/>
          <w:lang w:val="ru-RU"/>
        </w:rPr>
        <w:t>-63658</w:t>
      </w:r>
      <w:r>
        <w:rPr>
          <w:color w:val="000000"/>
          <w:shd w:val="clear" w:color="auto" w:fill="F9F9F9"/>
          <w:lang w:val="ru-RU"/>
        </w:rPr>
        <w:t>-</w:t>
      </w:r>
      <w:r w:rsidRPr="00B1069D">
        <w:rPr>
          <w:lang w:val="ru-RU"/>
        </w:rPr>
        <w:t xml:space="preserve"> </w:t>
      </w:r>
      <w:r w:rsidRPr="0043260D">
        <w:rPr>
          <w:lang w:val="ru-RU"/>
        </w:rPr>
        <w:t xml:space="preserve">ОБЩЕСТВО С ОГРАНИЧЕННОЙ </w:t>
      </w:r>
      <w:r w:rsidRPr="00D31432">
        <w:rPr>
          <w:lang w:val="ru-RU"/>
        </w:rPr>
        <w:t xml:space="preserve">ОТВЕТСТВЕННОСТЬЮ "МАХАОН" аукциона требованиям, </w:t>
      </w:r>
      <w:r w:rsidRPr="00D31432">
        <w:rPr>
          <w:color w:val="000000"/>
          <w:shd w:val="clear" w:color="auto" w:fill="F9F9F9"/>
          <w:lang w:val="ru-RU"/>
        </w:rPr>
        <w:t>н</w:t>
      </w:r>
      <w:r w:rsidRPr="00D31432">
        <w:rPr>
          <w:rFonts w:ascii="Roboto" w:hAnsi="Roboto" w:cs="Roboto"/>
          <w:color w:val="000000"/>
          <w:shd w:val="clear" w:color="auto" w:fill="F9F9F9"/>
          <w:lang w:val="ru-RU"/>
        </w:rPr>
        <w:t>е соответствует требованиям, установленным ФЗ и документацией об электронном аукционе. Согласно ч. 6.1 ст. 66 44-ФЗ в случае установления недостоверности информации, содержащейся в документах, представленных участником электронного аукциона в соответствии с частями 3 и 5 настоящей статьи, аукционная комиссия обязана отстранить такого участника от участия в электронном аукционе на любом этапе его проведения. Не соответствие положениям РАЗДЕЛА 8 ИНСТРУКЦИЯ ПО ЗАПОЛНЕНИЮ ЗАЯВКИ. В случае если предметом закупки являются изделия</w:t>
      </w:r>
      <w:r w:rsidRPr="00D31432">
        <w:rPr>
          <w:rFonts w:ascii="Roboto" w:hAnsi="Roboto" w:cs="Roboto"/>
          <w:color w:val="000000"/>
          <w:shd w:val="clear" w:color="auto" w:fill="F9F9F9"/>
        </w:rPr>
        <w:t> </w:t>
      </w:r>
      <w:r w:rsidRPr="00D31432">
        <w:rPr>
          <w:rFonts w:ascii="Roboto" w:hAnsi="Roboto" w:cs="Roboto"/>
          <w:color w:val="000000"/>
          <w:lang w:val="ru-RU"/>
        </w:rPr>
        <w:t>медицинского назначения, то участником закупки в первой части заявки на участие в закупки должны быть указаны наименования товаров, входящих в объект закупки, в соответствии с регистрационными удостоверениями на такие изделия.</w:t>
      </w:r>
    </w:p>
    <w:p w:rsidR="009613C0" w:rsidRPr="00113164" w:rsidRDefault="009613C0" w:rsidP="00164F14">
      <w:pPr>
        <w:ind w:firstLine="567"/>
        <w:jc w:val="both"/>
        <w:rPr>
          <w:lang w:val="ru-RU"/>
        </w:rPr>
      </w:pPr>
      <w:r w:rsidRPr="00113164">
        <w:rPr>
          <w:lang w:val="ru-RU"/>
        </w:rPr>
        <w:t xml:space="preserve"> 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 </w:t>
      </w:r>
    </w:p>
    <w:p w:rsidR="009613C0" w:rsidRPr="00113164" w:rsidRDefault="009613C0" w:rsidP="00584FE4">
      <w:pPr>
        <w:ind w:firstLine="708"/>
        <w:jc w:val="both"/>
        <w:rPr>
          <w:lang w:val="ru-RU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2224"/>
        <w:gridCol w:w="2864"/>
        <w:gridCol w:w="2536"/>
      </w:tblGrid>
      <w:tr w:rsidR="009613C0" w:rsidRPr="00113164" w:rsidTr="00D31432">
        <w:trPr>
          <w:trHeight w:val="415"/>
        </w:trPr>
        <w:tc>
          <w:tcPr>
            <w:tcW w:w="2204" w:type="dxa"/>
            <w:vMerge w:val="restart"/>
            <w:vAlign w:val="center"/>
          </w:tcPr>
          <w:p w:rsidR="009613C0" w:rsidRPr="00113164" w:rsidRDefault="009613C0" w:rsidP="00AA4A97">
            <w:pPr>
              <w:jc w:val="center"/>
              <w:rPr>
                <w:lang w:val="ru-RU"/>
              </w:rPr>
            </w:pPr>
            <w:r w:rsidRPr="00113164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624" w:type="dxa"/>
            <w:gridSpan w:val="3"/>
          </w:tcPr>
          <w:p w:rsidR="009613C0" w:rsidRPr="00113164" w:rsidRDefault="009613C0" w:rsidP="00AA4A97">
            <w:pPr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9613C0" w:rsidRPr="00113164" w:rsidTr="00D31432">
        <w:trPr>
          <w:trHeight w:val="274"/>
        </w:trPr>
        <w:tc>
          <w:tcPr>
            <w:tcW w:w="2204" w:type="dxa"/>
            <w:vMerge/>
          </w:tcPr>
          <w:p w:rsidR="009613C0" w:rsidRPr="00113164" w:rsidRDefault="009613C0" w:rsidP="00AA4A97">
            <w:pPr>
              <w:rPr>
                <w:noProof/>
                <w:lang w:val="ru-RU"/>
              </w:rPr>
            </w:pPr>
          </w:p>
        </w:tc>
        <w:tc>
          <w:tcPr>
            <w:tcW w:w="2224" w:type="dxa"/>
          </w:tcPr>
          <w:p w:rsidR="009613C0" w:rsidRPr="00113164" w:rsidRDefault="009613C0" w:rsidP="00AA4A97">
            <w:pPr>
              <w:jc w:val="center"/>
              <w:rPr>
                <w:lang w:val="ru-RU"/>
              </w:rPr>
            </w:pPr>
          </w:p>
          <w:p w:rsidR="009613C0" w:rsidRPr="00113164" w:rsidRDefault="009613C0" w:rsidP="00AA4A97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Просоленко Ю.А.</w:t>
            </w:r>
          </w:p>
        </w:tc>
        <w:tc>
          <w:tcPr>
            <w:tcW w:w="2864" w:type="dxa"/>
          </w:tcPr>
          <w:p w:rsidR="009613C0" w:rsidRPr="00113164" w:rsidRDefault="009613C0" w:rsidP="00AA4A97">
            <w:pPr>
              <w:ind w:right="-21"/>
              <w:jc w:val="center"/>
              <w:rPr>
                <w:lang w:val="ru-RU"/>
              </w:rPr>
            </w:pPr>
          </w:p>
          <w:p w:rsidR="009613C0" w:rsidRPr="00113164" w:rsidRDefault="009613C0" w:rsidP="001757FC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Дехтерев Ю.С.</w:t>
            </w:r>
          </w:p>
        </w:tc>
        <w:tc>
          <w:tcPr>
            <w:tcW w:w="2536" w:type="dxa"/>
          </w:tcPr>
          <w:p w:rsidR="009613C0" w:rsidRPr="00113164" w:rsidRDefault="009613C0" w:rsidP="0056026D">
            <w:pPr>
              <w:jc w:val="center"/>
              <w:rPr>
                <w:lang w:val="ru-RU"/>
              </w:rPr>
            </w:pPr>
          </w:p>
          <w:p w:rsidR="009613C0" w:rsidRPr="00113164" w:rsidRDefault="009613C0" w:rsidP="001757FC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Владыкина Л.В.</w:t>
            </w:r>
          </w:p>
        </w:tc>
      </w:tr>
      <w:tr w:rsidR="009613C0" w:rsidRPr="0043260D" w:rsidTr="00D31432">
        <w:trPr>
          <w:trHeight w:val="938"/>
        </w:trPr>
        <w:tc>
          <w:tcPr>
            <w:tcW w:w="2204" w:type="dxa"/>
            <w:vAlign w:val="center"/>
          </w:tcPr>
          <w:p w:rsidR="009613C0" w:rsidRPr="00113164" w:rsidRDefault="009613C0" w:rsidP="00F47DD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43260D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-63658</w:t>
            </w:r>
            <w:r>
              <w:rPr>
                <w:color w:val="000000"/>
                <w:shd w:val="clear" w:color="auto" w:fill="F9F9F9"/>
                <w:lang w:val="ru-RU"/>
              </w:rPr>
              <w:t>-</w:t>
            </w:r>
            <w:r w:rsidRPr="00B1069D">
              <w:rPr>
                <w:lang w:val="ru-RU"/>
              </w:rPr>
              <w:t xml:space="preserve"> </w:t>
            </w:r>
            <w:r w:rsidRPr="0043260D">
              <w:rPr>
                <w:lang w:val="ru-RU"/>
              </w:rPr>
              <w:t>ОБЩЕСТВО С ОГРАНИЧЕННОЙ ОТВЕТСТВЕННОСТЬЮ "МАХАОН"</w:t>
            </w:r>
          </w:p>
        </w:tc>
        <w:tc>
          <w:tcPr>
            <w:tcW w:w="2224" w:type="dxa"/>
          </w:tcPr>
          <w:p w:rsidR="009613C0" w:rsidRPr="00113164" w:rsidRDefault="009613C0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2864" w:type="dxa"/>
          </w:tcPr>
          <w:p w:rsidR="009613C0" w:rsidRPr="00113164" w:rsidRDefault="009613C0" w:rsidP="00720FE8">
            <w:pPr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2536" w:type="dxa"/>
          </w:tcPr>
          <w:p w:rsidR="009613C0" w:rsidRPr="00113164" w:rsidRDefault="009613C0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</w:tr>
      <w:tr w:rsidR="009613C0" w:rsidRPr="0043260D" w:rsidTr="00D31432">
        <w:trPr>
          <w:trHeight w:val="938"/>
        </w:trPr>
        <w:tc>
          <w:tcPr>
            <w:tcW w:w="2204" w:type="dxa"/>
            <w:vAlign w:val="center"/>
          </w:tcPr>
          <w:p w:rsidR="009613C0" w:rsidRPr="00113164" w:rsidRDefault="009613C0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43260D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-63604</w:t>
            </w:r>
            <w:r w:rsidRPr="00113164">
              <w:rPr>
                <w:lang w:val="ru-RU"/>
              </w:rPr>
              <w:t xml:space="preserve"> - </w:t>
            </w:r>
            <w:r w:rsidRPr="0043260D">
              <w:rPr>
                <w:lang w:val="ru-RU"/>
              </w:rPr>
              <w:t>Индивидуальный предприниматель ЗАЛЕССКАЯ АННА ИВАНОВНА</w:t>
            </w:r>
          </w:p>
        </w:tc>
        <w:tc>
          <w:tcPr>
            <w:tcW w:w="2224" w:type="dxa"/>
          </w:tcPr>
          <w:p w:rsidR="009613C0" w:rsidRPr="00113164" w:rsidRDefault="009613C0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2864" w:type="dxa"/>
          </w:tcPr>
          <w:p w:rsidR="009613C0" w:rsidRPr="00113164" w:rsidRDefault="009613C0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2536" w:type="dxa"/>
          </w:tcPr>
          <w:p w:rsidR="009613C0" w:rsidRPr="00113164" w:rsidRDefault="009613C0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9613C0" w:rsidRPr="00113164" w:rsidRDefault="009613C0" w:rsidP="009D1258">
      <w:pPr>
        <w:ind w:firstLine="709"/>
        <w:rPr>
          <w:lang w:val="ru-RU"/>
        </w:rPr>
      </w:pPr>
      <w:bookmarkStart w:id="0" w:name="Reference"/>
      <w:bookmarkEnd w:id="0"/>
      <w:r w:rsidRPr="00113164">
        <w:rPr>
          <w:lang w:val="ru-RU"/>
        </w:rPr>
        <w:t>В соответствии с частью 13 статьи 69Федерального закона № 44-ФЗ,в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аукцион признается несостоявшимся.</w:t>
      </w:r>
    </w:p>
    <w:p w:rsidR="009613C0" w:rsidRPr="00113164" w:rsidRDefault="009613C0" w:rsidP="009D1258">
      <w:pPr>
        <w:ind w:firstLine="709"/>
        <w:rPr>
          <w:lang w:val="ru-RU"/>
        </w:rPr>
      </w:pPr>
      <w:r w:rsidRPr="00113164">
        <w:rPr>
          <w:lang w:val="ru-RU"/>
        </w:rPr>
        <w:t xml:space="preserve">На основании части 3.1 статьи71 Федерального закона №44-ФЗ контракт заключается в соответствии с пунктом 25.1 части 1 статьи 93 Федерального закона № 44-ФЗ, в порядке, установленном статьей 83.2 Федерального закона № 44-ФЗ с участником аукциона, заявка которого соответствует требованиям, установленным документацией об электронном аукционе с - </w:t>
      </w:r>
      <w:r w:rsidRPr="0043260D">
        <w:rPr>
          <w:lang w:val="ru-RU"/>
        </w:rPr>
        <w:t>Индивидуальный предприниматель ЗАЛЕССКАЯ АННА ИВАНОВНА</w:t>
      </w:r>
      <w:r w:rsidRPr="00113164">
        <w:rPr>
          <w:lang w:val="ru-RU"/>
        </w:rPr>
        <w:t>,</w:t>
      </w:r>
      <w:r>
        <w:rPr>
          <w:lang w:val="ru-RU"/>
        </w:rPr>
        <w:t xml:space="preserve"> </w:t>
      </w:r>
      <w:r w:rsidRPr="00113164">
        <w:rPr>
          <w:lang w:val="ru-RU"/>
        </w:rPr>
        <w:t xml:space="preserve">предложение о цене контракта </w:t>
      </w:r>
      <w:r w:rsidRPr="0043260D">
        <w:rPr>
          <w:rFonts w:ascii="Roboto" w:hAnsi="Roboto" w:cs="Roboto"/>
          <w:color w:val="000000"/>
          <w:shd w:val="clear" w:color="auto" w:fill="FFFFFF"/>
          <w:lang w:val="ru-RU"/>
        </w:rPr>
        <w:t>354</w:t>
      </w:r>
      <w:r>
        <w:rPr>
          <w:rFonts w:ascii="Roboto" w:hAnsi="Roboto" w:cs="Roboto"/>
          <w:color w:val="000000"/>
          <w:shd w:val="clear" w:color="auto" w:fill="FFFFFF"/>
        </w:rPr>
        <w:t> </w:t>
      </w:r>
      <w:r w:rsidRPr="0043260D">
        <w:rPr>
          <w:rFonts w:ascii="Roboto" w:hAnsi="Roboto" w:cs="Roboto"/>
          <w:color w:val="000000"/>
          <w:shd w:val="clear" w:color="auto" w:fill="FFFFFF"/>
          <w:lang w:val="ru-RU"/>
        </w:rPr>
        <w:t>603.50</w:t>
      </w:r>
      <w:r>
        <w:rPr>
          <w:color w:val="000000"/>
          <w:shd w:val="clear" w:color="auto" w:fill="FFFFFF"/>
          <w:lang w:val="ru-RU"/>
        </w:rPr>
        <w:t xml:space="preserve"> </w:t>
      </w:r>
      <w:r w:rsidRPr="00113164">
        <w:rPr>
          <w:lang w:val="ru-RU"/>
        </w:rPr>
        <w:t>руб.</w:t>
      </w:r>
    </w:p>
    <w:p w:rsidR="009613C0" w:rsidRPr="00113164" w:rsidRDefault="009613C0" w:rsidP="00FD311B">
      <w:pPr>
        <w:ind w:firstLine="709"/>
        <w:jc w:val="both"/>
        <w:rPr>
          <w:b/>
          <w:bCs/>
          <w:lang w:val="ru-RU"/>
        </w:rPr>
      </w:pPr>
      <w:r w:rsidRPr="00113164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113164">
        <w:rPr>
          <w:b/>
          <w:bCs/>
          <w:lang w:val="ru-RU"/>
        </w:rPr>
        <w:t>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9613C0" w:rsidRPr="00113164">
        <w:trPr>
          <w:trHeight w:val="206"/>
          <w:jc w:val="center"/>
        </w:trPr>
        <w:tc>
          <w:tcPr>
            <w:tcW w:w="7338" w:type="dxa"/>
          </w:tcPr>
          <w:p w:rsidR="009613C0" w:rsidRPr="00113164" w:rsidRDefault="009613C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613C0" w:rsidRPr="00113164" w:rsidRDefault="009613C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9613C0" w:rsidRPr="00113164" w:rsidRDefault="009613C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613C0" w:rsidRPr="00113164" w:rsidRDefault="009613C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Просоленко Ю.А.</w:t>
            </w:r>
          </w:p>
          <w:p w:rsidR="009613C0" w:rsidRPr="00113164" w:rsidRDefault="009613C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613C0" w:rsidRPr="00113164">
        <w:trPr>
          <w:trHeight w:val="206"/>
          <w:jc w:val="center"/>
        </w:trPr>
        <w:tc>
          <w:tcPr>
            <w:tcW w:w="7338" w:type="dxa"/>
          </w:tcPr>
          <w:p w:rsidR="009613C0" w:rsidRPr="00113164" w:rsidRDefault="009613C0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613C0" w:rsidRPr="00113164" w:rsidRDefault="009613C0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9613C0" w:rsidRPr="00113164" w:rsidRDefault="009613C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Дехтерев Ю.С.</w:t>
            </w:r>
          </w:p>
          <w:p w:rsidR="009613C0" w:rsidRPr="00113164" w:rsidRDefault="009613C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9613C0" w:rsidRPr="00113164" w:rsidRDefault="009613C0" w:rsidP="0043260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9613C0" w:rsidRPr="00113164">
        <w:trPr>
          <w:trHeight w:val="206"/>
          <w:jc w:val="center"/>
        </w:trPr>
        <w:tc>
          <w:tcPr>
            <w:tcW w:w="7338" w:type="dxa"/>
          </w:tcPr>
          <w:p w:rsidR="009613C0" w:rsidRPr="00113164" w:rsidRDefault="009613C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Секретарь комиссии</w:t>
            </w:r>
            <w:r w:rsidRPr="00113164">
              <w:rPr>
                <w:sz w:val="24"/>
                <w:szCs w:val="24"/>
              </w:rPr>
              <w:tab/>
            </w:r>
          </w:p>
          <w:p w:rsidR="009613C0" w:rsidRPr="00113164" w:rsidRDefault="009613C0" w:rsidP="001757FC">
            <w:pPr>
              <w:pStyle w:val="BodyText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9613C0" w:rsidRPr="00113164" w:rsidRDefault="009613C0" w:rsidP="001757FC">
            <w:pPr>
              <w:pStyle w:val="BodyText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Владыкина Л.В.</w:t>
            </w:r>
          </w:p>
          <w:p w:rsidR="009613C0" w:rsidRPr="00113164" w:rsidRDefault="009613C0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9613C0" w:rsidRPr="00113164" w:rsidRDefault="009613C0" w:rsidP="00B7524D">
      <w:pPr>
        <w:jc w:val="both"/>
        <w:rPr>
          <w:lang w:val="ru-RU" w:eastAsia="ru-RU"/>
        </w:rPr>
      </w:pPr>
    </w:p>
    <w:sectPr w:rsidR="009613C0" w:rsidRPr="00113164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13C0" w:rsidRDefault="009613C0">
      <w:r>
        <w:separator/>
      </w:r>
    </w:p>
  </w:endnote>
  <w:endnote w:type="continuationSeparator" w:id="1">
    <w:p w:rsidR="009613C0" w:rsidRDefault="009613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13C0" w:rsidRDefault="009613C0">
      <w:r>
        <w:separator/>
      </w:r>
    </w:p>
  </w:footnote>
  <w:footnote w:type="continuationSeparator" w:id="1">
    <w:p w:rsidR="009613C0" w:rsidRDefault="009613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13C0" w:rsidRDefault="009613C0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9613C0" w:rsidRDefault="009613C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557A"/>
    <w:rsid w:val="00035649"/>
    <w:rsid w:val="00036EC3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3032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BEB"/>
    <w:rsid w:val="000A6FBF"/>
    <w:rsid w:val="000A742A"/>
    <w:rsid w:val="000B0402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328"/>
    <w:rsid w:val="0011080D"/>
    <w:rsid w:val="00110CF0"/>
    <w:rsid w:val="00111DB7"/>
    <w:rsid w:val="00113164"/>
    <w:rsid w:val="00113B11"/>
    <w:rsid w:val="00114233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835"/>
    <w:rsid w:val="00163907"/>
    <w:rsid w:val="00163ABB"/>
    <w:rsid w:val="00164F14"/>
    <w:rsid w:val="00165EC7"/>
    <w:rsid w:val="0016624D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32BF"/>
    <w:rsid w:val="00185563"/>
    <w:rsid w:val="00187E5F"/>
    <w:rsid w:val="001902B6"/>
    <w:rsid w:val="0019046C"/>
    <w:rsid w:val="00190D30"/>
    <w:rsid w:val="00193437"/>
    <w:rsid w:val="00194377"/>
    <w:rsid w:val="00195DEE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6AEE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29E5"/>
    <w:rsid w:val="001E3543"/>
    <w:rsid w:val="001E3EBD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DFF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1417"/>
    <w:rsid w:val="002321B5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70465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47A1"/>
    <w:rsid w:val="002960E7"/>
    <w:rsid w:val="00296CF0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C7AC7"/>
    <w:rsid w:val="002D0936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2906"/>
    <w:rsid w:val="00403713"/>
    <w:rsid w:val="0040390E"/>
    <w:rsid w:val="00404DA2"/>
    <w:rsid w:val="00405241"/>
    <w:rsid w:val="00405EF0"/>
    <w:rsid w:val="00407A0F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6B0C"/>
    <w:rsid w:val="00426DBD"/>
    <w:rsid w:val="0042716A"/>
    <w:rsid w:val="00427929"/>
    <w:rsid w:val="0043260D"/>
    <w:rsid w:val="004337CF"/>
    <w:rsid w:val="00433ADC"/>
    <w:rsid w:val="00436507"/>
    <w:rsid w:val="00436ED5"/>
    <w:rsid w:val="004376A4"/>
    <w:rsid w:val="00440783"/>
    <w:rsid w:val="004412F9"/>
    <w:rsid w:val="0044202C"/>
    <w:rsid w:val="004424F0"/>
    <w:rsid w:val="00442CAB"/>
    <w:rsid w:val="004434F5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54DA"/>
    <w:rsid w:val="004769DB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08E9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285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28A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5153"/>
    <w:rsid w:val="004E6D7C"/>
    <w:rsid w:val="004F137A"/>
    <w:rsid w:val="004F1429"/>
    <w:rsid w:val="004F3D66"/>
    <w:rsid w:val="004F451D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6EC"/>
    <w:rsid w:val="00507D9A"/>
    <w:rsid w:val="00513CA4"/>
    <w:rsid w:val="0051424C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8AE"/>
    <w:rsid w:val="00547AFA"/>
    <w:rsid w:val="00547FAD"/>
    <w:rsid w:val="0055281D"/>
    <w:rsid w:val="00553405"/>
    <w:rsid w:val="00554DD0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69AE"/>
    <w:rsid w:val="005979B3"/>
    <w:rsid w:val="005A0276"/>
    <w:rsid w:val="005A08FA"/>
    <w:rsid w:val="005A0E17"/>
    <w:rsid w:val="005A1671"/>
    <w:rsid w:val="005A20FF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32E4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D7EFF"/>
    <w:rsid w:val="005E04DC"/>
    <w:rsid w:val="005E08C9"/>
    <w:rsid w:val="005E1388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388F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39AC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E9F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3A5C"/>
    <w:rsid w:val="006A5B10"/>
    <w:rsid w:val="006A5D4E"/>
    <w:rsid w:val="006A71E7"/>
    <w:rsid w:val="006B1771"/>
    <w:rsid w:val="006B3F53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0FE8"/>
    <w:rsid w:val="00721D9E"/>
    <w:rsid w:val="00722EB6"/>
    <w:rsid w:val="007234F1"/>
    <w:rsid w:val="0072384A"/>
    <w:rsid w:val="0072552C"/>
    <w:rsid w:val="00725A11"/>
    <w:rsid w:val="00726F70"/>
    <w:rsid w:val="00727CAE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7375B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5EFC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37B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3BE"/>
    <w:rsid w:val="008834CA"/>
    <w:rsid w:val="00883943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3C0"/>
    <w:rsid w:val="00961A27"/>
    <w:rsid w:val="0096455F"/>
    <w:rsid w:val="0096538D"/>
    <w:rsid w:val="00971871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119C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258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1E7D"/>
    <w:rsid w:val="00A22299"/>
    <w:rsid w:val="00A22F00"/>
    <w:rsid w:val="00A232F2"/>
    <w:rsid w:val="00A25540"/>
    <w:rsid w:val="00A25FB8"/>
    <w:rsid w:val="00A306C7"/>
    <w:rsid w:val="00A344FE"/>
    <w:rsid w:val="00A35052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8D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EA3"/>
    <w:rsid w:val="00AD4F96"/>
    <w:rsid w:val="00AD67DC"/>
    <w:rsid w:val="00AD7230"/>
    <w:rsid w:val="00AD767C"/>
    <w:rsid w:val="00AE3052"/>
    <w:rsid w:val="00AE3798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A3F"/>
    <w:rsid w:val="00B03FA1"/>
    <w:rsid w:val="00B04192"/>
    <w:rsid w:val="00B050FB"/>
    <w:rsid w:val="00B1069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3E16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990"/>
    <w:rsid w:val="00B500D8"/>
    <w:rsid w:val="00B505B5"/>
    <w:rsid w:val="00B53127"/>
    <w:rsid w:val="00B537F9"/>
    <w:rsid w:val="00B54AD2"/>
    <w:rsid w:val="00B57395"/>
    <w:rsid w:val="00B6099E"/>
    <w:rsid w:val="00B61DA5"/>
    <w:rsid w:val="00B62959"/>
    <w:rsid w:val="00B62E1F"/>
    <w:rsid w:val="00B62F47"/>
    <w:rsid w:val="00B63816"/>
    <w:rsid w:val="00B66270"/>
    <w:rsid w:val="00B676A1"/>
    <w:rsid w:val="00B701CF"/>
    <w:rsid w:val="00B718B7"/>
    <w:rsid w:val="00B724DA"/>
    <w:rsid w:val="00B7524D"/>
    <w:rsid w:val="00B7556E"/>
    <w:rsid w:val="00B7680C"/>
    <w:rsid w:val="00B76EFE"/>
    <w:rsid w:val="00B7713E"/>
    <w:rsid w:val="00B77488"/>
    <w:rsid w:val="00B81AFF"/>
    <w:rsid w:val="00B825DC"/>
    <w:rsid w:val="00B84051"/>
    <w:rsid w:val="00B8555C"/>
    <w:rsid w:val="00B85AAD"/>
    <w:rsid w:val="00B85C69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D9F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07D17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24B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D13A3"/>
    <w:rsid w:val="00CD24D9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432"/>
    <w:rsid w:val="00D3182A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B7C37"/>
    <w:rsid w:val="00DC0517"/>
    <w:rsid w:val="00DC2F2A"/>
    <w:rsid w:val="00DC398A"/>
    <w:rsid w:val="00DC3A26"/>
    <w:rsid w:val="00DC58F4"/>
    <w:rsid w:val="00DC59E9"/>
    <w:rsid w:val="00DC5E27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09E5"/>
    <w:rsid w:val="00DF1260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7361"/>
    <w:rsid w:val="00E708D4"/>
    <w:rsid w:val="00E70DED"/>
    <w:rsid w:val="00E74A52"/>
    <w:rsid w:val="00E7536C"/>
    <w:rsid w:val="00E756BD"/>
    <w:rsid w:val="00E75BF4"/>
    <w:rsid w:val="00E75F6E"/>
    <w:rsid w:val="00E80DDF"/>
    <w:rsid w:val="00E82889"/>
    <w:rsid w:val="00E82CB0"/>
    <w:rsid w:val="00E82DBB"/>
    <w:rsid w:val="00E86605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5971"/>
    <w:rsid w:val="00EE6B7B"/>
    <w:rsid w:val="00EE749C"/>
    <w:rsid w:val="00EE75E3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3E50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648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DDD"/>
    <w:rsid w:val="00F47F70"/>
    <w:rsid w:val="00F51712"/>
    <w:rsid w:val="00F527C7"/>
    <w:rsid w:val="00F52C8F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0B64"/>
    <w:rsid w:val="00F81998"/>
    <w:rsid w:val="00F81D0E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DDD"/>
    <w:rsid w:val="00FC785B"/>
    <w:rsid w:val="00FD137D"/>
    <w:rsid w:val="00FD21F1"/>
    <w:rsid w:val="00FD2E90"/>
    <w:rsid w:val="00FD311B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DC05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43260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076EC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0F92"/>
    <w:rPr>
      <w:rFonts w:asciiTheme="minorHAnsi" w:eastAsiaTheme="minorEastAsia" w:hAnsiTheme="minorHAnsi" w:cstheme="minorBid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F03E50"/>
  </w:style>
  <w:style w:type="character" w:customStyle="1" w:styleId="13">
    <w:name w:val="Знак Знак13"/>
    <w:basedOn w:val="DefaultParagraphFont"/>
    <w:uiPriority w:val="99"/>
    <w:rsid w:val="0051424C"/>
  </w:style>
  <w:style w:type="character" w:customStyle="1" w:styleId="14">
    <w:name w:val="Знак Знак14"/>
    <w:basedOn w:val="DefaultParagraphFont"/>
    <w:uiPriority w:val="99"/>
    <w:rsid w:val="005E1388"/>
  </w:style>
  <w:style w:type="character" w:customStyle="1" w:styleId="15">
    <w:name w:val="Знак Знак15"/>
    <w:basedOn w:val="DefaultParagraphFont"/>
    <w:uiPriority w:val="99"/>
    <w:rsid w:val="00164F14"/>
  </w:style>
  <w:style w:type="character" w:customStyle="1" w:styleId="16">
    <w:name w:val="Знак Знак16"/>
    <w:basedOn w:val="DefaultParagraphFont"/>
    <w:uiPriority w:val="99"/>
    <w:rsid w:val="005478AE"/>
  </w:style>
  <w:style w:type="character" w:customStyle="1" w:styleId="17">
    <w:name w:val="Знак Знак17"/>
    <w:basedOn w:val="DefaultParagraphFont"/>
    <w:uiPriority w:val="99"/>
    <w:rsid w:val="0043260D"/>
  </w:style>
  <w:style w:type="paragraph" w:styleId="NormalWeb">
    <w:name w:val="Normal (Web)"/>
    <w:basedOn w:val="Normal"/>
    <w:uiPriority w:val="99"/>
    <w:rsid w:val="0043260D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28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2285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2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285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285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2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285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28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5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28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5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28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40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3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228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28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4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4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228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28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3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4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228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285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285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2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3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2285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285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28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3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3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2285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285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28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3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3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228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285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3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4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2285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28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3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3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228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285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3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3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2285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285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3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4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2285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28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3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4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228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285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5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33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2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228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285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285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45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44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82285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285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285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285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285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28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285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28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285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285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285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28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28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28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285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228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6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285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285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2285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228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8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8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228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285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28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85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228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7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7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7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8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857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1213</Words>
  <Characters>6917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2020-11-23T13:56:00Z</cp:lastPrinted>
  <dcterms:created xsi:type="dcterms:W3CDTF">2020-11-23T13:54:00Z</dcterms:created>
  <dcterms:modified xsi:type="dcterms:W3CDTF">2020-11-23T13:59:00Z</dcterms:modified>
</cp:coreProperties>
</file>