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525" w:rsidRDefault="00BC6525" w:rsidP="00B40F86">
      <w:pPr>
        <w:jc w:val="center"/>
        <w:rPr>
          <w:b/>
          <w:bCs/>
          <w:color w:val="000000"/>
          <w:lang w:val="ru-RU"/>
        </w:rPr>
      </w:pPr>
    </w:p>
    <w:p w:rsidR="00BC6525" w:rsidRDefault="00BC6525" w:rsidP="004B0926">
      <w:pPr>
        <w:rPr>
          <w:b/>
          <w:bCs/>
          <w:color w:val="000000"/>
          <w:lang w:val="ru-RU"/>
        </w:rPr>
      </w:pPr>
    </w:p>
    <w:p w:rsidR="00BC6525" w:rsidRPr="00335A45" w:rsidRDefault="00BC6525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282</w:t>
      </w:r>
    </w:p>
    <w:p w:rsidR="00BC6525" w:rsidRPr="00335A45" w:rsidRDefault="00BC6525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C6525" w:rsidRPr="00335A45" w:rsidRDefault="00BC652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C6525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C6525" w:rsidRPr="00335A45" w:rsidRDefault="00BC6525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C6525" w:rsidRPr="00335A45" w:rsidRDefault="00BC652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BC6525" w:rsidRDefault="00BC652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C6525" w:rsidRPr="0077375B" w:rsidRDefault="00BC6525" w:rsidP="00925AD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925AD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925AD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BC6525" w:rsidRPr="0077375B" w:rsidRDefault="00BC6525" w:rsidP="00925AD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01B38">
        <w:rPr>
          <w:rFonts w:ascii="Roboto" w:hAnsi="Roboto" w:cs="Roboto"/>
          <w:color w:val="000000"/>
          <w:shd w:val="clear" w:color="auto" w:fill="FFFFFF"/>
          <w:lang w:val="ru-RU"/>
        </w:rPr>
        <w:t>Откачка и вывоз жидких бытовых отходов</w:t>
      </w:r>
      <w:r w:rsidRPr="0077375B">
        <w:rPr>
          <w:lang w:val="ru-RU"/>
        </w:rPr>
        <w:t xml:space="preserve">».  </w:t>
      </w:r>
    </w:p>
    <w:p w:rsidR="00BC6525" w:rsidRPr="006A3A5C" w:rsidRDefault="00BC6525" w:rsidP="00925AD5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01B38">
        <w:rPr>
          <w:rFonts w:ascii="Roboto" w:hAnsi="Roboto" w:cs="Roboto"/>
          <w:color w:val="000000"/>
          <w:shd w:val="clear" w:color="auto" w:fill="FFFFFF"/>
          <w:lang w:val="ru-RU"/>
        </w:rPr>
        <w:t>203234901331923490100103420013700244</w:t>
      </w:r>
    </w:p>
    <w:p w:rsidR="00BC6525" w:rsidRPr="0077375B" w:rsidRDefault="00BC6525" w:rsidP="00925AD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499 719</w:t>
      </w:r>
      <w:r w:rsidRPr="0077375B">
        <w:rPr>
          <w:lang w:val="ru-RU"/>
        </w:rPr>
        <w:t xml:space="preserve"> руб. </w:t>
      </w:r>
      <w:r>
        <w:rPr>
          <w:lang w:val="ru-RU"/>
        </w:rPr>
        <w:t>40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семьсот девятнадцать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40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BC6525" w:rsidRPr="00F26489" w:rsidRDefault="00BC6525" w:rsidP="00925AD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901B38">
        <w:rPr>
          <w:lang w:val="ru-RU"/>
        </w:rPr>
        <w:t>Заказчик в течение 15 рабочих дней после подписания акта приема-передачи перечисляет денежные средства за поставленные товары на расчетный счет Исполнителя, на основании счета, акта приема передачи.</w:t>
      </w:r>
      <w:r w:rsidRPr="00F26489">
        <w:rPr>
          <w:lang w:val="ru-RU"/>
        </w:rPr>
        <w:t>.</w:t>
      </w:r>
    </w:p>
    <w:p w:rsidR="00BC6525" w:rsidRPr="00B33E96" w:rsidRDefault="00BC6525" w:rsidP="00925AD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901B38">
        <w:rPr>
          <w:lang w:val="ru-RU"/>
        </w:rPr>
        <w:t>Российская Федерация, Краснодарский край, Славянский р-н, Анастасиевская ст-ца, ул. Ленина, 65</w:t>
      </w:r>
      <w:r w:rsidRPr="0077375B">
        <w:rPr>
          <w:lang w:val="ru-RU"/>
        </w:rPr>
        <w:t xml:space="preserve">. </w:t>
      </w:r>
      <w:r w:rsidRPr="00901B38">
        <w:rPr>
          <w:lang w:val="ru-RU"/>
        </w:rPr>
        <w:t>С 01.01.2021 года по 31.12.2021 года</w:t>
      </w:r>
      <w:r w:rsidRPr="00B33E96">
        <w:rPr>
          <w:lang w:val="ru-RU"/>
        </w:rPr>
        <w:t>.</w:t>
      </w:r>
    </w:p>
    <w:p w:rsidR="00BC6525" w:rsidRPr="0077375B" w:rsidRDefault="00BC6525" w:rsidP="00925AD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01B38">
        <w:rPr>
          <w:lang w:val="ru-RU"/>
        </w:rPr>
        <w:t>Внебюджетные фонды (ОМС), внебюджетные средства (платные услуги)</w:t>
      </w:r>
      <w:r w:rsidRPr="0077375B">
        <w:rPr>
          <w:lang w:val="ru-RU"/>
        </w:rPr>
        <w:t>.</w:t>
      </w:r>
    </w:p>
    <w:p w:rsidR="00BC6525" w:rsidRPr="0077375B" w:rsidRDefault="00BC6525" w:rsidP="00925AD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BC6525" w:rsidRPr="0077375B" w:rsidRDefault="00BC6525" w:rsidP="00925AD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C6525" w:rsidRPr="0077375B" w:rsidRDefault="00BC6525" w:rsidP="00925AD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01B38">
        <w:rPr>
          <w:color w:val="000000"/>
          <w:sz w:val="24"/>
          <w:szCs w:val="24"/>
        </w:rPr>
        <w:t>12.11.2020 11:01:05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BC6525" w:rsidRPr="0077375B" w:rsidRDefault="00BC6525" w:rsidP="00925AD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BC6525" w:rsidRDefault="00BC652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C6525" w:rsidRPr="00335A45">
        <w:trPr>
          <w:jc w:val="center"/>
        </w:trPr>
        <w:tc>
          <w:tcPr>
            <w:tcW w:w="9828" w:type="dxa"/>
            <w:gridSpan w:val="5"/>
          </w:tcPr>
          <w:p w:rsidR="00BC6525" w:rsidRPr="00335A45" w:rsidRDefault="00BC652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BC6525" w:rsidRPr="00E33257">
        <w:trPr>
          <w:jc w:val="center"/>
        </w:trPr>
        <w:tc>
          <w:tcPr>
            <w:tcW w:w="2820" w:type="dxa"/>
          </w:tcPr>
          <w:p w:rsidR="00BC6525" w:rsidRPr="00335A45" w:rsidRDefault="00BC6525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C6525" w:rsidRPr="00335A45" w:rsidRDefault="00BC652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BC6525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BC6525" w:rsidRPr="000D6284" w:rsidRDefault="00BC6525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BC6525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BC6525" w:rsidRPr="00335A45" w:rsidRDefault="00BC6525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C6525" w:rsidRPr="00335A45" w:rsidRDefault="00BC652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BC6525" w:rsidRPr="000D6284">
        <w:trPr>
          <w:jc w:val="center"/>
        </w:trPr>
        <w:tc>
          <w:tcPr>
            <w:tcW w:w="9828" w:type="dxa"/>
            <w:gridSpan w:val="5"/>
          </w:tcPr>
          <w:p w:rsidR="00BC6525" w:rsidRPr="000D6284" w:rsidRDefault="00BC6525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BC6525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C6525" w:rsidRPr="00335A45" w:rsidRDefault="00BC652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BC6525" w:rsidRPr="00335A45" w:rsidRDefault="00BC652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BC6525" w:rsidRPr="00335A45" w:rsidRDefault="00BC6525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C6525" w:rsidRPr="00335A45" w:rsidRDefault="00BC6525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BC6525" w:rsidRPr="00335A45" w:rsidRDefault="00BC652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BC6525" w:rsidRPr="00335A45" w:rsidRDefault="00BC652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BC6525" w:rsidRPr="00335A45" w:rsidRDefault="00BC6525" w:rsidP="00A841CC">
            <w:pPr>
              <w:ind w:right="-80"/>
              <w:jc w:val="both"/>
              <w:rPr>
                <w:lang w:val="ru-RU"/>
              </w:rPr>
            </w:pPr>
          </w:p>
          <w:p w:rsidR="00BC6525" w:rsidRPr="00335A45" w:rsidRDefault="00BC652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BC6525" w:rsidRPr="00335A45" w:rsidRDefault="00BC652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BC6525" w:rsidRPr="00335A45" w:rsidRDefault="00BC652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C6525" w:rsidRPr="00335A45" w:rsidRDefault="00BC6525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BC652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C652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996F4C" w:rsidRDefault="00BC6525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399 775.40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4736FB" w:rsidRDefault="00BC6525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24.11.2020 11:32:32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8235C0" w:rsidRDefault="00BC6525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EA-63756</w:t>
            </w:r>
          </w:p>
        </w:tc>
      </w:tr>
      <w:tr w:rsidR="00BC652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8235C0" w:rsidRDefault="00BC6525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402 274.00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335A45" w:rsidRDefault="00BC6525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4736FB" w:rsidRDefault="00BC6525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24.11.2020 11:32:00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6525" w:rsidRPr="008235C0" w:rsidRDefault="00BC6525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EA-63365</w:t>
            </w:r>
          </w:p>
        </w:tc>
      </w:tr>
    </w:tbl>
    <w:p w:rsidR="00BC6525" w:rsidRPr="00335A45" w:rsidRDefault="00BC6525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C6525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C6525" w:rsidRPr="00335A45" w:rsidRDefault="00BC652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BC6525" w:rsidRPr="00335A45" w:rsidRDefault="00BC652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6525" w:rsidRPr="00335A45" w:rsidRDefault="00BC652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BC6525" w:rsidRPr="00335A45" w:rsidRDefault="00BC652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6525" w:rsidRPr="00335A45" w:rsidRDefault="00BC652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C6525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C6525" w:rsidRPr="00925AD5" w:rsidRDefault="00BC6525" w:rsidP="00292562">
            <w:pPr>
              <w:jc w:val="center"/>
              <w:rPr>
                <w:lang w:val="ru-RU"/>
              </w:rPr>
            </w:pPr>
            <w:r w:rsidRPr="00925AD5">
              <w:rPr>
                <w:lang w:val="ru-RU"/>
              </w:rPr>
              <w:t>EA-63756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6525" w:rsidRPr="004736FB" w:rsidRDefault="00BC6525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17.11.2020 11:35:06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6525" w:rsidRDefault="00BC6525" w:rsidP="00925AD5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"ЖИЛИЩНО-КОММУНАЛЬНЫЕ УСЛУГИ"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ИНН2349025610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ОГРН1052327427756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КПП234901001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Место нахождения (жительства)</w:t>
            </w:r>
          </w:p>
          <w:p w:rsidR="00BC6525" w:rsidRDefault="00BC6525" w:rsidP="00925AD5">
            <w:pPr>
              <w:pStyle w:val="NormalWeb"/>
              <w:spacing w:before="0" w:beforeAutospacing="0" w:after="0" w:afterAutospacing="0"/>
            </w:pPr>
            <w:r>
              <w:t>353591, КРАЙ КРАСНОДАРСКИЙ, Р-Н СЛАВЯНСКИЙ, СТ-ЦА АНАСТАСИЕВСКАЯ, МКР ПМК-5, 34, 1,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Почтовый адрес</w:t>
            </w:r>
          </w:p>
          <w:p w:rsidR="00BC6525" w:rsidRDefault="00BC6525" w:rsidP="00925AD5">
            <w:pPr>
              <w:pStyle w:val="NormalWeb"/>
              <w:spacing w:before="0" w:beforeAutospacing="0" w:after="0" w:afterAutospacing="0"/>
            </w:pPr>
            <w:r>
              <w:t>353591, Краснодарский край, Славянский район, ст. Анастасиевская, ПМК-5, д.34, корпус 1.</w:t>
            </w:r>
          </w:p>
          <w:p w:rsidR="00BC6525" w:rsidRPr="00925AD5" w:rsidRDefault="00BC6525" w:rsidP="00925AD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925AD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BC6525" w:rsidRDefault="00BC6525" w:rsidP="00925AD5">
            <w:pPr>
              <w:pStyle w:val="NormalWeb"/>
              <w:spacing w:before="0" w:beforeAutospacing="0" w:after="0" w:afterAutospacing="0"/>
            </w:pPr>
            <w:r>
              <w:t>Безворотняя Татьяна Анатольевна</w:t>
            </w:r>
          </w:p>
          <w:p w:rsidR="00BC6525" w:rsidRPr="00925AD5" w:rsidRDefault="00BC6525" w:rsidP="00996F4C">
            <w:pPr>
              <w:rPr>
                <w:lang w:val="ru-RU"/>
              </w:rPr>
            </w:pPr>
            <w:r>
              <w:t>Телефон 79180654287</w:t>
            </w:r>
          </w:p>
        </w:tc>
      </w:tr>
      <w:tr w:rsidR="00BC6525" w:rsidRPr="00025A2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C6525" w:rsidRPr="00925AD5" w:rsidRDefault="00BC6525" w:rsidP="00292562">
            <w:pPr>
              <w:jc w:val="center"/>
              <w:rPr>
                <w:lang w:val="ru-RU"/>
              </w:rPr>
            </w:pPr>
            <w:r w:rsidRPr="00925AD5">
              <w:rPr>
                <w:lang w:val="ru-RU"/>
              </w:rPr>
              <w:t>EA-63365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6525" w:rsidRPr="004736FB" w:rsidRDefault="00BC652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12.11.2020 15:43:12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6525" w:rsidRDefault="00BC6525" w:rsidP="00925AD5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"ЧИСТЫЙ ГОРОД"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ИНН2349025667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ОГРН1052327427921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КПП234901001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Место нахождения (жительства)</w:t>
            </w:r>
          </w:p>
          <w:p w:rsidR="00BC6525" w:rsidRDefault="00BC6525" w:rsidP="00925AD5">
            <w:pPr>
              <w:pStyle w:val="NormalWeb"/>
              <w:spacing w:before="0" w:beforeAutospacing="0" w:after="0" w:afterAutospacing="0"/>
            </w:pPr>
            <w:r>
              <w:t>353560, КРАЙ КРАСНОДАРСКИЙ, Г СЛАВЯНСК-НА-КУБАНИ, УЛ КРАСНАЯ, 162/1</w:t>
            </w:r>
          </w:p>
          <w:p w:rsidR="00BC6525" w:rsidRPr="00925AD5" w:rsidRDefault="00BC6525" w:rsidP="00925AD5">
            <w:pPr>
              <w:rPr>
                <w:lang w:val="ru-RU"/>
              </w:rPr>
            </w:pPr>
            <w:r w:rsidRPr="00925AD5">
              <w:rPr>
                <w:lang w:val="ru-RU"/>
              </w:rPr>
              <w:t>Почтовый адрес</w:t>
            </w:r>
          </w:p>
          <w:p w:rsidR="00BC6525" w:rsidRDefault="00BC6525" w:rsidP="00925AD5">
            <w:pPr>
              <w:pStyle w:val="NormalWeb"/>
              <w:spacing w:before="0" w:beforeAutospacing="0" w:after="0" w:afterAutospacing="0"/>
            </w:pPr>
            <w:r>
              <w:t>353560, КРАЙ КРАСНОДАРСКИЙ, Г СЛАВЯНСК-НА-КУБАНИ, УЛ КРАСНАЯ, 162/1</w:t>
            </w:r>
          </w:p>
          <w:p w:rsidR="00BC6525" w:rsidRPr="005E3EBD" w:rsidRDefault="00BC6525" w:rsidP="00925AD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5E3EBD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BC6525" w:rsidRPr="00925AD5" w:rsidRDefault="00BC6525" w:rsidP="00996F4C">
            <w:pPr>
              <w:rPr>
                <w:lang w:val="ru-RU"/>
              </w:rPr>
            </w:pPr>
            <w:r>
              <w:t>Телефон 79180407407</w:t>
            </w:r>
          </w:p>
        </w:tc>
      </w:tr>
    </w:tbl>
    <w:p w:rsidR="00BC6525" w:rsidRPr="00335A45" w:rsidRDefault="00BC6525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C6525" w:rsidRPr="00335A45" w:rsidRDefault="00BC6525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925AD5">
        <w:rPr>
          <w:lang w:val="ru-RU"/>
        </w:rPr>
        <w:t>EA-63756</w:t>
      </w:r>
      <w:r w:rsidRPr="00335A45">
        <w:rPr>
          <w:lang w:val="ru-RU"/>
        </w:rPr>
        <w:t xml:space="preserve">- </w:t>
      </w:r>
      <w:r w:rsidRPr="00925AD5">
        <w:rPr>
          <w:lang w:val="ru-RU"/>
        </w:rPr>
        <w:t>ОБЩЕСТВО С ОГРАНИЧЕННОЙ ОТВЕТСТВЕННОСТЬЮ "ЖИЛИЩНО-КОММУНАЛЬНЫЕ УСЛУГИ"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925AD5">
        <w:rPr>
          <w:lang w:val="ru-RU"/>
        </w:rPr>
        <w:t>EA-63365</w:t>
      </w:r>
      <w:r w:rsidRPr="00335A45">
        <w:rPr>
          <w:lang w:val="ru-RU"/>
        </w:rPr>
        <w:t xml:space="preserve">- </w:t>
      </w:r>
      <w:r w:rsidRPr="00925AD5">
        <w:rPr>
          <w:lang w:val="ru-RU"/>
        </w:rPr>
        <w:t>ОБЩЕСТВО С ОГРАНИЧЕННОЙ ОТВЕТСТВЕННОСТЬЮ "ЧИСТЫЙ ГОРОД"</w:t>
      </w:r>
      <w:r>
        <w:rPr>
          <w:lang w:val="ru-RU"/>
        </w:rPr>
        <w:t>.</w:t>
      </w:r>
    </w:p>
    <w:p w:rsidR="00BC6525" w:rsidRPr="00335A45" w:rsidRDefault="00BC6525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C6525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BC6525" w:rsidRPr="00335A45" w:rsidRDefault="00BC6525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C6525" w:rsidRPr="00335A45" w:rsidRDefault="00BC6525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C6525" w:rsidRPr="00335A45">
        <w:trPr>
          <w:trHeight w:val="274"/>
        </w:trPr>
        <w:tc>
          <w:tcPr>
            <w:tcW w:w="2204" w:type="dxa"/>
            <w:vMerge/>
          </w:tcPr>
          <w:p w:rsidR="00BC6525" w:rsidRPr="00335A45" w:rsidRDefault="00BC652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C6525" w:rsidRPr="00335A45" w:rsidRDefault="00BC6525" w:rsidP="00AA4A97">
            <w:pPr>
              <w:jc w:val="center"/>
              <w:rPr>
                <w:lang w:val="ru-RU"/>
              </w:rPr>
            </w:pPr>
          </w:p>
          <w:p w:rsidR="00BC6525" w:rsidRPr="00335A45" w:rsidRDefault="00BC6525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C6525" w:rsidRPr="00335A45" w:rsidRDefault="00BC6525" w:rsidP="00AA4A97">
            <w:pPr>
              <w:ind w:right="-21"/>
              <w:jc w:val="center"/>
              <w:rPr>
                <w:lang w:val="ru-RU"/>
              </w:rPr>
            </w:pPr>
          </w:p>
          <w:p w:rsidR="00BC6525" w:rsidRPr="00335A45" w:rsidRDefault="00BC6525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C6525" w:rsidRPr="00335A45" w:rsidRDefault="00BC6525" w:rsidP="0056026D">
            <w:pPr>
              <w:jc w:val="center"/>
              <w:rPr>
                <w:lang w:val="ru-RU"/>
              </w:rPr>
            </w:pPr>
          </w:p>
          <w:p w:rsidR="00BC6525" w:rsidRPr="00335A45" w:rsidRDefault="00BC6525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BC6525" w:rsidRPr="00335A45" w:rsidRDefault="00BC6525" w:rsidP="00AA4A97">
            <w:pPr>
              <w:jc w:val="center"/>
              <w:rPr>
                <w:lang w:val="ru-RU"/>
              </w:rPr>
            </w:pPr>
          </w:p>
          <w:p w:rsidR="00BC6525" w:rsidRPr="00335A45" w:rsidRDefault="00BC6525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C6525" w:rsidRPr="00335A45" w:rsidRDefault="00BC6525" w:rsidP="0056026D">
            <w:pPr>
              <w:jc w:val="center"/>
              <w:rPr>
                <w:lang w:val="ru-RU"/>
              </w:rPr>
            </w:pPr>
          </w:p>
          <w:p w:rsidR="00BC6525" w:rsidRPr="00335A45" w:rsidRDefault="00BC6525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BC6525" w:rsidRPr="00925AD5">
        <w:trPr>
          <w:trHeight w:val="938"/>
        </w:trPr>
        <w:tc>
          <w:tcPr>
            <w:tcW w:w="2204" w:type="dxa"/>
            <w:vAlign w:val="center"/>
          </w:tcPr>
          <w:p w:rsidR="00BC6525" w:rsidRPr="00335A45" w:rsidRDefault="00BC652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25AD5">
              <w:rPr>
                <w:lang w:val="ru-RU"/>
              </w:rPr>
              <w:t>EA-63756</w:t>
            </w:r>
            <w:r w:rsidRPr="00335A45">
              <w:rPr>
                <w:lang w:val="ru-RU"/>
              </w:rPr>
              <w:t xml:space="preserve">- </w:t>
            </w:r>
            <w:r w:rsidRPr="00925AD5">
              <w:rPr>
                <w:lang w:val="ru-RU"/>
              </w:rPr>
              <w:t>ОБЩЕСТВО С ОГРАНИЧЕННОЙ ОТВЕТСТВЕННОСТЬЮ "ЖИЛИЩНО-КОММУНАЛЬНЫЕ УСЛУГИ"</w:t>
            </w:r>
          </w:p>
        </w:tc>
        <w:tc>
          <w:tcPr>
            <w:tcW w:w="1700" w:type="dxa"/>
          </w:tcPr>
          <w:p w:rsidR="00BC6525" w:rsidRPr="00335A45" w:rsidRDefault="00BC652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6525" w:rsidRPr="00335A45" w:rsidRDefault="00BC652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6525" w:rsidRPr="00335A45" w:rsidRDefault="00BC652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C6525" w:rsidRPr="00335A45" w:rsidRDefault="00BC652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C6525" w:rsidRPr="00335A45" w:rsidRDefault="00BC6525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C6525" w:rsidRPr="00925AD5">
        <w:trPr>
          <w:trHeight w:val="938"/>
        </w:trPr>
        <w:tc>
          <w:tcPr>
            <w:tcW w:w="2204" w:type="dxa"/>
            <w:vAlign w:val="center"/>
          </w:tcPr>
          <w:p w:rsidR="00BC6525" w:rsidRPr="00335A45" w:rsidRDefault="00BC6525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925AD5">
              <w:rPr>
                <w:lang w:val="ru-RU"/>
              </w:rPr>
              <w:t>EA-63365</w:t>
            </w:r>
            <w:r w:rsidRPr="00335A45">
              <w:rPr>
                <w:lang w:val="ru-RU"/>
              </w:rPr>
              <w:t xml:space="preserve">- </w:t>
            </w:r>
            <w:r w:rsidRPr="00925AD5">
              <w:rPr>
                <w:lang w:val="ru-RU"/>
              </w:rPr>
              <w:t>ОБЩЕСТВО С ОГРАНИЧЕННОЙ ОТВЕТСТВЕННОСТЬЮ "ЧИСТЫЙ ГОРОД"</w:t>
            </w:r>
          </w:p>
        </w:tc>
        <w:tc>
          <w:tcPr>
            <w:tcW w:w="1700" w:type="dxa"/>
          </w:tcPr>
          <w:p w:rsidR="00BC6525" w:rsidRPr="00335A45" w:rsidRDefault="00BC652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6525" w:rsidRPr="00335A45" w:rsidRDefault="00BC652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6525" w:rsidRPr="00335A45" w:rsidRDefault="00BC652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C6525" w:rsidRPr="00335A45" w:rsidRDefault="00BC652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C6525" w:rsidRPr="00335A45" w:rsidRDefault="00BC6525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C6525" w:rsidRPr="00335A45" w:rsidRDefault="00BC6525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01B38">
        <w:rPr>
          <w:rFonts w:ascii="Roboto" w:hAnsi="Roboto" w:cs="Roboto"/>
          <w:color w:val="000000"/>
          <w:shd w:val="clear" w:color="auto" w:fill="FFFFFF"/>
          <w:lang w:val="ru-RU"/>
        </w:rPr>
        <w:t>Откачка и вывоз жидких бытовых отходов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25AD5">
        <w:rPr>
          <w:lang w:val="ru-RU"/>
        </w:rPr>
        <w:t>ОБЩЕСТВО С ОГРАНИЧЕННОЙ ОТВЕТСТВЕННОСТЬЮ "ЖИЛИЩНО-КОММУНАЛЬНЫЕ УСЛУГИ"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925AD5">
        <w:rPr>
          <w:color w:val="000000"/>
          <w:lang w:val="ru-RU"/>
        </w:rPr>
        <w:t>399 775.40</w:t>
      </w:r>
      <w:r w:rsidRPr="00335A45">
        <w:rPr>
          <w:lang w:val="ru-RU"/>
        </w:rPr>
        <w:t xml:space="preserve"> рублей.  </w:t>
      </w:r>
    </w:p>
    <w:p w:rsidR="00BC6525" w:rsidRPr="00335A45" w:rsidRDefault="00BC6525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C6525" w:rsidRPr="00335A45">
        <w:trPr>
          <w:trHeight w:val="206"/>
          <w:jc w:val="center"/>
        </w:trPr>
        <w:tc>
          <w:tcPr>
            <w:tcW w:w="7338" w:type="dxa"/>
          </w:tcPr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C6525" w:rsidRPr="00335A45">
        <w:trPr>
          <w:trHeight w:val="206"/>
          <w:jc w:val="center"/>
        </w:trPr>
        <w:tc>
          <w:tcPr>
            <w:tcW w:w="7338" w:type="dxa"/>
          </w:tcPr>
          <w:p w:rsidR="00BC6525" w:rsidRPr="00335A45" w:rsidRDefault="00BC652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6525" w:rsidRPr="00335A45" w:rsidRDefault="00BC652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BC6525" w:rsidRPr="00335A45" w:rsidRDefault="00BC652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C6525" w:rsidRPr="00335A45">
        <w:trPr>
          <w:trHeight w:val="206"/>
          <w:jc w:val="center"/>
        </w:trPr>
        <w:tc>
          <w:tcPr>
            <w:tcW w:w="7338" w:type="dxa"/>
          </w:tcPr>
          <w:p w:rsidR="00BC6525" w:rsidRPr="00335A45" w:rsidRDefault="00BC652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BC6525" w:rsidRPr="00335A45" w:rsidRDefault="00BC652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C6525" w:rsidRPr="00335A45" w:rsidRDefault="00BC652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BC6525" w:rsidRPr="00335A45" w:rsidRDefault="00BC6525" w:rsidP="006465AE">
      <w:pPr>
        <w:jc w:val="both"/>
        <w:rPr>
          <w:lang w:val="ru-RU" w:eastAsia="ru-RU"/>
        </w:rPr>
      </w:pPr>
    </w:p>
    <w:sectPr w:rsidR="00BC6525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525" w:rsidRDefault="00BC6525">
      <w:r>
        <w:separator/>
      </w:r>
    </w:p>
  </w:endnote>
  <w:endnote w:type="continuationSeparator" w:id="1">
    <w:p w:rsidR="00BC6525" w:rsidRDefault="00BC6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525" w:rsidRDefault="00BC6525">
      <w:r>
        <w:separator/>
      </w:r>
    </w:p>
  </w:footnote>
  <w:footnote w:type="continuationSeparator" w:id="1">
    <w:p w:rsidR="00BC6525" w:rsidRDefault="00BC6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525" w:rsidRDefault="00BC652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C6525" w:rsidRDefault="00BC65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00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01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0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0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010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010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0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00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00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0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0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00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0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00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9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0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0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0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01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01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9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01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0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9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09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09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0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0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9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01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2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101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10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010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010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010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00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0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01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009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01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00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0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0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01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0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01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01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1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1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1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1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01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1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3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1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1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10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1123</Words>
  <Characters>6403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2020-11-24T12:50:00Z</dcterms:created>
  <dcterms:modified xsi:type="dcterms:W3CDTF">2020-11-24T12:56:00Z</dcterms:modified>
</cp:coreProperties>
</file>