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76BA" w:rsidRDefault="004976BA" w:rsidP="00B40F86">
      <w:pPr>
        <w:jc w:val="center"/>
        <w:rPr>
          <w:b/>
          <w:bCs/>
          <w:color w:val="000000"/>
          <w:lang w:val="ru-RU"/>
        </w:rPr>
      </w:pPr>
    </w:p>
    <w:p w:rsidR="004976BA" w:rsidRDefault="004976BA" w:rsidP="004B0926">
      <w:pPr>
        <w:rPr>
          <w:b/>
          <w:bCs/>
          <w:color w:val="000000"/>
          <w:lang w:val="ru-RU"/>
        </w:rPr>
      </w:pPr>
    </w:p>
    <w:p w:rsidR="004976BA" w:rsidRPr="00335A45" w:rsidRDefault="004976BA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ПРОТОКОЛ № 0318300120820000</w:t>
      </w:r>
      <w:r>
        <w:rPr>
          <w:b/>
          <w:bCs/>
          <w:color w:val="000000"/>
          <w:lang w:val="ru-RU"/>
        </w:rPr>
        <w:t>281</w:t>
      </w:r>
    </w:p>
    <w:p w:rsidR="004976BA" w:rsidRPr="00335A45" w:rsidRDefault="004976BA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4976BA" w:rsidRPr="00335A45" w:rsidRDefault="004976BA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4976BA" w:rsidRPr="00335A45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4976BA" w:rsidRPr="00335A45" w:rsidRDefault="004976BA" w:rsidP="007646A2">
            <w:pPr>
              <w:ind w:left="40" w:right="40"/>
              <w:rPr>
                <w:lang w:val="ru-RU"/>
              </w:rPr>
            </w:pPr>
            <w:r w:rsidRPr="00335A45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4976BA" w:rsidRPr="00335A45" w:rsidRDefault="004976BA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24</w:t>
            </w:r>
            <w:r w:rsidRPr="00335A45">
              <w:rPr>
                <w:lang w:val="ru-RU"/>
              </w:rPr>
              <w:t xml:space="preserve"> </w:t>
            </w:r>
            <w:r>
              <w:rPr>
                <w:lang w:val="ru-RU"/>
              </w:rPr>
              <w:t>ноября</w:t>
            </w:r>
            <w:r w:rsidRPr="00335A45">
              <w:rPr>
                <w:lang w:val="ru-RU"/>
              </w:rPr>
              <w:t xml:space="preserve"> </w:t>
            </w:r>
            <w:r w:rsidRPr="00335A45">
              <w:t>20</w:t>
            </w:r>
            <w:r w:rsidRPr="00335A45">
              <w:rPr>
                <w:lang w:val="ru-RU"/>
              </w:rPr>
              <w:t xml:space="preserve">20 </w:t>
            </w:r>
            <w:r w:rsidRPr="00335A45">
              <w:t>года</w:t>
            </w:r>
          </w:p>
        </w:tc>
      </w:tr>
    </w:tbl>
    <w:p w:rsidR="004976BA" w:rsidRDefault="004976BA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4976BA" w:rsidRPr="0077375B" w:rsidRDefault="004976BA" w:rsidP="00012105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 xml:space="preserve">Информация о государственном заказчике: </w:t>
      </w:r>
      <w:r w:rsidRPr="0077375B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77375B">
          <w:rPr>
            <w:rStyle w:val="Hyperlink"/>
          </w:rPr>
          <w:t>crbzak</w:t>
        </w:r>
        <w:r w:rsidRPr="00012105">
          <w:rPr>
            <w:rStyle w:val="Hyperlink"/>
            <w:lang w:val="ru-RU"/>
          </w:rPr>
          <w:t>@</w:t>
        </w:r>
        <w:r w:rsidRPr="0077375B">
          <w:rPr>
            <w:rStyle w:val="Hyperlink"/>
          </w:rPr>
          <w:t>mail</w:t>
        </w:r>
        <w:r w:rsidRPr="00012105">
          <w:rPr>
            <w:rStyle w:val="Hyperlink"/>
            <w:lang w:val="ru-RU"/>
          </w:rPr>
          <w:t>.</w:t>
        </w:r>
        <w:r w:rsidRPr="0077375B">
          <w:rPr>
            <w:rStyle w:val="Hyperlink"/>
          </w:rPr>
          <w:t>ru</w:t>
        </w:r>
      </w:hyperlink>
      <w:r w:rsidRPr="0077375B">
        <w:rPr>
          <w:lang w:val="ru-RU"/>
        </w:rPr>
        <w:t>. Контрактный управляющий: Дехтерев Юрий Сергеевич.</w:t>
      </w:r>
    </w:p>
    <w:p w:rsidR="004976BA" w:rsidRPr="0077375B" w:rsidRDefault="004976BA" w:rsidP="00012105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Предмет контракта: «</w:t>
      </w:r>
      <w:r w:rsidRPr="00241350">
        <w:rPr>
          <w:rFonts w:ascii="Roboto" w:hAnsi="Roboto" w:cs="Roboto"/>
          <w:color w:val="000000"/>
          <w:shd w:val="clear" w:color="auto" w:fill="FFFFFF"/>
          <w:lang w:val="ru-RU"/>
        </w:rPr>
        <w:t>Материалы клейкие перевязочные</w:t>
      </w:r>
      <w:r w:rsidRPr="0077375B">
        <w:rPr>
          <w:lang w:val="ru-RU"/>
        </w:rPr>
        <w:t xml:space="preserve">».  </w:t>
      </w:r>
    </w:p>
    <w:p w:rsidR="004976BA" w:rsidRPr="006A3A5C" w:rsidRDefault="004976BA" w:rsidP="00012105">
      <w:pPr>
        <w:autoSpaceDE w:val="0"/>
        <w:autoSpaceDN w:val="0"/>
        <w:adjustRightInd w:val="0"/>
        <w:rPr>
          <w:color w:val="000000"/>
          <w:lang w:val="ru-RU"/>
        </w:rPr>
      </w:pPr>
      <w:r w:rsidRPr="0077375B">
        <w:rPr>
          <w:b/>
          <w:bCs/>
          <w:noProof/>
          <w:lang w:val="ru-RU"/>
        </w:rPr>
        <w:t>Идентификационный код закупки:</w:t>
      </w:r>
      <w:r w:rsidRPr="0077375B">
        <w:rPr>
          <w:lang w:val="ru-RU"/>
        </w:rPr>
        <w:t xml:space="preserve"> </w:t>
      </w:r>
      <w:r w:rsidRPr="00241350">
        <w:rPr>
          <w:rFonts w:ascii="Roboto" w:hAnsi="Roboto" w:cs="Roboto"/>
          <w:color w:val="000000"/>
          <w:shd w:val="clear" w:color="auto" w:fill="FFFFFF"/>
          <w:lang w:val="ru-RU"/>
        </w:rPr>
        <w:t>203234901331923490100103410012120244</w:t>
      </w:r>
    </w:p>
    <w:p w:rsidR="004976BA" w:rsidRPr="0077375B" w:rsidRDefault="004976BA" w:rsidP="00012105">
      <w:pPr>
        <w:autoSpaceDE w:val="0"/>
        <w:autoSpaceDN w:val="0"/>
        <w:adjustRightInd w:val="0"/>
        <w:rPr>
          <w:lang w:val="ru-RU"/>
        </w:rPr>
      </w:pPr>
      <w:r w:rsidRPr="0077375B">
        <w:rPr>
          <w:b/>
          <w:bCs/>
          <w:noProof/>
          <w:lang w:val="ru-RU"/>
        </w:rPr>
        <w:t>Начальная (максимальная) цена контракта</w:t>
      </w:r>
      <w:r w:rsidRPr="0077375B">
        <w:rPr>
          <w:b/>
          <w:bCs/>
          <w:lang w:val="ru-RU"/>
        </w:rPr>
        <w:t>:</w:t>
      </w:r>
      <w:r w:rsidRPr="0077375B">
        <w:rPr>
          <w:lang w:val="ru-RU"/>
        </w:rPr>
        <w:t xml:space="preserve"> </w:t>
      </w:r>
      <w:r>
        <w:rPr>
          <w:lang w:val="ru-RU"/>
        </w:rPr>
        <w:t>499 969</w:t>
      </w:r>
      <w:r w:rsidRPr="0077375B">
        <w:rPr>
          <w:lang w:val="ru-RU"/>
        </w:rPr>
        <w:t xml:space="preserve"> руб. </w:t>
      </w:r>
      <w:r>
        <w:rPr>
          <w:lang w:val="ru-RU"/>
        </w:rPr>
        <w:t>10</w:t>
      </w:r>
      <w:r w:rsidRPr="0077375B">
        <w:rPr>
          <w:lang w:val="ru-RU"/>
        </w:rPr>
        <w:t xml:space="preserve"> коп. (</w:t>
      </w:r>
      <w:r>
        <w:rPr>
          <w:lang w:val="ru-RU"/>
        </w:rPr>
        <w:t>Четыреста девяносто девять</w:t>
      </w:r>
      <w:r w:rsidRPr="0077375B">
        <w:rPr>
          <w:lang w:val="ru-RU"/>
        </w:rPr>
        <w:t xml:space="preserve"> тысяч </w:t>
      </w:r>
      <w:r>
        <w:rPr>
          <w:lang w:val="ru-RU"/>
        </w:rPr>
        <w:t>девятьсот шестьдесят девять</w:t>
      </w:r>
      <w:r w:rsidRPr="0077375B">
        <w:rPr>
          <w:lang w:val="ru-RU"/>
        </w:rPr>
        <w:t xml:space="preserve"> рубл</w:t>
      </w:r>
      <w:r>
        <w:rPr>
          <w:lang w:val="ru-RU"/>
        </w:rPr>
        <w:t>ей</w:t>
      </w:r>
      <w:r w:rsidRPr="0077375B">
        <w:rPr>
          <w:lang w:val="ru-RU"/>
        </w:rPr>
        <w:t xml:space="preserve"> </w:t>
      </w:r>
      <w:r>
        <w:rPr>
          <w:lang w:val="ru-RU"/>
        </w:rPr>
        <w:t>10</w:t>
      </w:r>
      <w:r w:rsidRPr="0077375B">
        <w:rPr>
          <w:lang w:val="ru-RU"/>
        </w:rPr>
        <w:t xml:space="preserve"> копе</w:t>
      </w:r>
      <w:r>
        <w:rPr>
          <w:lang w:val="ru-RU"/>
        </w:rPr>
        <w:t>ек</w:t>
      </w:r>
      <w:r w:rsidRPr="0077375B">
        <w:rPr>
          <w:lang w:val="ru-RU"/>
        </w:rPr>
        <w:t>).</w:t>
      </w:r>
    </w:p>
    <w:p w:rsidR="004976BA" w:rsidRPr="00F26489" w:rsidRDefault="004976BA" w:rsidP="00012105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42551C">
        <w:rPr>
          <w:lang w:val="ru-RU"/>
        </w:rPr>
        <w:t xml:space="preserve"> </w:t>
      </w:r>
      <w:r w:rsidRPr="00F26489">
        <w:rPr>
          <w:lang w:val="ru-RU"/>
        </w:rPr>
        <w:t>Заказчик в пределах утвержденных бюджетных ассигнований и лимитов бюджетных обязательств в течение 15 рабочих дней после подписания накладной перечисляет денежные средства за поставленные товары на расчетный счет Поставщика, на основании счета (счет-фактуры), товарной накладной.</w:t>
      </w:r>
    </w:p>
    <w:p w:rsidR="004976BA" w:rsidRPr="00B33E96" w:rsidRDefault="004976BA" w:rsidP="00012105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77375B">
        <w:rPr>
          <w:lang w:val="ru-RU"/>
        </w:rPr>
        <w:t xml:space="preserve"> </w:t>
      </w:r>
      <w:r w:rsidRPr="0056227F">
        <w:rPr>
          <w:lang w:val="ru-RU"/>
        </w:rPr>
        <w:t>Российская Федерация, Краснодарский край, г. Славянск-на-Кубани, ул. Батарейная,377 транспортом поставщика</w:t>
      </w:r>
      <w:r w:rsidRPr="0077375B">
        <w:rPr>
          <w:lang w:val="ru-RU"/>
        </w:rPr>
        <w:t xml:space="preserve">. </w:t>
      </w:r>
      <w:r>
        <w:rPr>
          <w:lang w:val="ru-RU"/>
        </w:rPr>
        <w:t>П</w:t>
      </w:r>
      <w:r w:rsidRPr="00241350">
        <w:rPr>
          <w:lang w:val="ru-RU"/>
        </w:rPr>
        <w:t>оставка продукции осуществляется по предварительным заявкам заказчика, отдельными партиями, в течении 10 дней со дня получения заявки от Заказчика, последняя поставка не позднее 15 декабря 2021 г.</w:t>
      </w:r>
      <w:r w:rsidRPr="00B33E96">
        <w:rPr>
          <w:lang w:val="ru-RU"/>
        </w:rPr>
        <w:t>.</w:t>
      </w:r>
    </w:p>
    <w:p w:rsidR="004976BA" w:rsidRPr="0077375B" w:rsidRDefault="004976BA" w:rsidP="00012105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Источник финансирования:</w:t>
      </w:r>
      <w:r w:rsidRPr="0077375B">
        <w:rPr>
          <w:lang w:val="ru-RU"/>
        </w:rPr>
        <w:t xml:space="preserve"> </w:t>
      </w:r>
      <w:r w:rsidRPr="00241350">
        <w:rPr>
          <w:lang w:val="ru-RU"/>
        </w:rPr>
        <w:t>Внебюджетные фонды (ОМС), краевой бюджет</w:t>
      </w:r>
      <w:r w:rsidRPr="0077375B">
        <w:rPr>
          <w:lang w:val="ru-RU"/>
        </w:rPr>
        <w:t>.</w:t>
      </w:r>
    </w:p>
    <w:p w:rsidR="004976BA" w:rsidRPr="0077375B" w:rsidRDefault="004976BA" w:rsidP="00012105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77375B">
        <w:rPr>
          <w:lang w:val="ru-RU"/>
        </w:rPr>
        <w:t xml:space="preserve">  </w:t>
      </w:r>
      <w:r w:rsidRPr="0077375B">
        <w:rPr>
          <w:b/>
          <w:bCs/>
          <w:lang w:val="ru-RU"/>
        </w:rPr>
        <w:t>Размер обеспечения заявки на участие в аукционе:</w:t>
      </w:r>
      <w:r w:rsidRPr="0077375B">
        <w:rPr>
          <w:lang w:val="ru-RU"/>
        </w:rPr>
        <w:t xml:space="preserve"> Не установлен</w:t>
      </w:r>
      <w:r w:rsidRPr="0077375B">
        <w:rPr>
          <w:spacing w:val="-2"/>
          <w:lang w:val="ru-RU"/>
        </w:rPr>
        <w:t>.</w:t>
      </w:r>
    </w:p>
    <w:p w:rsidR="004976BA" w:rsidRPr="0077375B" w:rsidRDefault="004976BA" w:rsidP="00012105">
      <w:pPr>
        <w:jc w:val="both"/>
        <w:rPr>
          <w:spacing w:val="-2"/>
          <w:lang w:val="ru-RU"/>
        </w:rPr>
      </w:pPr>
      <w:r w:rsidRPr="0077375B">
        <w:rPr>
          <w:b/>
          <w:bCs/>
          <w:lang w:val="ru-RU"/>
        </w:rPr>
        <w:t xml:space="preserve">       </w:t>
      </w:r>
      <w:r w:rsidRPr="0077375B">
        <w:rPr>
          <w:b/>
          <w:bCs/>
          <w:lang w:val="ru-RU"/>
        </w:rPr>
        <w:tab/>
        <w:t xml:space="preserve">Размер обеспечения исполнения контракта: </w:t>
      </w:r>
      <w:r w:rsidRPr="0077375B">
        <w:rPr>
          <w:lang w:val="ru-RU"/>
        </w:rPr>
        <w:t xml:space="preserve">5 </w:t>
      </w:r>
      <w:r w:rsidRPr="0077375B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4976BA" w:rsidRPr="0077375B" w:rsidRDefault="004976BA" w:rsidP="00012105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77375B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241350">
        <w:rPr>
          <w:color w:val="000000"/>
          <w:sz w:val="24"/>
          <w:szCs w:val="24"/>
        </w:rPr>
        <w:t>12.11.2020 10:01:12</w:t>
      </w:r>
      <w:r w:rsidRPr="00DF09E5">
        <w:rPr>
          <w:color w:val="000000"/>
          <w:sz w:val="24"/>
          <w:szCs w:val="24"/>
        </w:rPr>
        <w:t xml:space="preserve"> </w:t>
      </w:r>
      <w:r w:rsidRPr="0077375B">
        <w:rPr>
          <w:sz w:val="24"/>
          <w:szCs w:val="24"/>
        </w:rPr>
        <w:t xml:space="preserve"> (московское время).</w:t>
      </w:r>
    </w:p>
    <w:p w:rsidR="004976BA" w:rsidRPr="0077375B" w:rsidRDefault="004976BA" w:rsidP="00012105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77375B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муниципальных нужд по рассмотрению заявок на участие в аукционе в электронной форме присутствовали 5 членов комиссии:</w:t>
      </w:r>
      <w:r w:rsidRPr="0077375B">
        <w:rPr>
          <w:sz w:val="24"/>
          <w:szCs w:val="24"/>
        </w:rPr>
        <w:t xml:space="preserve"> </w:t>
      </w:r>
    </w:p>
    <w:p w:rsidR="004976BA" w:rsidRDefault="004976BA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4976BA" w:rsidRPr="00335A45">
        <w:trPr>
          <w:jc w:val="center"/>
        </w:trPr>
        <w:tc>
          <w:tcPr>
            <w:tcW w:w="9828" w:type="dxa"/>
            <w:gridSpan w:val="5"/>
          </w:tcPr>
          <w:p w:rsidR="004976BA" w:rsidRPr="00335A45" w:rsidRDefault="004976BA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П</w:t>
            </w:r>
            <w:r w:rsidRPr="00335A45">
              <w:t>редседател</w:t>
            </w:r>
            <w:r w:rsidRPr="00335A45">
              <w:rPr>
                <w:lang w:val="ru-RU"/>
              </w:rPr>
              <w:t>ь</w:t>
            </w:r>
            <w:r w:rsidRPr="00335A45">
              <w:t xml:space="preserve"> комиссии</w:t>
            </w:r>
            <w:r w:rsidRPr="00335A45">
              <w:rPr>
                <w:lang w:val="ru-RU"/>
              </w:rPr>
              <w:t>:</w:t>
            </w:r>
          </w:p>
        </w:tc>
      </w:tr>
      <w:tr w:rsidR="004976BA" w:rsidRPr="009350F1">
        <w:trPr>
          <w:jc w:val="center"/>
        </w:trPr>
        <w:tc>
          <w:tcPr>
            <w:tcW w:w="2820" w:type="dxa"/>
          </w:tcPr>
          <w:p w:rsidR="004976BA" w:rsidRPr="00335A45" w:rsidRDefault="004976BA" w:rsidP="00A841CC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4976BA" w:rsidRPr="00335A45" w:rsidRDefault="004976BA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Главн</w:t>
            </w:r>
            <w:r>
              <w:rPr>
                <w:lang w:val="ru-RU"/>
              </w:rPr>
              <w:t>ый</w:t>
            </w:r>
            <w:r w:rsidRPr="00335A45">
              <w:rPr>
                <w:lang w:val="ru-RU"/>
              </w:rPr>
              <w:t xml:space="preserve"> врач</w:t>
            </w:r>
            <w:r>
              <w:rPr>
                <w:lang w:val="ru-RU"/>
              </w:rPr>
              <w:t>а</w:t>
            </w:r>
            <w:r w:rsidRPr="00335A45">
              <w:rPr>
                <w:lang w:val="ru-RU"/>
              </w:rPr>
              <w:t xml:space="preserve"> ГБУЗ «Славянская ЦРБ»МЗ КК.</w:t>
            </w:r>
          </w:p>
        </w:tc>
      </w:tr>
      <w:tr w:rsidR="004976BA" w:rsidRPr="000D6284">
        <w:trPr>
          <w:trHeight w:val="80"/>
          <w:jc w:val="center"/>
        </w:trPr>
        <w:tc>
          <w:tcPr>
            <w:tcW w:w="9828" w:type="dxa"/>
            <w:gridSpan w:val="5"/>
          </w:tcPr>
          <w:p w:rsidR="004976BA" w:rsidRPr="000D6284" w:rsidRDefault="004976BA" w:rsidP="00A841CC">
            <w:pPr>
              <w:jc w:val="both"/>
              <w:rPr>
                <w:lang w:val="ru-RU"/>
              </w:rPr>
            </w:pPr>
            <w:r w:rsidRPr="000D6284">
              <w:rPr>
                <w:lang w:val="ru-RU"/>
              </w:rPr>
              <w:t xml:space="preserve">Секретарь комиссии - </w:t>
            </w:r>
          </w:p>
        </w:tc>
      </w:tr>
      <w:tr w:rsidR="004976BA" w:rsidRPr="000D6284">
        <w:trPr>
          <w:trHeight w:val="300"/>
          <w:jc w:val="center"/>
        </w:trPr>
        <w:tc>
          <w:tcPr>
            <w:tcW w:w="2882" w:type="dxa"/>
            <w:gridSpan w:val="3"/>
          </w:tcPr>
          <w:p w:rsidR="004976BA" w:rsidRPr="00335A45" w:rsidRDefault="004976BA" w:rsidP="00A841CC">
            <w:pPr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35A45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4976BA" w:rsidRPr="00335A45" w:rsidRDefault="004976BA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</w:tc>
      </w:tr>
      <w:tr w:rsidR="004976BA" w:rsidRPr="000D6284">
        <w:trPr>
          <w:jc w:val="center"/>
        </w:trPr>
        <w:tc>
          <w:tcPr>
            <w:tcW w:w="9828" w:type="dxa"/>
            <w:gridSpan w:val="5"/>
          </w:tcPr>
          <w:p w:rsidR="004976BA" w:rsidRPr="000D6284" w:rsidRDefault="004976BA" w:rsidP="00A841CC">
            <w:pPr>
              <w:jc w:val="both"/>
              <w:rPr>
                <w:lang w:val="ru-RU"/>
              </w:rPr>
            </w:pPr>
            <w:r w:rsidRPr="000D6284">
              <w:rPr>
                <w:lang w:val="ru-RU"/>
              </w:rPr>
              <w:t>Члены комиссии –</w:t>
            </w:r>
          </w:p>
        </w:tc>
      </w:tr>
      <w:tr w:rsidR="004976BA" w:rsidRPr="00335A45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4976BA" w:rsidRPr="00335A45" w:rsidRDefault="004976BA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 xml:space="preserve">Дехтерев Юрий Сергеевич </w:t>
            </w:r>
          </w:p>
          <w:p w:rsidR="004976BA" w:rsidRPr="00335A45" w:rsidRDefault="004976BA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>Мальченко Елена Александровна</w:t>
            </w:r>
          </w:p>
          <w:p w:rsidR="004976BA" w:rsidRPr="00335A45" w:rsidRDefault="004976BA" w:rsidP="00A841CC">
            <w:pPr>
              <w:ind w:right="-286"/>
              <w:rPr>
                <w:lang w:val="ru-RU"/>
              </w:rPr>
            </w:pPr>
            <w:r>
              <w:rPr>
                <w:lang w:val="ru-RU"/>
              </w:rPr>
              <w:t>Коротникова Светлана Борисовна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4976BA" w:rsidRPr="00335A45" w:rsidRDefault="004976BA" w:rsidP="00A841CC">
            <w:pPr>
              <w:ind w:right="-286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начальник отдела закупок;</w:t>
            </w:r>
          </w:p>
          <w:p w:rsidR="004976BA" w:rsidRPr="00335A45" w:rsidRDefault="004976BA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 </w:t>
            </w:r>
          </w:p>
          <w:p w:rsidR="004976BA" w:rsidRPr="00335A45" w:rsidRDefault="004976BA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  <w:p w:rsidR="004976BA" w:rsidRPr="00335A45" w:rsidRDefault="004976BA" w:rsidP="00A841CC">
            <w:pPr>
              <w:ind w:right="-80"/>
              <w:jc w:val="both"/>
              <w:rPr>
                <w:lang w:val="ru-RU"/>
              </w:rPr>
            </w:pPr>
          </w:p>
          <w:p w:rsidR="004976BA" w:rsidRPr="00335A45" w:rsidRDefault="004976BA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- </w:t>
            </w:r>
            <w:r>
              <w:rPr>
                <w:lang w:val="ru-RU"/>
              </w:rPr>
              <w:t>начальник юридического отдела</w:t>
            </w:r>
            <w:r w:rsidRPr="00335A45">
              <w:rPr>
                <w:lang w:val="ru-RU"/>
              </w:rPr>
              <w:t>.</w:t>
            </w:r>
          </w:p>
        </w:tc>
      </w:tr>
    </w:tbl>
    <w:p w:rsidR="004976BA" w:rsidRPr="00335A45" w:rsidRDefault="004976BA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>Кворум имеется. Комиссия правомочна.</w:t>
      </w:r>
    </w:p>
    <w:p w:rsidR="004976BA" w:rsidRPr="00335A45" w:rsidRDefault="004976BA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24</w:t>
      </w:r>
      <w:r w:rsidRPr="00335A45">
        <w:rPr>
          <w:sz w:val="24"/>
          <w:szCs w:val="24"/>
        </w:rPr>
        <w:t xml:space="preserve"> </w:t>
      </w:r>
      <w:r>
        <w:rPr>
          <w:sz w:val="24"/>
          <w:szCs w:val="24"/>
        </w:rPr>
        <w:t>ноября</w:t>
      </w:r>
      <w:r w:rsidRPr="00335A45">
        <w:rPr>
          <w:sz w:val="24"/>
          <w:szCs w:val="24"/>
        </w:rPr>
        <w:t xml:space="preserve"> 2020 года в </w:t>
      </w:r>
      <w:r>
        <w:rPr>
          <w:sz w:val="24"/>
          <w:szCs w:val="24"/>
        </w:rPr>
        <w:t>14 часов 2</w:t>
      </w:r>
      <w:r w:rsidRPr="00335A45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4976BA" w:rsidRPr="00335A45" w:rsidRDefault="004976BA" w:rsidP="009C43B2">
      <w:pPr>
        <w:ind w:firstLine="709"/>
        <w:jc w:val="both"/>
        <w:rPr>
          <w:lang w:val="ru-RU"/>
        </w:rPr>
      </w:pPr>
      <w:r w:rsidRPr="00335A45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3173"/>
        <w:gridCol w:w="1232"/>
        <w:gridCol w:w="2914"/>
        <w:gridCol w:w="2389"/>
      </w:tblGrid>
      <w:tr w:rsidR="004976BA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976BA" w:rsidRPr="00335A45" w:rsidRDefault="004976BA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№ </w:t>
            </w:r>
            <w:r w:rsidRPr="00335A45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976BA" w:rsidRPr="00335A45" w:rsidRDefault="004976BA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976BA" w:rsidRPr="00335A45" w:rsidRDefault="004976BA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976BA" w:rsidRPr="00335A45" w:rsidRDefault="004976BA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Время поступления </w:t>
            </w:r>
            <w:r w:rsidRPr="00335A45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976BA" w:rsidRPr="00335A45" w:rsidRDefault="004976BA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Порядковый </w:t>
            </w:r>
            <w:r w:rsidRPr="00335A45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4976BA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976BA" w:rsidRPr="00335A45" w:rsidRDefault="004976BA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976BA" w:rsidRPr="00996F4C" w:rsidRDefault="004976BA" w:rsidP="00996F4C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497 469.25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976BA" w:rsidRPr="00335A45" w:rsidRDefault="004976BA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976BA" w:rsidRPr="00012105" w:rsidRDefault="004976BA" w:rsidP="00012105">
            <w:pPr>
              <w:ind w:right="134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24.11.2020 12:01:36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976BA" w:rsidRPr="008235C0" w:rsidRDefault="004976BA" w:rsidP="002B052D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EA-64140</w:t>
            </w:r>
          </w:p>
        </w:tc>
      </w:tr>
      <w:tr w:rsidR="004976BA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976BA" w:rsidRPr="00335A45" w:rsidRDefault="004976BA" w:rsidP="001E7AB6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976BA" w:rsidRPr="008235C0" w:rsidRDefault="004976BA" w:rsidP="008235C0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497 469.25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976BA" w:rsidRPr="00335A45" w:rsidRDefault="004976BA" w:rsidP="001E7AB6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976BA" w:rsidRPr="004736FB" w:rsidRDefault="004976BA" w:rsidP="001E7AB6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24.11.2020 12:02:57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976BA" w:rsidRPr="008235C0" w:rsidRDefault="004976BA" w:rsidP="001E7AB6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EA-64119</w:t>
            </w:r>
          </w:p>
        </w:tc>
      </w:tr>
    </w:tbl>
    <w:p w:rsidR="004976BA" w:rsidRPr="00335A45" w:rsidRDefault="004976BA" w:rsidP="00F742E9">
      <w:pPr>
        <w:ind w:firstLine="709"/>
        <w:jc w:val="both"/>
        <w:rPr>
          <w:lang w:val="ru-RU"/>
        </w:rPr>
      </w:pPr>
      <w:r w:rsidRPr="00335A45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4976BA" w:rsidRPr="00335A45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4976BA" w:rsidRPr="00335A45" w:rsidRDefault="004976BA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Номер </w:t>
            </w:r>
          </w:p>
          <w:p w:rsidR="004976BA" w:rsidRPr="00335A45" w:rsidRDefault="004976BA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4976BA" w:rsidRPr="00335A45" w:rsidRDefault="004976BA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Дата и время</w:t>
            </w:r>
            <w:r>
              <w:rPr>
                <w:b/>
                <w:bCs/>
                <w:lang w:val="ru-RU"/>
              </w:rPr>
              <w:t xml:space="preserve"> </w:t>
            </w:r>
            <w:r w:rsidRPr="00335A45">
              <w:rPr>
                <w:b/>
                <w:bCs/>
                <w:lang w:val="ru-RU"/>
              </w:rPr>
              <w:t>регистрации</w:t>
            </w:r>
          </w:p>
          <w:p w:rsidR="004976BA" w:rsidRPr="00335A45" w:rsidRDefault="004976BA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976BA" w:rsidRPr="00335A45" w:rsidRDefault="004976BA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4976BA" w:rsidRPr="00012105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4976BA" w:rsidRPr="00012105" w:rsidRDefault="004976BA" w:rsidP="00292562">
            <w:pPr>
              <w:jc w:val="center"/>
              <w:rPr>
                <w:lang w:val="ru-RU"/>
              </w:rPr>
            </w:pPr>
            <w:r w:rsidRPr="00012105">
              <w:rPr>
                <w:lang w:val="ru-RU"/>
              </w:rPr>
              <w:t>EA-64140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4976BA" w:rsidRPr="004736FB" w:rsidRDefault="004976BA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16.11.2020 15:13:51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976BA" w:rsidRDefault="004976BA" w:rsidP="00012105">
            <w:pPr>
              <w:pStyle w:val="NormalWeb"/>
              <w:spacing w:before="0" w:beforeAutospacing="0" w:after="0" w:afterAutospacing="0"/>
            </w:pPr>
            <w:r>
              <w:t>ОБЩЕСТВО С ОГРАНИЧЕННОЙ ОТВЕТСТВЕННОСТЬЮ "СМИ СЕВЕРО-ЗАПАД"</w:t>
            </w:r>
          </w:p>
          <w:p w:rsidR="004976BA" w:rsidRPr="00012105" w:rsidRDefault="004976BA" w:rsidP="00012105">
            <w:pPr>
              <w:rPr>
                <w:lang w:val="ru-RU"/>
              </w:rPr>
            </w:pPr>
            <w:r w:rsidRPr="00012105">
              <w:rPr>
                <w:lang w:val="ru-RU"/>
              </w:rPr>
              <w:t>ИНН7813230483</w:t>
            </w:r>
          </w:p>
          <w:p w:rsidR="004976BA" w:rsidRPr="00012105" w:rsidRDefault="004976BA" w:rsidP="00012105">
            <w:pPr>
              <w:rPr>
                <w:lang w:val="ru-RU"/>
              </w:rPr>
            </w:pPr>
            <w:r w:rsidRPr="00012105">
              <w:rPr>
                <w:lang w:val="ru-RU"/>
              </w:rPr>
              <w:t>ОГРН1157847310158</w:t>
            </w:r>
          </w:p>
          <w:p w:rsidR="004976BA" w:rsidRPr="00012105" w:rsidRDefault="004976BA" w:rsidP="00012105">
            <w:pPr>
              <w:rPr>
                <w:lang w:val="ru-RU"/>
              </w:rPr>
            </w:pPr>
            <w:r w:rsidRPr="00012105">
              <w:rPr>
                <w:lang w:val="ru-RU"/>
              </w:rPr>
              <w:t>КПП781001001</w:t>
            </w:r>
          </w:p>
          <w:p w:rsidR="004976BA" w:rsidRPr="00012105" w:rsidRDefault="004976BA" w:rsidP="00012105">
            <w:pPr>
              <w:rPr>
                <w:lang w:val="ru-RU"/>
              </w:rPr>
            </w:pPr>
            <w:r w:rsidRPr="00012105">
              <w:rPr>
                <w:lang w:val="ru-RU"/>
              </w:rPr>
              <w:t>Место нахождения (жительства)</w:t>
            </w:r>
          </w:p>
          <w:p w:rsidR="004976BA" w:rsidRDefault="004976BA" w:rsidP="00012105">
            <w:pPr>
              <w:pStyle w:val="NormalWeb"/>
              <w:spacing w:before="0" w:beforeAutospacing="0" w:after="0" w:afterAutospacing="0"/>
            </w:pPr>
            <w:r>
              <w:t>196247, Г САНКТ-ПЕТЕРБУРГ, ПЛ КОНСТИТУЦИИ, ДОМ 3, ЛИТЕР А, ОФ/ПОМ 107/9-Н</w:t>
            </w:r>
          </w:p>
          <w:p w:rsidR="004976BA" w:rsidRPr="00012105" w:rsidRDefault="004976BA" w:rsidP="00012105">
            <w:pPr>
              <w:rPr>
                <w:lang w:val="ru-RU"/>
              </w:rPr>
            </w:pPr>
            <w:r w:rsidRPr="00012105">
              <w:rPr>
                <w:lang w:val="ru-RU"/>
              </w:rPr>
              <w:t>Почтовый адрес</w:t>
            </w:r>
          </w:p>
          <w:p w:rsidR="004976BA" w:rsidRDefault="004976BA" w:rsidP="00012105">
            <w:pPr>
              <w:pStyle w:val="NormalWeb"/>
              <w:spacing w:before="0" w:beforeAutospacing="0" w:after="0" w:afterAutospacing="0"/>
            </w:pPr>
            <w:r>
              <w:t>197136, Г САНКТ-ПЕТЕРБУРГ, УЛ ГАТЧИНСКАЯ, ДОМ 27, ЛИТЕРА А, ПОМЕЩЕНИЕ 4-Н</w:t>
            </w:r>
          </w:p>
          <w:p w:rsidR="004976BA" w:rsidRPr="00012105" w:rsidRDefault="004976BA" w:rsidP="00012105">
            <w:pPr>
              <w:pStyle w:val="Heading6"/>
              <w:spacing w:before="0" w:after="0"/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</w:pPr>
            <w:r w:rsidRPr="00012105"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  <w:t>Контактное лицо</w:t>
            </w:r>
          </w:p>
          <w:p w:rsidR="004976BA" w:rsidRDefault="004976BA" w:rsidP="00012105">
            <w:pPr>
              <w:pStyle w:val="NormalWeb"/>
              <w:spacing w:before="0" w:beforeAutospacing="0" w:after="0" w:afterAutospacing="0"/>
            </w:pPr>
            <w:r>
              <w:t>Мкртчян Мгер Сосович</w:t>
            </w:r>
          </w:p>
          <w:p w:rsidR="004976BA" w:rsidRPr="00925AD5" w:rsidRDefault="004976BA" w:rsidP="00996F4C">
            <w:pPr>
              <w:rPr>
                <w:lang w:val="ru-RU"/>
              </w:rPr>
            </w:pPr>
            <w:r w:rsidRPr="00012105">
              <w:rPr>
                <w:lang w:val="ru-RU"/>
              </w:rPr>
              <w:t>Телефон 74995798686</w:t>
            </w:r>
          </w:p>
        </w:tc>
      </w:tr>
      <w:tr w:rsidR="004976BA" w:rsidRPr="00012105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4976BA" w:rsidRPr="00012105" w:rsidRDefault="004976BA" w:rsidP="00292562">
            <w:pPr>
              <w:jc w:val="center"/>
              <w:rPr>
                <w:lang w:val="ru-RU"/>
              </w:rPr>
            </w:pPr>
            <w:r w:rsidRPr="00012105">
              <w:rPr>
                <w:lang w:val="ru-RU"/>
              </w:rPr>
              <w:t>EA-64119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4976BA" w:rsidRPr="004736FB" w:rsidRDefault="004976BA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16.11.2020 10:37:16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976BA" w:rsidRDefault="004976BA" w:rsidP="00012105">
            <w:pPr>
              <w:pStyle w:val="NormalWeb"/>
              <w:spacing w:before="0" w:beforeAutospacing="0" w:after="0" w:afterAutospacing="0"/>
            </w:pPr>
            <w:r>
              <w:t>Индивидуальный предприниматель Владимиров Алексей Евгеньевич</w:t>
            </w:r>
          </w:p>
          <w:p w:rsidR="004976BA" w:rsidRPr="00012105" w:rsidRDefault="004976BA" w:rsidP="00012105">
            <w:pPr>
              <w:rPr>
                <w:lang w:val="ru-RU"/>
              </w:rPr>
            </w:pPr>
            <w:r w:rsidRPr="00012105">
              <w:rPr>
                <w:lang w:val="ru-RU"/>
              </w:rPr>
              <w:t>ИНН 230902791517</w:t>
            </w:r>
          </w:p>
          <w:p w:rsidR="004976BA" w:rsidRPr="00012105" w:rsidRDefault="004976BA" w:rsidP="00012105">
            <w:pPr>
              <w:rPr>
                <w:lang w:val="ru-RU"/>
              </w:rPr>
            </w:pPr>
            <w:r w:rsidRPr="00012105">
              <w:rPr>
                <w:lang w:val="ru-RU"/>
              </w:rPr>
              <w:t>ОГРНИП 312230907100030</w:t>
            </w:r>
          </w:p>
          <w:p w:rsidR="004976BA" w:rsidRPr="00012105" w:rsidRDefault="004976BA" w:rsidP="00012105">
            <w:pPr>
              <w:rPr>
                <w:lang w:val="ru-RU"/>
              </w:rPr>
            </w:pPr>
            <w:r w:rsidRPr="00012105">
              <w:rPr>
                <w:lang w:val="ru-RU"/>
              </w:rPr>
              <w:t>Место нахождения (жительства)</w:t>
            </w:r>
          </w:p>
          <w:p w:rsidR="004976BA" w:rsidRDefault="004976BA" w:rsidP="00012105">
            <w:pPr>
              <w:pStyle w:val="NormalWeb"/>
              <w:spacing w:before="0" w:beforeAutospacing="0" w:after="0" w:afterAutospacing="0"/>
            </w:pPr>
            <w:r>
              <w:t>Край Краснодарский, Город Краснодар,</w:t>
            </w:r>
            <w:r w:rsidRPr="00EC73DE">
              <w:rPr>
                <w:sz w:val="22"/>
                <w:szCs w:val="22"/>
              </w:rPr>
              <w:t xml:space="preserve"> </w:t>
            </w:r>
            <w:r w:rsidRPr="009F5B9A">
              <w:rPr>
                <w:sz w:val="22"/>
                <w:szCs w:val="22"/>
              </w:rPr>
              <w:t>ул. Советская, д. 60, кв. 40</w:t>
            </w:r>
          </w:p>
          <w:p w:rsidR="004976BA" w:rsidRPr="00012105" w:rsidRDefault="004976BA" w:rsidP="00012105">
            <w:pPr>
              <w:rPr>
                <w:lang w:val="ru-RU"/>
              </w:rPr>
            </w:pPr>
            <w:r w:rsidRPr="00012105">
              <w:rPr>
                <w:lang w:val="ru-RU"/>
              </w:rPr>
              <w:t>Почтовый адрес</w:t>
            </w:r>
          </w:p>
          <w:p w:rsidR="004976BA" w:rsidRDefault="004976BA" w:rsidP="00012105">
            <w:pPr>
              <w:pStyle w:val="NormalWeb"/>
              <w:spacing w:before="0" w:beforeAutospacing="0" w:after="0" w:afterAutospacing="0"/>
            </w:pPr>
            <w:r>
              <w:t>- Краснодарский, - Краснодар,</w:t>
            </w:r>
            <w:r w:rsidRPr="00EC73DE">
              <w:rPr>
                <w:sz w:val="22"/>
                <w:szCs w:val="22"/>
              </w:rPr>
              <w:t xml:space="preserve"> </w:t>
            </w:r>
            <w:r w:rsidRPr="009F5B9A">
              <w:rPr>
                <w:sz w:val="22"/>
                <w:szCs w:val="22"/>
              </w:rPr>
              <w:t>ул. Советская, д. 60, кв. 40</w:t>
            </w:r>
          </w:p>
          <w:p w:rsidR="004976BA" w:rsidRPr="00012105" w:rsidRDefault="004976BA" w:rsidP="00012105">
            <w:pPr>
              <w:pStyle w:val="Heading6"/>
              <w:shd w:val="clear" w:color="auto" w:fill="FFFFFF"/>
              <w:spacing w:before="0" w:after="0"/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</w:pPr>
            <w:r w:rsidRPr="00012105"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  <w:t>Контактное лицо</w:t>
            </w:r>
          </w:p>
          <w:p w:rsidR="004976BA" w:rsidRPr="00925AD5" w:rsidRDefault="004976BA" w:rsidP="00996F4C">
            <w:pPr>
              <w:rPr>
                <w:lang w:val="ru-RU"/>
              </w:rPr>
            </w:pPr>
            <w:r w:rsidRPr="00012105">
              <w:rPr>
                <w:lang w:val="ru-RU"/>
              </w:rPr>
              <w:t>Телефон 89184753106</w:t>
            </w:r>
          </w:p>
        </w:tc>
      </w:tr>
    </w:tbl>
    <w:p w:rsidR="004976BA" w:rsidRPr="00335A45" w:rsidRDefault="004976BA" w:rsidP="00C07BB1">
      <w:pPr>
        <w:ind w:firstLine="567"/>
        <w:jc w:val="both"/>
        <w:rPr>
          <w:lang w:val="ru-RU"/>
        </w:rPr>
      </w:pPr>
      <w:r w:rsidRPr="00335A45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335A45">
        <w:rPr>
          <w:lang w:val="ru-RU" w:eastAsia="ru-RU"/>
        </w:rPr>
        <w:t xml:space="preserve"> со ст.69 Федерального закона от 05 апреля 2013 года № 44-ФЗ</w:t>
      </w:r>
      <w:r w:rsidRPr="00335A45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335A45">
        <w:rPr>
          <w:lang w:val="ru-RU" w:eastAsia="ru-RU"/>
        </w:rPr>
        <w:t>Федерального закона № 44-ФЗ),</w:t>
      </w:r>
      <w:r w:rsidRPr="00335A45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4976BA" w:rsidRPr="00335A45" w:rsidRDefault="004976BA" w:rsidP="00723272">
      <w:pPr>
        <w:rPr>
          <w:lang w:val="ru-RU"/>
        </w:rPr>
      </w:pPr>
      <w:r w:rsidRPr="00335A45">
        <w:rPr>
          <w:lang w:val="ru-RU"/>
        </w:rPr>
        <w:t xml:space="preserve">- признать соответствующими требованиям, </w:t>
      </w:r>
      <w:r w:rsidRPr="00335A45">
        <w:rPr>
          <w:lang w:val="ru-RU" w:eastAsia="ru-RU"/>
        </w:rPr>
        <w:t>установленным ст.69 Федерального закона № 44-ФЗ и</w:t>
      </w:r>
      <w:r w:rsidRPr="00335A45">
        <w:rPr>
          <w:lang w:val="ru-RU"/>
        </w:rPr>
        <w:t xml:space="preserve"> документацией аукциона в электронной форме, заявки: № </w:t>
      </w:r>
      <w:r w:rsidRPr="00012105">
        <w:rPr>
          <w:lang w:val="ru-RU"/>
        </w:rPr>
        <w:t>EA-64140</w:t>
      </w:r>
      <w:r w:rsidRPr="00335A45">
        <w:rPr>
          <w:lang w:val="ru-RU"/>
        </w:rPr>
        <w:t xml:space="preserve">- </w:t>
      </w:r>
      <w:r w:rsidRPr="00012105">
        <w:rPr>
          <w:lang w:val="ru-RU"/>
        </w:rPr>
        <w:t>ОБЩЕСТВО С ОГРАНИЧЕННОЙ ОТВЕТСТВЕННОСТЬЮ "СМИ СЕВЕРО-ЗАПАД"</w:t>
      </w:r>
      <w:r>
        <w:rPr>
          <w:lang w:val="ru-RU"/>
        </w:rPr>
        <w:t>, №</w:t>
      </w:r>
      <w:r w:rsidRPr="00B52403">
        <w:rPr>
          <w:lang w:val="ru-RU"/>
        </w:rPr>
        <w:t xml:space="preserve"> </w:t>
      </w:r>
      <w:r w:rsidRPr="00012105">
        <w:rPr>
          <w:lang w:val="ru-RU"/>
        </w:rPr>
        <w:t>EA-64119</w:t>
      </w:r>
      <w:r w:rsidRPr="00335A45">
        <w:rPr>
          <w:lang w:val="ru-RU"/>
        </w:rPr>
        <w:t xml:space="preserve">- </w:t>
      </w:r>
      <w:r w:rsidRPr="00012105">
        <w:rPr>
          <w:lang w:val="ru-RU"/>
        </w:rPr>
        <w:t>Индивидуальный предприниматель Владимиров Алексей Евгеньевич</w:t>
      </w:r>
      <w:r>
        <w:rPr>
          <w:lang w:val="ru-RU"/>
        </w:rPr>
        <w:t>.</w:t>
      </w:r>
    </w:p>
    <w:p w:rsidR="004976BA" w:rsidRPr="00335A45" w:rsidRDefault="004976BA" w:rsidP="00584FE4">
      <w:pPr>
        <w:ind w:firstLine="708"/>
        <w:jc w:val="both"/>
        <w:rPr>
          <w:lang w:val="ru-RU"/>
        </w:rPr>
      </w:pPr>
      <w:r w:rsidRPr="00335A45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4976BA" w:rsidRPr="00335A45">
        <w:trPr>
          <w:trHeight w:val="415"/>
        </w:trPr>
        <w:tc>
          <w:tcPr>
            <w:tcW w:w="2204" w:type="dxa"/>
            <w:vMerge w:val="restart"/>
            <w:vAlign w:val="center"/>
          </w:tcPr>
          <w:p w:rsidR="004976BA" w:rsidRPr="00335A45" w:rsidRDefault="004976BA" w:rsidP="00AA4A97">
            <w:pPr>
              <w:jc w:val="center"/>
              <w:rPr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4976BA" w:rsidRPr="00335A45" w:rsidRDefault="004976BA" w:rsidP="00AA4A97">
            <w:pPr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4976BA" w:rsidRPr="00335A45">
        <w:trPr>
          <w:trHeight w:val="274"/>
        </w:trPr>
        <w:tc>
          <w:tcPr>
            <w:tcW w:w="2204" w:type="dxa"/>
            <w:vMerge/>
          </w:tcPr>
          <w:p w:rsidR="004976BA" w:rsidRPr="00335A45" w:rsidRDefault="004976BA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4976BA" w:rsidRPr="00335A45" w:rsidRDefault="004976BA" w:rsidP="00AA4A97">
            <w:pPr>
              <w:jc w:val="center"/>
              <w:rPr>
                <w:lang w:val="ru-RU"/>
              </w:rPr>
            </w:pPr>
          </w:p>
          <w:p w:rsidR="004976BA" w:rsidRPr="00335A45" w:rsidRDefault="004976BA" w:rsidP="00AA4A9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4976BA" w:rsidRPr="00335A45" w:rsidRDefault="004976BA" w:rsidP="00AA4A97">
            <w:pPr>
              <w:ind w:right="-21"/>
              <w:jc w:val="center"/>
              <w:rPr>
                <w:lang w:val="ru-RU"/>
              </w:rPr>
            </w:pPr>
          </w:p>
          <w:p w:rsidR="004976BA" w:rsidRPr="00335A45" w:rsidRDefault="004976BA" w:rsidP="00AA4A97">
            <w:pPr>
              <w:ind w:right="-21"/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4976BA" w:rsidRPr="00335A45" w:rsidRDefault="004976BA" w:rsidP="0056026D">
            <w:pPr>
              <w:jc w:val="center"/>
              <w:rPr>
                <w:lang w:val="ru-RU"/>
              </w:rPr>
            </w:pPr>
          </w:p>
          <w:p w:rsidR="004976BA" w:rsidRPr="00335A45" w:rsidRDefault="004976BA" w:rsidP="001B1E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Коротникова С.Б.</w:t>
            </w:r>
          </w:p>
        </w:tc>
        <w:tc>
          <w:tcPr>
            <w:tcW w:w="1559" w:type="dxa"/>
          </w:tcPr>
          <w:p w:rsidR="004976BA" w:rsidRPr="00335A45" w:rsidRDefault="004976BA" w:rsidP="00AA4A97">
            <w:pPr>
              <w:jc w:val="center"/>
              <w:rPr>
                <w:lang w:val="ru-RU"/>
              </w:rPr>
            </w:pPr>
          </w:p>
          <w:p w:rsidR="004976BA" w:rsidRPr="00335A45" w:rsidRDefault="004976BA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4976BA" w:rsidRPr="00335A45" w:rsidRDefault="004976BA" w:rsidP="0056026D">
            <w:pPr>
              <w:jc w:val="center"/>
              <w:rPr>
                <w:lang w:val="ru-RU"/>
              </w:rPr>
            </w:pPr>
          </w:p>
          <w:p w:rsidR="004976BA" w:rsidRPr="00335A45" w:rsidRDefault="004976BA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Владыкина Л.В.</w:t>
            </w:r>
          </w:p>
        </w:tc>
      </w:tr>
      <w:tr w:rsidR="004976BA" w:rsidRPr="009350F1">
        <w:trPr>
          <w:trHeight w:val="938"/>
        </w:trPr>
        <w:tc>
          <w:tcPr>
            <w:tcW w:w="2204" w:type="dxa"/>
            <w:vAlign w:val="center"/>
          </w:tcPr>
          <w:p w:rsidR="004976BA" w:rsidRPr="00335A45" w:rsidRDefault="004976BA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 w:rsidRPr="00012105">
              <w:rPr>
                <w:lang w:val="ru-RU"/>
              </w:rPr>
              <w:t>EA-64140</w:t>
            </w:r>
            <w:r w:rsidRPr="00335A45">
              <w:rPr>
                <w:lang w:val="ru-RU"/>
              </w:rPr>
              <w:t xml:space="preserve">- </w:t>
            </w:r>
            <w:r w:rsidRPr="00012105">
              <w:rPr>
                <w:lang w:val="ru-RU"/>
              </w:rPr>
              <w:t>ОБЩЕСТВО С ОГРАНИЧЕННОЙ ОТВЕТСТВЕННОСТЬЮ "СМИ СЕВЕРО-ЗАПАД"</w:t>
            </w:r>
          </w:p>
        </w:tc>
        <w:tc>
          <w:tcPr>
            <w:tcW w:w="1700" w:type="dxa"/>
          </w:tcPr>
          <w:p w:rsidR="004976BA" w:rsidRPr="00335A45" w:rsidRDefault="004976BA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4976BA" w:rsidRPr="00335A45" w:rsidRDefault="004976BA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4976BA" w:rsidRPr="00335A45" w:rsidRDefault="004976BA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4976BA" w:rsidRPr="00335A45" w:rsidRDefault="004976BA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4976BA" w:rsidRPr="00335A45" w:rsidRDefault="004976BA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4976BA" w:rsidRPr="009350F1">
        <w:trPr>
          <w:trHeight w:val="938"/>
        </w:trPr>
        <w:tc>
          <w:tcPr>
            <w:tcW w:w="2204" w:type="dxa"/>
            <w:vAlign w:val="center"/>
          </w:tcPr>
          <w:p w:rsidR="004976BA" w:rsidRPr="00335A45" w:rsidRDefault="004976BA" w:rsidP="00502748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№</w:t>
            </w:r>
            <w:r w:rsidRPr="00B52403">
              <w:rPr>
                <w:lang w:val="ru-RU"/>
              </w:rPr>
              <w:t xml:space="preserve"> </w:t>
            </w:r>
            <w:r w:rsidRPr="00012105">
              <w:rPr>
                <w:lang w:val="ru-RU"/>
              </w:rPr>
              <w:t>EA-64119</w:t>
            </w:r>
            <w:r w:rsidRPr="00335A45">
              <w:rPr>
                <w:lang w:val="ru-RU"/>
              </w:rPr>
              <w:t xml:space="preserve">- </w:t>
            </w:r>
            <w:r w:rsidRPr="00012105">
              <w:rPr>
                <w:lang w:val="ru-RU"/>
              </w:rPr>
              <w:t>Индивидуальный предприниматель Владимиров Алексей Евгеньевич</w:t>
            </w:r>
          </w:p>
        </w:tc>
        <w:tc>
          <w:tcPr>
            <w:tcW w:w="1700" w:type="dxa"/>
          </w:tcPr>
          <w:p w:rsidR="004976BA" w:rsidRPr="00335A45" w:rsidRDefault="004976BA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4976BA" w:rsidRPr="00335A45" w:rsidRDefault="004976BA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4976BA" w:rsidRPr="00335A45" w:rsidRDefault="004976BA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4976BA" w:rsidRPr="00335A45" w:rsidRDefault="004976BA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4976BA" w:rsidRPr="00335A45" w:rsidRDefault="004976BA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4976BA" w:rsidRPr="00335A45" w:rsidRDefault="004976BA" w:rsidP="003418A3">
      <w:pPr>
        <w:rPr>
          <w:lang w:val="ru-RU"/>
        </w:rPr>
      </w:pPr>
      <w:bookmarkStart w:id="0" w:name="Reference"/>
      <w:bookmarkEnd w:id="0"/>
      <w:r w:rsidRPr="00335A45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241350">
        <w:rPr>
          <w:rFonts w:ascii="Roboto" w:hAnsi="Roboto" w:cs="Roboto"/>
          <w:color w:val="000000"/>
          <w:shd w:val="clear" w:color="auto" w:fill="FFFFFF"/>
          <w:lang w:val="ru-RU"/>
        </w:rPr>
        <w:t>Материалы клейкие перевязочные</w:t>
      </w:r>
      <w:r w:rsidRPr="00335A45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012105">
        <w:rPr>
          <w:lang w:val="ru-RU"/>
        </w:rPr>
        <w:t>ОБЩЕСТВО С ОГРАНИЧЕННОЙ ОТВЕТСТВЕННОСТЬЮ "СМИ СЕВЕРО-ЗАПАД"</w:t>
      </w:r>
      <w:r w:rsidRPr="00335A45">
        <w:rPr>
          <w:lang w:val="ru-RU"/>
        </w:rPr>
        <w:t xml:space="preserve">, </w:t>
      </w:r>
      <w:bookmarkStart w:id="1" w:name="_GoBack"/>
      <w:bookmarkEnd w:id="1"/>
      <w:r w:rsidRPr="00335A45">
        <w:rPr>
          <w:lang w:val="ru-RU"/>
        </w:rPr>
        <w:t xml:space="preserve">предложение о цене контракта </w:t>
      </w:r>
      <w:r w:rsidRPr="00012105">
        <w:rPr>
          <w:color w:val="000000"/>
          <w:lang w:val="ru-RU"/>
        </w:rPr>
        <w:t>497 469.25</w:t>
      </w:r>
      <w:r w:rsidRPr="00335A45">
        <w:rPr>
          <w:lang w:val="ru-RU"/>
        </w:rPr>
        <w:t xml:space="preserve"> рублей.  </w:t>
      </w:r>
    </w:p>
    <w:p w:rsidR="004976BA" w:rsidRPr="00335A45" w:rsidRDefault="004976BA" w:rsidP="00FD311B">
      <w:pPr>
        <w:ind w:firstLine="709"/>
        <w:jc w:val="both"/>
        <w:rPr>
          <w:b/>
          <w:bCs/>
          <w:lang w:val="ru-RU"/>
        </w:rPr>
      </w:pPr>
      <w:r w:rsidRPr="00335A45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</w:t>
      </w:r>
      <w:r>
        <w:rPr>
          <w:b/>
          <w:bCs/>
          <w:lang w:val="ru-RU"/>
        </w:rPr>
        <w:t>диной межведомственной комиссии</w:t>
      </w:r>
      <w:r w:rsidRPr="00335A45">
        <w:rPr>
          <w:b/>
          <w:bCs/>
          <w:lang w:val="ru-RU"/>
        </w:rPr>
        <w:t xml:space="preserve">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4976BA" w:rsidRPr="00335A45">
        <w:trPr>
          <w:trHeight w:val="206"/>
          <w:jc w:val="center"/>
        </w:trPr>
        <w:tc>
          <w:tcPr>
            <w:tcW w:w="7338" w:type="dxa"/>
          </w:tcPr>
          <w:p w:rsidR="004976BA" w:rsidRPr="00335A45" w:rsidRDefault="004976BA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4976BA" w:rsidRPr="00335A45" w:rsidRDefault="004976BA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4976BA" w:rsidRPr="00335A45" w:rsidRDefault="004976BA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4976BA" w:rsidRPr="00335A45" w:rsidRDefault="004976BA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Просоленко Ю.А.</w:t>
            </w:r>
          </w:p>
          <w:p w:rsidR="004976BA" w:rsidRPr="00335A45" w:rsidRDefault="004976BA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4976BA" w:rsidRPr="00335A45">
        <w:trPr>
          <w:trHeight w:val="206"/>
          <w:jc w:val="center"/>
        </w:trPr>
        <w:tc>
          <w:tcPr>
            <w:tcW w:w="7338" w:type="dxa"/>
          </w:tcPr>
          <w:p w:rsidR="004976BA" w:rsidRPr="00335A45" w:rsidRDefault="004976BA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4976BA" w:rsidRPr="00335A45" w:rsidRDefault="004976BA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4976BA" w:rsidRPr="00335A45" w:rsidRDefault="004976BA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Дехтерев Ю.С.</w:t>
            </w:r>
          </w:p>
          <w:p w:rsidR="004976BA" w:rsidRPr="00335A45" w:rsidRDefault="004976BA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4976BA" w:rsidRPr="00335A45" w:rsidRDefault="004976BA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Коротникова С.Б.</w:t>
            </w:r>
          </w:p>
          <w:p w:rsidR="004976BA" w:rsidRPr="00335A45" w:rsidRDefault="004976BA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4976BA" w:rsidRPr="00335A45" w:rsidRDefault="004976BA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Мальченко Е.А.</w:t>
            </w:r>
          </w:p>
          <w:p w:rsidR="004976BA" w:rsidRPr="00335A45" w:rsidRDefault="004976BA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4976BA" w:rsidRPr="00335A45">
        <w:trPr>
          <w:trHeight w:val="206"/>
          <w:jc w:val="center"/>
        </w:trPr>
        <w:tc>
          <w:tcPr>
            <w:tcW w:w="7338" w:type="dxa"/>
          </w:tcPr>
          <w:p w:rsidR="004976BA" w:rsidRPr="00335A45" w:rsidRDefault="004976BA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Секретарь комиссии</w:t>
            </w:r>
            <w:r w:rsidRPr="00335A45">
              <w:rPr>
                <w:sz w:val="24"/>
                <w:szCs w:val="24"/>
              </w:rPr>
              <w:tab/>
            </w:r>
          </w:p>
          <w:p w:rsidR="004976BA" w:rsidRPr="00335A45" w:rsidRDefault="004976BA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4976BA" w:rsidRPr="00335A45" w:rsidRDefault="004976BA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Владыкина Л.В.</w:t>
            </w:r>
          </w:p>
        </w:tc>
      </w:tr>
    </w:tbl>
    <w:p w:rsidR="004976BA" w:rsidRPr="00335A45" w:rsidRDefault="004976BA" w:rsidP="006465AE">
      <w:pPr>
        <w:jc w:val="both"/>
        <w:rPr>
          <w:lang w:val="ru-RU" w:eastAsia="ru-RU"/>
        </w:rPr>
      </w:pPr>
    </w:p>
    <w:sectPr w:rsidR="004976BA" w:rsidRPr="00335A45" w:rsidSect="006465AE">
      <w:headerReference w:type="default" r:id="rId8"/>
      <w:pgSz w:w="11904" w:h="16836" w:code="9"/>
      <w:pgMar w:top="719" w:right="847" w:bottom="851" w:left="90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76BA" w:rsidRDefault="004976BA">
      <w:r>
        <w:separator/>
      </w:r>
    </w:p>
  </w:endnote>
  <w:endnote w:type="continuationSeparator" w:id="1">
    <w:p w:rsidR="004976BA" w:rsidRDefault="004976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76BA" w:rsidRDefault="004976BA">
      <w:r>
        <w:separator/>
      </w:r>
    </w:p>
  </w:footnote>
  <w:footnote w:type="continuationSeparator" w:id="1">
    <w:p w:rsidR="004976BA" w:rsidRDefault="004976B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76BA" w:rsidRDefault="004976BA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4976BA" w:rsidRDefault="004976BA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B7B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0027"/>
    <w:rsid w:val="00010743"/>
    <w:rsid w:val="00011CE1"/>
    <w:rsid w:val="00012105"/>
    <w:rsid w:val="000160DB"/>
    <w:rsid w:val="00016AF8"/>
    <w:rsid w:val="00017961"/>
    <w:rsid w:val="000208A3"/>
    <w:rsid w:val="0002127B"/>
    <w:rsid w:val="00021B3B"/>
    <w:rsid w:val="00021F8C"/>
    <w:rsid w:val="00022182"/>
    <w:rsid w:val="0002412A"/>
    <w:rsid w:val="0002495C"/>
    <w:rsid w:val="00024EE4"/>
    <w:rsid w:val="00025A2D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58"/>
    <w:rsid w:val="00040293"/>
    <w:rsid w:val="00041056"/>
    <w:rsid w:val="00041F50"/>
    <w:rsid w:val="00042AE3"/>
    <w:rsid w:val="00042AEC"/>
    <w:rsid w:val="00043331"/>
    <w:rsid w:val="000441A1"/>
    <w:rsid w:val="000447D7"/>
    <w:rsid w:val="00044844"/>
    <w:rsid w:val="00044E21"/>
    <w:rsid w:val="00044ECA"/>
    <w:rsid w:val="000457C2"/>
    <w:rsid w:val="0004591D"/>
    <w:rsid w:val="00045BF1"/>
    <w:rsid w:val="00045D87"/>
    <w:rsid w:val="00046957"/>
    <w:rsid w:val="00046F1B"/>
    <w:rsid w:val="0004702A"/>
    <w:rsid w:val="000477F3"/>
    <w:rsid w:val="00047DE8"/>
    <w:rsid w:val="00047EBC"/>
    <w:rsid w:val="00050D71"/>
    <w:rsid w:val="00051356"/>
    <w:rsid w:val="000513CC"/>
    <w:rsid w:val="0005224E"/>
    <w:rsid w:val="0005284C"/>
    <w:rsid w:val="000543C4"/>
    <w:rsid w:val="0005548D"/>
    <w:rsid w:val="00055A0D"/>
    <w:rsid w:val="00056262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675B8"/>
    <w:rsid w:val="000702A9"/>
    <w:rsid w:val="000706D8"/>
    <w:rsid w:val="00071790"/>
    <w:rsid w:val="00072704"/>
    <w:rsid w:val="00073D43"/>
    <w:rsid w:val="00076E74"/>
    <w:rsid w:val="00076F4B"/>
    <w:rsid w:val="000776EF"/>
    <w:rsid w:val="000776FC"/>
    <w:rsid w:val="00080AC9"/>
    <w:rsid w:val="00080D8B"/>
    <w:rsid w:val="00080E79"/>
    <w:rsid w:val="0008373A"/>
    <w:rsid w:val="00084163"/>
    <w:rsid w:val="00086196"/>
    <w:rsid w:val="00086878"/>
    <w:rsid w:val="00087ED6"/>
    <w:rsid w:val="00090636"/>
    <w:rsid w:val="000913B1"/>
    <w:rsid w:val="0009151B"/>
    <w:rsid w:val="00092261"/>
    <w:rsid w:val="0009395F"/>
    <w:rsid w:val="000941F8"/>
    <w:rsid w:val="00094AA8"/>
    <w:rsid w:val="000954F2"/>
    <w:rsid w:val="00095AF2"/>
    <w:rsid w:val="00097BC5"/>
    <w:rsid w:val="00097F85"/>
    <w:rsid w:val="000A4B17"/>
    <w:rsid w:val="000A50A4"/>
    <w:rsid w:val="000A619C"/>
    <w:rsid w:val="000A6787"/>
    <w:rsid w:val="000A6BEB"/>
    <w:rsid w:val="000A6FBF"/>
    <w:rsid w:val="000A742A"/>
    <w:rsid w:val="000A7B44"/>
    <w:rsid w:val="000B0402"/>
    <w:rsid w:val="000B0770"/>
    <w:rsid w:val="000B11FD"/>
    <w:rsid w:val="000B129E"/>
    <w:rsid w:val="000B2D9E"/>
    <w:rsid w:val="000B5572"/>
    <w:rsid w:val="000B7A62"/>
    <w:rsid w:val="000C0159"/>
    <w:rsid w:val="000C0A89"/>
    <w:rsid w:val="000C13CE"/>
    <w:rsid w:val="000C14BE"/>
    <w:rsid w:val="000C1718"/>
    <w:rsid w:val="000C279C"/>
    <w:rsid w:val="000C3635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5C0B"/>
    <w:rsid w:val="000D6284"/>
    <w:rsid w:val="000D68E1"/>
    <w:rsid w:val="000D6ECC"/>
    <w:rsid w:val="000D7AAC"/>
    <w:rsid w:val="000E0470"/>
    <w:rsid w:val="000E0C7B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95F"/>
    <w:rsid w:val="00102C74"/>
    <w:rsid w:val="00102D5D"/>
    <w:rsid w:val="00103344"/>
    <w:rsid w:val="001037BF"/>
    <w:rsid w:val="00103C73"/>
    <w:rsid w:val="001042CA"/>
    <w:rsid w:val="001045B2"/>
    <w:rsid w:val="0010559E"/>
    <w:rsid w:val="00105D47"/>
    <w:rsid w:val="00106478"/>
    <w:rsid w:val="00107A79"/>
    <w:rsid w:val="00107D67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840"/>
    <w:rsid w:val="0012796D"/>
    <w:rsid w:val="001307E0"/>
    <w:rsid w:val="0013175D"/>
    <w:rsid w:val="00132977"/>
    <w:rsid w:val="00132FFD"/>
    <w:rsid w:val="00134911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53F7"/>
    <w:rsid w:val="00146462"/>
    <w:rsid w:val="00146D0E"/>
    <w:rsid w:val="00146D8A"/>
    <w:rsid w:val="00147A46"/>
    <w:rsid w:val="00147ADE"/>
    <w:rsid w:val="00147FC6"/>
    <w:rsid w:val="00150607"/>
    <w:rsid w:val="0015089F"/>
    <w:rsid w:val="001509D3"/>
    <w:rsid w:val="00150FA0"/>
    <w:rsid w:val="0015167B"/>
    <w:rsid w:val="001523EF"/>
    <w:rsid w:val="00152410"/>
    <w:rsid w:val="001527CC"/>
    <w:rsid w:val="00152A40"/>
    <w:rsid w:val="00152B56"/>
    <w:rsid w:val="0015413F"/>
    <w:rsid w:val="00154395"/>
    <w:rsid w:val="00156361"/>
    <w:rsid w:val="00156404"/>
    <w:rsid w:val="00156E9C"/>
    <w:rsid w:val="00156F7F"/>
    <w:rsid w:val="00156F8E"/>
    <w:rsid w:val="00157C14"/>
    <w:rsid w:val="00160A91"/>
    <w:rsid w:val="00162380"/>
    <w:rsid w:val="00163786"/>
    <w:rsid w:val="00163907"/>
    <w:rsid w:val="00163ABB"/>
    <w:rsid w:val="00165EC7"/>
    <w:rsid w:val="0016624D"/>
    <w:rsid w:val="00166F4C"/>
    <w:rsid w:val="001678B4"/>
    <w:rsid w:val="001710D8"/>
    <w:rsid w:val="00171E7F"/>
    <w:rsid w:val="0017237A"/>
    <w:rsid w:val="00172690"/>
    <w:rsid w:val="00172BD9"/>
    <w:rsid w:val="0017355E"/>
    <w:rsid w:val="001743AD"/>
    <w:rsid w:val="0017453E"/>
    <w:rsid w:val="00174658"/>
    <w:rsid w:val="001751CF"/>
    <w:rsid w:val="00175490"/>
    <w:rsid w:val="00175661"/>
    <w:rsid w:val="001757FC"/>
    <w:rsid w:val="001759F3"/>
    <w:rsid w:val="00175F81"/>
    <w:rsid w:val="00176095"/>
    <w:rsid w:val="00180ACF"/>
    <w:rsid w:val="00180E0F"/>
    <w:rsid w:val="0018218F"/>
    <w:rsid w:val="00182A42"/>
    <w:rsid w:val="00182C60"/>
    <w:rsid w:val="0018384D"/>
    <w:rsid w:val="0018421C"/>
    <w:rsid w:val="00185563"/>
    <w:rsid w:val="001869A7"/>
    <w:rsid w:val="00187E5F"/>
    <w:rsid w:val="001902B6"/>
    <w:rsid w:val="0019046C"/>
    <w:rsid w:val="0019085E"/>
    <w:rsid w:val="001908D7"/>
    <w:rsid w:val="00190D30"/>
    <w:rsid w:val="00190DE3"/>
    <w:rsid w:val="00191B7A"/>
    <w:rsid w:val="00193437"/>
    <w:rsid w:val="00194377"/>
    <w:rsid w:val="00194674"/>
    <w:rsid w:val="001947CE"/>
    <w:rsid w:val="00194855"/>
    <w:rsid w:val="00195C70"/>
    <w:rsid w:val="001960FA"/>
    <w:rsid w:val="001978FE"/>
    <w:rsid w:val="00197E5A"/>
    <w:rsid w:val="001A03BE"/>
    <w:rsid w:val="001A10A2"/>
    <w:rsid w:val="001A26B3"/>
    <w:rsid w:val="001A283D"/>
    <w:rsid w:val="001A3A50"/>
    <w:rsid w:val="001A3AC9"/>
    <w:rsid w:val="001A4382"/>
    <w:rsid w:val="001A45B7"/>
    <w:rsid w:val="001A647A"/>
    <w:rsid w:val="001A6AA9"/>
    <w:rsid w:val="001A6E43"/>
    <w:rsid w:val="001A70F6"/>
    <w:rsid w:val="001A712B"/>
    <w:rsid w:val="001A7BC2"/>
    <w:rsid w:val="001B134A"/>
    <w:rsid w:val="001B1976"/>
    <w:rsid w:val="001B19F8"/>
    <w:rsid w:val="001B1EE5"/>
    <w:rsid w:val="001B2721"/>
    <w:rsid w:val="001B2B61"/>
    <w:rsid w:val="001B3827"/>
    <w:rsid w:val="001B406F"/>
    <w:rsid w:val="001B4758"/>
    <w:rsid w:val="001B4DD3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2A06"/>
    <w:rsid w:val="001D31A1"/>
    <w:rsid w:val="001D42AC"/>
    <w:rsid w:val="001D436F"/>
    <w:rsid w:val="001D4D93"/>
    <w:rsid w:val="001D5357"/>
    <w:rsid w:val="001D5A61"/>
    <w:rsid w:val="001D6C24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19D"/>
    <w:rsid w:val="001E3543"/>
    <w:rsid w:val="001E3EBD"/>
    <w:rsid w:val="001E4121"/>
    <w:rsid w:val="001E4840"/>
    <w:rsid w:val="001E4A47"/>
    <w:rsid w:val="001E556D"/>
    <w:rsid w:val="001E5CEB"/>
    <w:rsid w:val="001E7AB6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4B7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6E4"/>
    <w:rsid w:val="00214B6A"/>
    <w:rsid w:val="00215786"/>
    <w:rsid w:val="0021610C"/>
    <w:rsid w:val="00216B60"/>
    <w:rsid w:val="00217D58"/>
    <w:rsid w:val="00220101"/>
    <w:rsid w:val="002202FB"/>
    <w:rsid w:val="00220981"/>
    <w:rsid w:val="00221205"/>
    <w:rsid w:val="00221558"/>
    <w:rsid w:val="00222EEB"/>
    <w:rsid w:val="002230CC"/>
    <w:rsid w:val="002243BE"/>
    <w:rsid w:val="0022472C"/>
    <w:rsid w:val="00225C39"/>
    <w:rsid w:val="002265D4"/>
    <w:rsid w:val="0022686D"/>
    <w:rsid w:val="00226F92"/>
    <w:rsid w:val="00226FCB"/>
    <w:rsid w:val="00227058"/>
    <w:rsid w:val="002300F6"/>
    <w:rsid w:val="00231417"/>
    <w:rsid w:val="002321B5"/>
    <w:rsid w:val="00232C76"/>
    <w:rsid w:val="00237AD7"/>
    <w:rsid w:val="002401C8"/>
    <w:rsid w:val="00240DED"/>
    <w:rsid w:val="00241350"/>
    <w:rsid w:val="00241520"/>
    <w:rsid w:val="002415DA"/>
    <w:rsid w:val="00241740"/>
    <w:rsid w:val="00242289"/>
    <w:rsid w:val="00242CAB"/>
    <w:rsid w:val="0024391C"/>
    <w:rsid w:val="00243A4C"/>
    <w:rsid w:val="00244312"/>
    <w:rsid w:val="002448DD"/>
    <w:rsid w:val="00244B71"/>
    <w:rsid w:val="00244F89"/>
    <w:rsid w:val="002460F7"/>
    <w:rsid w:val="002465AF"/>
    <w:rsid w:val="00246FE8"/>
    <w:rsid w:val="0024762E"/>
    <w:rsid w:val="00247B44"/>
    <w:rsid w:val="00247D67"/>
    <w:rsid w:val="00251777"/>
    <w:rsid w:val="00253585"/>
    <w:rsid w:val="00254508"/>
    <w:rsid w:val="002556F4"/>
    <w:rsid w:val="00255F37"/>
    <w:rsid w:val="00256103"/>
    <w:rsid w:val="00257160"/>
    <w:rsid w:val="002571E5"/>
    <w:rsid w:val="002634C9"/>
    <w:rsid w:val="002636FA"/>
    <w:rsid w:val="002647ED"/>
    <w:rsid w:val="00264980"/>
    <w:rsid w:val="002652BC"/>
    <w:rsid w:val="0027034C"/>
    <w:rsid w:val="00270581"/>
    <w:rsid w:val="002720FC"/>
    <w:rsid w:val="002733C7"/>
    <w:rsid w:val="00281887"/>
    <w:rsid w:val="002818C3"/>
    <w:rsid w:val="00281E80"/>
    <w:rsid w:val="00282C81"/>
    <w:rsid w:val="00282E20"/>
    <w:rsid w:val="002838D3"/>
    <w:rsid w:val="002864FC"/>
    <w:rsid w:val="00286738"/>
    <w:rsid w:val="00287FE0"/>
    <w:rsid w:val="002903F8"/>
    <w:rsid w:val="00290AF1"/>
    <w:rsid w:val="002919BF"/>
    <w:rsid w:val="00291E47"/>
    <w:rsid w:val="00292111"/>
    <w:rsid w:val="00292562"/>
    <w:rsid w:val="00292664"/>
    <w:rsid w:val="00294696"/>
    <w:rsid w:val="002960E7"/>
    <w:rsid w:val="00296CF0"/>
    <w:rsid w:val="0029752A"/>
    <w:rsid w:val="002A0377"/>
    <w:rsid w:val="002A09C9"/>
    <w:rsid w:val="002A0C6F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58A9"/>
    <w:rsid w:val="002A63E0"/>
    <w:rsid w:val="002A674F"/>
    <w:rsid w:val="002A7955"/>
    <w:rsid w:val="002A7BEE"/>
    <w:rsid w:val="002B052D"/>
    <w:rsid w:val="002B10D8"/>
    <w:rsid w:val="002B2814"/>
    <w:rsid w:val="002B34DF"/>
    <w:rsid w:val="002B35F3"/>
    <w:rsid w:val="002B36DF"/>
    <w:rsid w:val="002B4E56"/>
    <w:rsid w:val="002B5340"/>
    <w:rsid w:val="002B76C0"/>
    <w:rsid w:val="002B789C"/>
    <w:rsid w:val="002C0DD3"/>
    <w:rsid w:val="002C180D"/>
    <w:rsid w:val="002C2AED"/>
    <w:rsid w:val="002C302E"/>
    <w:rsid w:val="002C4DE9"/>
    <w:rsid w:val="002C504B"/>
    <w:rsid w:val="002C5DA0"/>
    <w:rsid w:val="002C66A3"/>
    <w:rsid w:val="002C6BF4"/>
    <w:rsid w:val="002C736D"/>
    <w:rsid w:val="002C7480"/>
    <w:rsid w:val="002D1243"/>
    <w:rsid w:val="002D2CDB"/>
    <w:rsid w:val="002D3E8A"/>
    <w:rsid w:val="002D50EB"/>
    <w:rsid w:val="002D511F"/>
    <w:rsid w:val="002D54FD"/>
    <w:rsid w:val="002D587A"/>
    <w:rsid w:val="002D63DC"/>
    <w:rsid w:val="002D6C9A"/>
    <w:rsid w:val="002D6D86"/>
    <w:rsid w:val="002D7401"/>
    <w:rsid w:val="002D7F5B"/>
    <w:rsid w:val="002E035B"/>
    <w:rsid w:val="002E16B5"/>
    <w:rsid w:val="002E4B8E"/>
    <w:rsid w:val="002E4FE1"/>
    <w:rsid w:val="002E53F4"/>
    <w:rsid w:val="002E5AC0"/>
    <w:rsid w:val="002E7688"/>
    <w:rsid w:val="002E783B"/>
    <w:rsid w:val="002E7986"/>
    <w:rsid w:val="002F1925"/>
    <w:rsid w:val="002F2615"/>
    <w:rsid w:val="002F32FC"/>
    <w:rsid w:val="002F3728"/>
    <w:rsid w:val="002F446A"/>
    <w:rsid w:val="00300646"/>
    <w:rsid w:val="00300B15"/>
    <w:rsid w:val="00300D2C"/>
    <w:rsid w:val="00300DA3"/>
    <w:rsid w:val="003012C7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098"/>
    <w:rsid w:val="003169A3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27B49"/>
    <w:rsid w:val="003301C2"/>
    <w:rsid w:val="0033084B"/>
    <w:rsid w:val="00330C75"/>
    <w:rsid w:val="00330F6B"/>
    <w:rsid w:val="00331866"/>
    <w:rsid w:val="00331AB5"/>
    <w:rsid w:val="00333C8F"/>
    <w:rsid w:val="00333CD2"/>
    <w:rsid w:val="00333DF6"/>
    <w:rsid w:val="003341DE"/>
    <w:rsid w:val="0033504C"/>
    <w:rsid w:val="00335A45"/>
    <w:rsid w:val="00336D94"/>
    <w:rsid w:val="00340B33"/>
    <w:rsid w:val="0034179B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46B2"/>
    <w:rsid w:val="00356F4D"/>
    <w:rsid w:val="0036043C"/>
    <w:rsid w:val="0036125D"/>
    <w:rsid w:val="00361411"/>
    <w:rsid w:val="00361867"/>
    <w:rsid w:val="00361A97"/>
    <w:rsid w:val="003620EC"/>
    <w:rsid w:val="003634F7"/>
    <w:rsid w:val="003643C0"/>
    <w:rsid w:val="003649A3"/>
    <w:rsid w:val="00365991"/>
    <w:rsid w:val="00365DFD"/>
    <w:rsid w:val="003663A0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8B9"/>
    <w:rsid w:val="003A0B50"/>
    <w:rsid w:val="003A0DAC"/>
    <w:rsid w:val="003A2624"/>
    <w:rsid w:val="003A38D5"/>
    <w:rsid w:val="003A3BC3"/>
    <w:rsid w:val="003A50D0"/>
    <w:rsid w:val="003A623F"/>
    <w:rsid w:val="003A6329"/>
    <w:rsid w:val="003A6C93"/>
    <w:rsid w:val="003A76EC"/>
    <w:rsid w:val="003A7F80"/>
    <w:rsid w:val="003B161B"/>
    <w:rsid w:val="003B1D7E"/>
    <w:rsid w:val="003B2844"/>
    <w:rsid w:val="003B2B8C"/>
    <w:rsid w:val="003B410D"/>
    <w:rsid w:val="003B42CD"/>
    <w:rsid w:val="003B475A"/>
    <w:rsid w:val="003B6012"/>
    <w:rsid w:val="003B66E0"/>
    <w:rsid w:val="003B6A84"/>
    <w:rsid w:val="003C0388"/>
    <w:rsid w:val="003C1234"/>
    <w:rsid w:val="003C12BF"/>
    <w:rsid w:val="003C18D7"/>
    <w:rsid w:val="003C20C0"/>
    <w:rsid w:val="003C25B1"/>
    <w:rsid w:val="003C349A"/>
    <w:rsid w:val="003C3581"/>
    <w:rsid w:val="003C538B"/>
    <w:rsid w:val="003C5CD0"/>
    <w:rsid w:val="003C5EDA"/>
    <w:rsid w:val="003C6B0C"/>
    <w:rsid w:val="003C6E3E"/>
    <w:rsid w:val="003C734A"/>
    <w:rsid w:val="003C7593"/>
    <w:rsid w:val="003D0659"/>
    <w:rsid w:val="003D0700"/>
    <w:rsid w:val="003D0DEA"/>
    <w:rsid w:val="003D12EA"/>
    <w:rsid w:val="003D1B41"/>
    <w:rsid w:val="003D3E5F"/>
    <w:rsid w:val="003D4ED7"/>
    <w:rsid w:val="003D578C"/>
    <w:rsid w:val="003D5C31"/>
    <w:rsid w:val="003D7215"/>
    <w:rsid w:val="003D725E"/>
    <w:rsid w:val="003D7C43"/>
    <w:rsid w:val="003E0166"/>
    <w:rsid w:val="003E0C46"/>
    <w:rsid w:val="003E0DA0"/>
    <w:rsid w:val="003E1244"/>
    <w:rsid w:val="003E1C4B"/>
    <w:rsid w:val="003E2020"/>
    <w:rsid w:val="003E2E8E"/>
    <w:rsid w:val="003E38FC"/>
    <w:rsid w:val="003E4166"/>
    <w:rsid w:val="003E5D17"/>
    <w:rsid w:val="003E642F"/>
    <w:rsid w:val="003E6A6A"/>
    <w:rsid w:val="003E6BC4"/>
    <w:rsid w:val="003E7B24"/>
    <w:rsid w:val="003E7C1F"/>
    <w:rsid w:val="003F1752"/>
    <w:rsid w:val="003F19C9"/>
    <w:rsid w:val="003F2C1C"/>
    <w:rsid w:val="003F2FF1"/>
    <w:rsid w:val="003F44F4"/>
    <w:rsid w:val="003F48B4"/>
    <w:rsid w:val="003F4C89"/>
    <w:rsid w:val="003F4DB6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54E"/>
    <w:rsid w:val="004169CA"/>
    <w:rsid w:val="00416B01"/>
    <w:rsid w:val="00417DCB"/>
    <w:rsid w:val="0042020E"/>
    <w:rsid w:val="0042064B"/>
    <w:rsid w:val="00420EB9"/>
    <w:rsid w:val="00422736"/>
    <w:rsid w:val="0042394D"/>
    <w:rsid w:val="00423954"/>
    <w:rsid w:val="0042551C"/>
    <w:rsid w:val="00425646"/>
    <w:rsid w:val="004259F1"/>
    <w:rsid w:val="0042636F"/>
    <w:rsid w:val="00426675"/>
    <w:rsid w:val="0042716A"/>
    <w:rsid w:val="00427929"/>
    <w:rsid w:val="00427C41"/>
    <w:rsid w:val="00431809"/>
    <w:rsid w:val="004337CF"/>
    <w:rsid w:val="004359C3"/>
    <w:rsid w:val="00436507"/>
    <w:rsid w:val="00436ED5"/>
    <w:rsid w:val="0043741B"/>
    <w:rsid w:val="004376A4"/>
    <w:rsid w:val="00440783"/>
    <w:rsid w:val="004424F0"/>
    <w:rsid w:val="00442CAB"/>
    <w:rsid w:val="004434F5"/>
    <w:rsid w:val="0044382C"/>
    <w:rsid w:val="00446DAC"/>
    <w:rsid w:val="00447EA0"/>
    <w:rsid w:val="00450BF6"/>
    <w:rsid w:val="00451AE0"/>
    <w:rsid w:val="00451B64"/>
    <w:rsid w:val="00451C33"/>
    <w:rsid w:val="00451D8E"/>
    <w:rsid w:val="00452558"/>
    <w:rsid w:val="00452AC9"/>
    <w:rsid w:val="00452AEC"/>
    <w:rsid w:val="0045452A"/>
    <w:rsid w:val="004553C8"/>
    <w:rsid w:val="0045613B"/>
    <w:rsid w:val="00456542"/>
    <w:rsid w:val="004579DD"/>
    <w:rsid w:val="00457A99"/>
    <w:rsid w:val="0046034A"/>
    <w:rsid w:val="00460C46"/>
    <w:rsid w:val="00461FA8"/>
    <w:rsid w:val="00462BCF"/>
    <w:rsid w:val="00462FE4"/>
    <w:rsid w:val="004630AD"/>
    <w:rsid w:val="004634E8"/>
    <w:rsid w:val="00463DCE"/>
    <w:rsid w:val="00464EAD"/>
    <w:rsid w:val="00464EC3"/>
    <w:rsid w:val="00465EC2"/>
    <w:rsid w:val="004662FE"/>
    <w:rsid w:val="004672E6"/>
    <w:rsid w:val="0046783C"/>
    <w:rsid w:val="00470274"/>
    <w:rsid w:val="0047081A"/>
    <w:rsid w:val="00470B99"/>
    <w:rsid w:val="004710F6"/>
    <w:rsid w:val="00471B71"/>
    <w:rsid w:val="00472C6D"/>
    <w:rsid w:val="004734FF"/>
    <w:rsid w:val="0047350A"/>
    <w:rsid w:val="004736FB"/>
    <w:rsid w:val="00473826"/>
    <w:rsid w:val="00474375"/>
    <w:rsid w:val="00475333"/>
    <w:rsid w:val="004754DA"/>
    <w:rsid w:val="00476C16"/>
    <w:rsid w:val="00477DBF"/>
    <w:rsid w:val="00481189"/>
    <w:rsid w:val="00481C53"/>
    <w:rsid w:val="00482BE4"/>
    <w:rsid w:val="00482FDF"/>
    <w:rsid w:val="004830C6"/>
    <w:rsid w:val="00483DD7"/>
    <w:rsid w:val="00483F4F"/>
    <w:rsid w:val="00484036"/>
    <w:rsid w:val="004848D4"/>
    <w:rsid w:val="00484E12"/>
    <w:rsid w:val="004870D5"/>
    <w:rsid w:val="0048735A"/>
    <w:rsid w:val="0048794D"/>
    <w:rsid w:val="004904E3"/>
    <w:rsid w:val="00490F12"/>
    <w:rsid w:val="0049333E"/>
    <w:rsid w:val="00494ABF"/>
    <w:rsid w:val="004958F3"/>
    <w:rsid w:val="00495DB2"/>
    <w:rsid w:val="00495E30"/>
    <w:rsid w:val="00496D37"/>
    <w:rsid w:val="00496D72"/>
    <w:rsid w:val="004976BA"/>
    <w:rsid w:val="004979BD"/>
    <w:rsid w:val="00497E81"/>
    <w:rsid w:val="004A1ADE"/>
    <w:rsid w:val="004A30DD"/>
    <w:rsid w:val="004A340A"/>
    <w:rsid w:val="004A39A7"/>
    <w:rsid w:val="004A4569"/>
    <w:rsid w:val="004A45D1"/>
    <w:rsid w:val="004A4B6D"/>
    <w:rsid w:val="004A4D47"/>
    <w:rsid w:val="004A63C6"/>
    <w:rsid w:val="004A7DB1"/>
    <w:rsid w:val="004B0926"/>
    <w:rsid w:val="004B1DEB"/>
    <w:rsid w:val="004B1F9C"/>
    <w:rsid w:val="004B39AE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3B8"/>
    <w:rsid w:val="004C2632"/>
    <w:rsid w:val="004C33BE"/>
    <w:rsid w:val="004C3C38"/>
    <w:rsid w:val="004C47FB"/>
    <w:rsid w:val="004C5994"/>
    <w:rsid w:val="004C5E88"/>
    <w:rsid w:val="004C6D0B"/>
    <w:rsid w:val="004C7DAE"/>
    <w:rsid w:val="004D0454"/>
    <w:rsid w:val="004D04F9"/>
    <w:rsid w:val="004D08DC"/>
    <w:rsid w:val="004D0BCE"/>
    <w:rsid w:val="004D2D27"/>
    <w:rsid w:val="004D35C0"/>
    <w:rsid w:val="004D3A5F"/>
    <w:rsid w:val="004D45BD"/>
    <w:rsid w:val="004D4C3C"/>
    <w:rsid w:val="004D51FF"/>
    <w:rsid w:val="004D52EB"/>
    <w:rsid w:val="004D5631"/>
    <w:rsid w:val="004D6577"/>
    <w:rsid w:val="004E00CE"/>
    <w:rsid w:val="004E09F9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2748"/>
    <w:rsid w:val="00504D5E"/>
    <w:rsid w:val="00505840"/>
    <w:rsid w:val="00505CED"/>
    <w:rsid w:val="00506289"/>
    <w:rsid w:val="00507D9A"/>
    <w:rsid w:val="00510B89"/>
    <w:rsid w:val="00510C00"/>
    <w:rsid w:val="005121E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0BDE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6CCB"/>
    <w:rsid w:val="005573BA"/>
    <w:rsid w:val="0056026D"/>
    <w:rsid w:val="00560358"/>
    <w:rsid w:val="00560786"/>
    <w:rsid w:val="00560BF0"/>
    <w:rsid w:val="005616DD"/>
    <w:rsid w:val="0056227F"/>
    <w:rsid w:val="005632AC"/>
    <w:rsid w:val="00563A45"/>
    <w:rsid w:val="00563A79"/>
    <w:rsid w:val="005646D4"/>
    <w:rsid w:val="005648C1"/>
    <w:rsid w:val="005649AE"/>
    <w:rsid w:val="00564E5E"/>
    <w:rsid w:val="00565495"/>
    <w:rsid w:val="00565CB3"/>
    <w:rsid w:val="0056682D"/>
    <w:rsid w:val="00566A09"/>
    <w:rsid w:val="00567464"/>
    <w:rsid w:val="00570386"/>
    <w:rsid w:val="0057096E"/>
    <w:rsid w:val="005712A0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0342"/>
    <w:rsid w:val="00581F1F"/>
    <w:rsid w:val="005820A5"/>
    <w:rsid w:val="00584A80"/>
    <w:rsid w:val="00584FE4"/>
    <w:rsid w:val="00585633"/>
    <w:rsid w:val="005859B6"/>
    <w:rsid w:val="00590040"/>
    <w:rsid w:val="0059296E"/>
    <w:rsid w:val="00593333"/>
    <w:rsid w:val="005937D1"/>
    <w:rsid w:val="00594045"/>
    <w:rsid w:val="0059414F"/>
    <w:rsid w:val="005945D8"/>
    <w:rsid w:val="00594D01"/>
    <w:rsid w:val="00594EA5"/>
    <w:rsid w:val="0059584A"/>
    <w:rsid w:val="00595CB7"/>
    <w:rsid w:val="00595DF9"/>
    <w:rsid w:val="005963D2"/>
    <w:rsid w:val="005979B3"/>
    <w:rsid w:val="005A0276"/>
    <w:rsid w:val="005A08FA"/>
    <w:rsid w:val="005A0E17"/>
    <w:rsid w:val="005A1671"/>
    <w:rsid w:val="005A20FF"/>
    <w:rsid w:val="005A2280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1341"/>
    <w:rsid w:val="005C2368"/>
    <w:rsid w:val="005C34E0"/>
    <w:rsid w:val="005C3F68"/>
    <w:rsid w:val="005C51C1"/>
    <w:rsid w:val="005C58A2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086"/>
    <w:rsid w:val="005E3E90"/>
    <w:rsid w:val="005E3EBD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67A"/>
    <w:rsid w:val="005F27EF"/>
    <w:rsid w:val="005F430E"/>
    <w:rsid w:val="005F52F6"/>
    <w:rsid w:val="005F7BD7"/>
    <w:rsid w:val="006007E4"/>
    <w:rsid w:val="00600C90"/>
    <w:rsid w:val="00603194"/>
    <w:rsid w:val="00603631"/>
    <w:rsid w:val="00605362"/>
    <w:rsid w:val="00605853"/>
    <w:rsid w:val="00606503"/>
    <w:rsid w:val="0060687C"/>
    <w:rsid w:val="00610F30"/>
    <w:rsid w:val="0061108D"/>
    <w:rsid w:val="00613469"/>
    <w:rsid w:val="00614FC6"/>
    <w:rsid w:val="00615B50"/>
    <w:rsid w:val="00615B68"/>
    <w:rsid w:val="00615C87"/>
    <w:rsid w:val="00616DFB"/>
    <w:rsid w:val="00617A93"/>
    <w:rsid w:val="006223BB"/>
    <w:rsid w:val="00623526"/>
    <w:rsid w:val="00623569"/>
    <w:rsid w:val="0062388F"/>
    <w:rsid w:val="006253AD"/>
    <w:rsid w:val="006255BD"/>
    <w:rsid w:val="00626A54"/>
    <w:rsid w:val="006313ED"/>
    <w:rsid w:val="006316C2"/>
    <w:rsid w:val="00631E05"/>
    <w:rsid w:val="006321DF"/>
    <w:rsid w:val="00633B15"/>
    <w:rsid w:val="00637A34"/>
    <w:rsid w:val="0064174B"/>
    <w:rsid w:val="006455B2"/>
    <w:rsid w:val="00646595"/>
    <w:rsid w:val="006465AE"/>
    <w:rsid w:val="00650AC8"/>
    <w:rsid w:val="006511BC"/>
    <w:rsid w:val="0065216B"/>
    <w:rsid w:val="0065295F"/>
    <w:rsid w:val="00652CE1"/>
    <w:rsid w:val="0065362D"/>
    <w:rsid w:val="00654120"/>
    <w:rsid w:val="006549AF"/>
    <w:rsid w:val="00654BFA"/>
    <w:rsid w:val="00655C17"/>
    <w:rsid w:val="006569C2"/>
    <w:rsid w:val="006574CD"/>
    <w:rsid w:val="00657A2F"/>
    <w:rsid w:val="00660550"/>
    <w:rsid w:val="0066132A"/>
    <w:rsid w:val="006618C0"/>
    <w:rsid w:val="00661F90"/>
    <w:rsid w:val="00662188"/>
    <w:rsid w:val="00662826"/>
    <w:rsid w:val="00662A32"/>
    <w:rsid w:val="00662B5B"/>
    <w:rsid w:val="00663738"/>
    <w:rsid w:val="006641F6"/>
    <w:rsid w:val="00664D41"/>
    <w:rsid w:val="006652E6"/>
    <w:rsid w:val="00666F8C"/>
    <w:rsid w:val="0066712F"/>
    <w:rsid w:val="0067087A"/>
    <w:rsid w:val="00671406"/>
    <w:rsid w:val="00672034"/>
    <w:rsid w:val="00672204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43D"/>
    <w:rsid w:val="00681B5E"/>
    <w:rsid w:val="00682782"/>
    <w:rsid w:val="00682D2C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2C5A"/>
    <w:rsid w:val="00694D4F"/>
    <w:rsid w:val="00695507"/>
    <w:rsid w:val="00695523"/>
    <w:rsid w:val="00696114"/>
    <w:rsid w:val="006963F9"/>
    <w:rsid w:val="0069665B"/>
    <w:rsid w:val="006967C3"/>
    <w:rsid w:val="006A26CF"/>
    <w:rsid w:val="006A3968"/>
    <w:rsid w:val="006A3A5C"/>
    <w:rsid w:val="006A3A99"/>
    <w:rsid w:val="006A5B10"/>
    <w:rsid w:val="006A5D4E"/>
    <w:rsid w:val="006A5F9E"/>
    <w:rsid w:val="006A71E7"/>
    <w:rsid w:val="006B1771"/>
    <w:rsid w:val="006B1BBB"/>
    <w:rsid w:val="006B1DF7"/>
    <w:rsid w:val="006B33CC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C7600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A2A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5DB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6F7DE5"/>
    <w:rsid w:val="00700398"/>
    <w:rsid w:val="0070054A"/>
    <w:rsid w:val="00700BCA"/>
    <w:rsid w:val="00701976"/>
    <w:rsid w:val="00701C59"/>
    <w:rsid w:val="00702702"/>
    <w:rsid w:val="00702C6F"/>
    <w:rsid w:val="00702D14"/>
    <w:rsid w:val="00704D22"/>
    <w:rsid w:val="00705235"/>
    <w:rsid w:val="007055E0"/>
    <w:rsid w:val="007055F2"/>
    <w:rsid w:val="00705967"/>
    <w:rsid w:val="007070E4"/>
    <w:rsid w:val="007078C0"/>
    <w:rsid w:val="007103ED"/>
    <w:rsid w:val="007119C5"/>
    <w:rsid w:val="0071234D"/>
    <w:rsid w:val="00715594"/>
    <w:rsid w:val="00715960"/>
    <w:rsid w:val="007160C9"/>
    <w:rsid w:val="00716176"/>
    <w:rsid w:val="00716DF2"/>
    <w:rsid w:val="0072101E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0202"/>
    <w:rsid w:val="00741187"/>
    <w:rsid w:val="00741406"/>
    <w:rsid w:val="00743AB0"/>
    <w:rsid w:val="00743CB7"/>
    <w:rsid w:val="007447DD"/>
    <w:rsid w:val="00745D77"/>
    <w:rsid w:val="00746569"/>
    <w:rsid w:val="007467E1"/>
    <w:rsid w:val="00746B92"/>
    <w:rsid w:val="00747D3C"/>
    <w:rsid w:val="00750289"/>
    <w:rsid w:val="007508DF"/>
    <w:rsid w:val="00750CAD"/>
    <w:rsid w:val="007520F3"/>
    <w:rsid w:val="007530EB"/>
    <w:rsid w:val="00753EC8"/>
    <w:rsid w:val="007541FD"/>
    <w:rsid w:val="007546A2"/>
    <w:rsid w:val="007560B2"/>
    <w:rsid w:val="0075774E"/>
    <w:rsid w:val="00760498"/>
    <w:rsid w:val="00760993"/>
    <w:rsid w:val="007610BC"/>
    <w:rsid w:val="00761802"/>
    <w:rsid w:val="00761AC3"/>
    <w:rsid w:val="0076228F"/>
    <w:rsid w:val="00762983"/>
    <w:rsid w:val="00762AC4"/>
    <w:rsid w:val="00762E4C"/>
    <w:rsid w:val="0076329E"/>
    <w:rsid w:val="00764025"/>
    <w:rsid w:val="007646A2"/>
    <w:rsid w:val="007648B0"/>
    <w:rsid w:val="00764B14"/>
    <w:rsid w:val="00764EBC"/>
    <w:rsid w:val="007655BB"/>
    <w:rsid w:val="00767B4C"/>
    <w:rsid w:val="00767CEE"/>
    <w:rsid w:val="007712F1"/>
    <w:rsid w:val="00771A9A"/>
    <w:rsid w:val="00771B06"/>
    <w:rsid w:val="0077327D"/>
    <w:rsid w:val="0077375B"/>
    <w:rsid w:val="00775B72"/>
    <w:rsid w:val="00775C3B"/>
    <w:rsid w:val="00775EEC"/>
    <w:rsid w:val="00776796"/>
    <w:rsid w:val="00776A8D"/>
    <w:rsid w:val="00777302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6E24"/>
    <w:rsid w:val="007870A7"/>
    <w:rsid w:val="007879DF"/>
    <w:rsid w:val="00790C9E"/>
    <w:rsid w:val="00792BBD"/>
    <w:rsid w:val="007934F5"/>
    <w:rsid w:val="00793E97"/>
    <w:rsid w:val="00793F63"/>
    <w:rsid w:val="00794DA5"/>
    <w:rsid w:val="007955B3"/>
    <w:rsid w:val="007958D1"/>
    <w:rsid w:val="00795A86"/>
    <w:rsid w:val="007965E0"/>
    <w:rsid w:val="00797231"/>
    <w:rsid w:val="007A1198"/>
    <w:rsid w:val="007A1330"/>
    <w:rsid w:val="007A1445"/>
    <w:rsid w:val="007A29FB"/>
    <w:rsid w:val="007A2B93"/>
    <w:rsid w:val="007A2CFA"/>
    <w:rsid w:val="007A2D6A"/>
    <w:rsid w:val="007A2EA6"/>
    <w:rsid w:val="007A3940"/>
    <w:rsid w:val="007A444E"/>
    <w:rsid w:val="007A5470"/>
    <w:rsid w:val="007A5607"/>
    <w:rsid w:val="007A5B60"/>
    <w:rsid w:val="007A6863"/>
    <w:rsid w:val="007A7696"/>
    <w:rsid w:val="007B004B"/>
    <w:rsid w:val="007B18C6"/>
    <w:rsid w:val="007B23D8"/>
    <w:rsid w:val="007B45BE"/>
    <w:rsid w:val="007B5884"/>
    <w:rsid w:val="007B5958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3583"/>
    <w:rsid w:val="007D434A"/>
    <w:rsid w:val="007D4874"/>
    <w:rsid w:val="007D5E4B"/>
    <w:rsid w:val="007D6072"/>
    <w:rsid w:val="007D799D"/>
    <w:rsid w:val="007D7C1D"/>
    <w:rsid w:val="007E26CA"/>
    <w:rsid w:val="007E2AE3"/>
    <w:rsid w:val="007E3B32"/>
    <w:rsid w:val="007E542C"/>
    <w:rsid w:val="007E5ABD"/>
    <w:rsid w:val="007E5D6F"/>
    <w:rsid w:val="007E6B02"/>
    <w:rsid w:val="007E6D3E"/>
    <w:rsid w:val="007E735A"/>
    <w:rsid w:val="007E7E07"/>
    <w:rsid w:val="007F02A8"/>
    <w:rsid w:val="007F1345"/>
    <w:rsid w:val="007F1F47"/>
    <w:rsid w:val="007F2193"/>
    <w:rsid w:val="007F29E8"/>
    <w:rsid w:val="007F3BC7"/>
    <w:rsid w:val="007F4EE5"/>
    <w:rsid w:val="007F6A40"/>
    <w:rsid w:val="007F6FBB"/>
    <w:rsid w:val="007F7302"/>
    <w:rsid w:val="007F7794"/>
    <w:rsid w:val="007F7DEB"/>
    <w:rsid w:val="00800151"/>
    <w:rsid w:val="008007AD"/>
    <w:rsid w:val="00800C0A"/>
    <w:rsid w:val="00802265"/>
    <w:rsid w:val="00802869"/>
    <w:rsid w:val="00802D10"/>
    <w:rsid w:val="008033B5"/>
    <w:rsid w:val="00803991"/>
    <w:rsid w:val="00806CDC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349"/>
    <w:rsid w:val="0081650D"/>
    <w:rsid w:val="00816E4D"/>
    <w:rsid w:val="00817658"/>
    <w:rsid w:val="00820500"/>
    <w:rsid w:val="008205BC"/>
    <w:rsid w:val="0082137B"/>
    <w:rsid w:val="0082197F"/>
    <w:rsid w:val="00821B7F"/>
    <w:rsid w:val="00822A1D"/>
    <w:rsid w:val="008235C0"/>
    <w:rsid w:val="00823956"/>
    <w:rsid w:val="00823AF2"/>
    <w:rsid w:val="008248E4"/>
    <w:rsid w:val="00825829"/>
    <w:rsid w:val="00825BA6"/>
    <w:rsid w:val="00825DFA"/>
    <w:rsid w:val="008268DF"/>
    <w:rsid w:val="0083099E"/>
    <w:rsid w:val="00830E5B"/>
    <w:rsid w:val="00831B79"/>
    <w:rsid w:val="00832BCA"/>
    <w:rsid w:val="00835CAA"/>
    <w:rsid w:val="00836121"/>
    <w:rsid w:val="008400E9"/>
    <w:rsid w:val="008404A2"/>
    <w:rsid w:val="008419A5"/>
    <w:rsid w:val="008419F2"/>
    <w:rsid w:val="00841AFB"/>
    <w:rsid w:val="00841E01"/>
    <w:rsid w:val="008424A3"/>
    <w:rsid w:val="008429B8"/>
    <w:rsid w:val="008429EE"/>
    <w:rsid w:val="00842AB9"/>
    <w:rsid w:val="00842B48"/>
    <w:rsid w:val="0084324A"/>
    <w:rsid w:val="008440D5"/>
    <w:rsid w:val="008461AC"/>
    <w:rsid w:val="00847D1A"/>
    <w:rsid w:val="00851035"/>
    <w:rsid w:val="00851088"/>
    <w:rsid w:val="00851383"/>
    <w:rsid w:val="00851422"/>
    <w:rsid w:val="00851FE5"/>
    <w:rsid w:val="00852A2E"/>
    <w:rsid w:val="00853BE3"/>
    <w:rsid w:val="008542BA"/>
    <w:rsid w:val="008544A2"/>
    <w:rsid w:val="0085545D"/>
    <w:rsid w:val="008563F0"/>
    <w:rsid w:val="0085699C"/>
    <w:rsid w:val="00857E02"/>
    <w:rsid w:val="0086006C"/>
    <w:rsid w:val="008602D3"/>
    <w:rsid w:val="008608ED"/>
    <w:rsid w:val="00860F82"/>
    <w:rsid w:val="00862B14"/>
    <w:rsid w:val="00862F84"/>
    <w:rsid w:val="0086482D"/>
    <w:rsid w:val="00865221"/>
    <w:rsid w:val="008658CA"/>
    <w:rsid w:val="00866155"/>
    <w:rsid w:val="00870B9E"/>
    <w:rsid w:val="00872E80"/>
    <w:rsid w:val="0087312D"/>
    <w:rsid w:val="008742F4"/>
    <w:rsid w:val="0087592F"/>
    <w:rsid w:val="00875A8E"/>
    <w:rsid w:val="008772A0"/>
    <w:rsid w:val="008801CA"/>
    <w:rsid w:val="0088037B"/>
    <w:rsid w:val="008830E8"/>
    <w:rsid w:val="008834CA"/>
    <w:rsid w:val="00883662"/>
    <w:rsid w:val="00883943"/>
    <w:rsid w:val="00884FAB"/>
    <w:rsid w:val="008858EB"/>
    <w:rsid w:val="00885C8E"/>
    <w:rsid w:val="00886CB3"/>
    <w:rsid w:val="00886FF7"/>
    <w:rsid w:val="00887DFD"/>
    <w:rsid w:val="00890888"/>
    <w:rsid w:val="0089130D"/>
    <w:rsid w:val="0089331F"/>
    <w:rsid w:val="00894128"/>
    <w:rsid w:val="00894FD4"/>
    <w:rsid w:val="00895C87"/>
    <w:rsid w:val="008977C1"/>
    <w:rsid w:val="0089794E"/>
    <w:rsid w:val="00897A01"/>
    <w:rsid w:val="008A0647"/>
    <w:rsid w:val="008A1B02"/>
    <w:rsid w:val="008A3515"/>
    <w:rsid w:val="008A40F3"/>
    <w:rsid w:val="008A4333"/>
    <w:rsid w:val="008A5B9E"/>
    <w:rsid w:val="008A5DFC"/>
    <w:rsid w:val="008A7D6A"/>
    <w:rsid w:val="008B04E5"/>
    <w:rsid w:val="008B07A9"/>
    <w:rsid w:val="008B20B8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A7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CA6"/>
    <w:rsid w:val="008D4BB9"/>
    <w:rsid w:val="008D53C7"/>
    <w:rsid w:val="008D64AE"/>
    <w:rsid w:val="008D6A8A"/>
    <w:rsid w:val="008D724E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E7FC7"/>
    <w:rsid w:val="008F09CD"/>
    <w:rsid w:val="008F188F"/>
    <w:rsid w:val="008F1987"/>
    <w:rsid w:val="008F1DC1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1B38"/>
    <w:rsid w:val="009023E4"/>
    <w:rsid w:val="00902E73"/>
    <w:rsid w:val="00903578"/>
    <w:rsid w:val="00904A83"/>
    <w:rsid w:val="00906807"/>
    <w:rsid w:val="00907062"/>
    <w:rsid w:val="00907AE7"/>
    <w:rsid w:val="009110C1"/>
    <w:rsid w:val="00911449"/>
    <w:rsid w:val="009124C2"/>
    <w:rsid w:val="00912812"/>
    <w:rsid w:val="00912B23"/>
    <w:rsid w:val="0091350C"/>
    <w:rsid w:val="0091379E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AD5"/>
    <w:rsid w:val="00925C33"/>
    <w:rsid w:val="00926906"/>
    <w:rsid w:val="00927576"/>
    <w:rsid w:val="00927E65"/>
    <w:rsid w:val="00930148"/>
    <w:rsid w:val="0093253E"/>
    <w:rsid w:val="00932F52"/>
    <w:rsid w:val="00933978"/>
    <w:rsid w:val="009350F1"/>
    <w:rsid w:val="0093521C"/>
    <w:rsid w:val="0093560F"/>
    <w:rsid w:val="009368FC"/>
    <w:rsid w:val="0093698A"/>
    <w:rsid w:val="0093726C"/>
    <w:rsid w:val="00940224"/>
    <w:rsid w:val="009409C2"/>
    <w:rsid w:val="00941156"/>
    <w:rsid w:val="00941BCD"/>
    <w:rsid w:val="0094381A"/>
    <w:rsid w:val="0094395C"/>
    <w:rsid w:val="00944144"/>
    <w:rsid w:val="00944895"/>
    <w:rsid w:val="00945888"/>
    <w:rsid w:val="00946020"/>
    <w:rsid w:val="00946414"/>
    <w:rsid w:val="00946B40"/>
    <w:rsid w:val="00950ACD"/>
    <w:rsid w:val="00950DF7"/>
    <w:rsid w:val="00950EF3"/>
    <w:rsid w:val="00953605"/>
    <w:rsid w:val="009538C9"/>
    <w:rsid w:val="0095394B"/>
    <w:rsid w:val="00953C08"/>
    <w:rsid w:val="00954021"/>
    <w:rsid w:val="00955445"/>
    <w:rsid w:val="00956689"/>
    <w:rsid w:val="00956E1A"/>
    <w:rsid w:val="009572C5"/>
    <w:rsid w:val="00957C4E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42B1"/>
    <w:rsid w:val="00976F07"/>
    <w:rsid w:val="009776B1"/>
    <w:rsid w:val="00977D57"/>
    <w:rsid w:val="00977F2F"/>
    <w:rsid w:val="009809C3"/>
    <w:rsid w:val="00981AF6"/>
    <w:rsid w:val="0098441D"/>
    <w:rsid w:val="00985D90"/>
    <w:rsid w:val="00985DE5"/>
    <w:rsid w:val="009900A7"/>
    <w:rsid w:val="009904C1"/>
    <w:rsid w:val="0099434A"/>
    <w:rsid w:val="00995562"/>
    <w:rsid w:val="00995574"/>
    <w:rsid w:val="00996F4C"/>
    <w:rsid w:val="009A0081"/>
    <w:rsid w:val="009A1551"/>
    <w:rsid w:val="009A1576"/>
    <w:rsid w:val="009A1CF1"/>
    <w:rsid w:val="009A2711"/>
    <w:rsid w:val="009A275F"/>
    <w:rsid w:val="009A294B"/>
    <w:rsid w:val="009A2EB6"/>
    <w:rsid w:val="009A4CD3"/>
    <w:rsid w:val="009A6567"/>
    <w:rsid w:val="009A6BAA"/>
    <w:rsid w:val="009A6C36"/>
    <w:rsid w:val="009A70D4"/>
    <w:rsid w:val="009A784C"/>
    <w:rsid w:val="009A78D2"/>
    <w:rsid w:val="009B00D0"/>
    <w:rsid w:val="009B1330"/>
    <w:rsid w:val="009B1DDD"/>
    <w:rsid w:val="009B2BD2"/>
    <w:rsid w:val="009B3460"/>
    <w:rsid w:val="009B3FA7"/>
    <w:rsid w:val="009B5201"/>
    <w:rsid w:val="009B5238"/>
    <w:rsid w:val="009B6296"/>
    <w:rsid w:val="009B6F09"/>
    <w:rsid w:val="009B6F80"/>
    <w:rsid w:val="009B77EF"/>
    <w:rsid w:val="009B7D5C"/>
    <w:rsid w:val="009B7D7E"/>
    <w:rsid w:val="009C0035"/>
    <w:rsid w:val="009C01FF"/>
    <w:rsid w:val="009C028D"/>
    <w:rsid w:val="009C032E"/>
    <w:rsid w:val="009C0CC2"/>
    <w:rsid w:val="009C158D"/>
    <w:rsid w:val="009C30C1"/>
    <w:rsid w:val="009C43B2"/>
    <w:rsid w:val="009C5896"/>
    <w:rsid w:val="009C5A82"/>
    <w:rsid w:val="009C66D2"/>
    <w:rsid w:val="009C69AB"/>
    <w:rsid w:val="009C7773"/>
    <w:rsid w:val="009C7DAD"/>
    <w:rsid w:val="009D0182"/>
    <w:rsid w:val="009D0D25"/>
    <w:rsid w:val="009D0E76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D6BEC"/>
    <w:rsid w:val="009E07A4"/>
    <w:rsid w:val="009E19E3"/>
    <w:rsid w:val="009E1A44"/>
    <w:rsid w:val="009E2F33"/>
    <w:rsid w:val="009E4997"/>
    <w:rsid w:val="009E59A6"/>
    <w:rsid w:val="009E5C84"/>
    <w:rsid w:val="009E5C8D"/>
    <w:rsid w:val="009F00B0"/>
    <w:rsid w:val="009F0720"/>
    <w:rsid w:val="009F1534"/>
    <w:rsid w:val="009F2440"/>
    <w:rsid w:val="009F2558"/>
    <w:rsid w:val="009F25CB"/>
    <w:rsid w:val="009F425E"/>
    <w:rsid w:val="009F4921"/>
    <w:rsid w:val="009F4F67"/>
    <w:rsid w:val="009F5B9A"/>
    <w:rsid w:val="009F7063"/>
    <w:rsid w:val="009F743A"/>
    <w:rsid w:val="009F7DB1"/>
    <w:rsid w:val="009F7E2D"/>
    <w:rsid w:val="00A001CE"/>
    <w:rsid w:val="00A022E4"/>
    <w:rsid w:val="00A039B1"/>
    <w:rsid w:val="00A04109"/>
    <w:rsid w:val="00A05049"/>
    <w:rsid w:val="00A055E8"/>
    <w:rsid w:val="00A05AA5"/>
    <w:rsid w:val="00A05DB6"/>
    <w:rsid w:val="00A10553"/>
    <w:rsid w:val="00A130D7"/>
    <w:rsid w:val="00A132C0"/>
    <w:rsid w:val="00A1348B"/>
    <w:rsid w:val="00A13844"/>
    <w:rsid w:val="00A14985"/>
    <w:rsid w:val="00A14C46"/>
    <w:rsid w:val="00A14EE6"/>
    <w:rsid w:val="00A150B5"/>
    <w:rsid w:val="00A15A74"/>
    <w:rsid w:val="00A1652D"/>
    <w:rsid w:val="00A16DE7"/>
    <w:rsid w:val="00A17D42"/>
    <w:rsid w:val="00A17FA8"/>
    <w:rsid w:val="00A206D5"/>
    <w:rsid w:val="00A22299"/>
    <w:rsid w:val="00A22329"/>
    <w:rsid w:val="00A226EF"/>
    <w:rsid w:val="00A22E5D"/>
    <w:rsid w:val="00A22F00"/>
    <w:rsid w:val="00A232F2"/>
    <w:rsid w:val="00A24BF0"/>
    <w:rsid w:val="00A25540"/>
    <w:rsid w:val="00A256E0"/>
    <w:rsid w:val="00A256FE"/>
    <w:rsid w:val="00A25FB8"/>
    <w:rsid w:val="00A26473"/>
    <w:rsid w:val="00A26C1A"/>
    <w:rsid w:val="00A26C6E"/>
    <w:rsid w:val="00A306C7"/>
    <w:rsid w:val="00A30DB0"/>
    <w:rsid w:val="00A344FE"/>
    <w:rsid w:val="00A35052"/>
    <w:rsid w:val="00A35487"/>
    <w:rsid w:val="00A36293"/>
    <w:rsid w:val="00A364B7"/>
    <w:rsid w:val="00A37264"/>
    <w:rsid w:val="00A37FF7"/>
    <w:rsid w:val="00A40006"/>
    <w:rsid w:val="00A4228D"/>
    <w:rsid w:val="00A42ACB"/>
    <w:rsid w:val="00A42F3A"/>
    <w:rsid w:val="00A42F5A"/>
    <w:rsid w:val="00A43967"/>
    <w:rsid w:val="00A44B80"/>
    <w:rsid w:val="00A44C15"/>
    <w:rsid w:val="00A46654"/>
    <w:rsid w:val="00A466DC"/>
    <w:rsid w:val="00A472C7"/>
    <w:rsid w:val="00A4798A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3D6"/>
    <w:rsid w:val="00A5591F"/>
    <w:rsid w:val="00A55F84"/>
    <w:rsid w:val="00A56FB7"/>
    <w:rsid w:val="00A57221"/>
    <w:rsid w:val="00A57779"/>
    <w:rsid w:val="00A57B6D"/>
    <w:rsid w:val="00A60193"/>
    <w:rsid w:val="00A60C3C"/>
    <w:rsid w:val="00A60C9D"/>
    <w:rsid w:val="00A6254E"/>
    <w:rsid w:val="00A626AD"/>
    <w:rsid w:val="00A630AA"/>
    <w:rsid w:val="00A63515"/>
    <w:rsid w:val="00A65E9A"/>
    <w:rsid w:val="00A65F55"/>
    <w:rsid w:val="00A6679D"/>
    <w:rsid w:val="00A66ACC"/>
    <w:rsid w:val="00A67307"/>
    <w:rsid w:val="00A67BE0"/>
    <w:rsid w:val="00A70CB8"/>
    <w:rsid w:val="00A71965"/>
    <w:rsid w:val="00A71CF8"/>
    <w:rsid w:val="00A7285C"/>
    <w:rsid w:val="00A72E00"/>
    <w:rsid w:val="00A74471"/>
    <w:rsid w:val="00A74DDB"/>
    <w:rsid w:val="00A776DF"/>
    <w:rsid w:val="00A77DA7"/>
    <w:rsid w:val="00A8020C"/>
    <w:rsid w:val="00A8075C"/>
    <w:rsid w:val="00A82B24"/>
    <w:rsid w:val="00A84053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E68"/>
    <w:rsid w:val="00A97FB5"/>
    <w:rsid w:val="00AA037E"/>
    <w:rsid w:val="00AA04FF"/>
    <w:rsid w:val="00AA0F49"/>
    <w:rsid w:val="00AA2790"/>
    <w:rsid w:val="00AA4A97"/>
    <w:rsid w:val="00AA6D03"/>
    <w:rsid w:val="00AA7387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C74CF"/>
    <w:rsid w:val="00AC7DF8"/>
    <w:rsid w:val="00AD02AC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0606"/>
    <w:rsid w:val="00AE065C"/>
    <w:rsid w:val="00AE1023"/>
    <w:rsid w:val="00AE25C5"/>
    <w:rsid w:val="00AE3052"/>
    <w:rsid w:val="00AE38E2"/>
    <w:rsid w:val="00AE3EB3"/>
    <w:rsid w:val="00AE47E4"/>
    <w:rsid w:val="00AE5322"/>
    <w:rsid w:val="00AE7892"/>
    <w:rsid w:val="00AF221E"/>
    <w:rsid w:val="00AF413D"/>
    <w:rsid w:val="00AF4315"/>
    <w:rsid w:val="00AF5A89"/>
    <w:rsid w:val="00AF5BF4"/>
    <w:rsid w:val="00AF72E8"/>
    <w:rsid w:val="00AF72F6"/>
    <w:rsid w:val="00AF73F9"/>
    <w:rsid w:val="00B004BF"/>
    <w:rsid w:val="00B00720"/>
    <w:rsid w:val="00B01E37"/>
    <w:rsid w:val="00B0289A"/>
    <w:rsid w:val="00B028D2"/>
    <w:rsid w:val="00B03010"/>
    <w:rsid w:val="00B030F3"/>
    <w:rsid w:val="00B03FA1"/>
    <w:rsid w:val="00B04192"/>
    <w:rsid w:val="00B04FCB"/>
    <w:rsid w:val="00B050FB"/>
    <w:rsid w:val="00B109B4"/>
    <w:rsid w:val="00B12886"/>
    <w:rsid w:val="00B12F8C"/>
    <w:rsid w:val="00B138B6"/>
    <w:rsid w:val="00B14291"/>
    <w:rsid w:val="00B151C0"/>
    <w:rsid w:val="00B153B0"/>
    <w:rsid w:val="00B15974"/>
    <w:rsid w:val="00B15FC4"/>
    <w:rsid w:val="00B22809"/>
    <w:rsid w:val="00B22E00"/>
    <w:rsid w:val="00B247F1"/>
    <w:rsid w:val="00B2530C"/>
    <w:rsid w:val="00B25340"/>
    <w:rsid w:val="00B2579D"/>
    <w:rsid w:val="00B27BFA"/>
    <w:rsid w:val="00B30CA1"/>
    <w:rsid w:val="00B30CB5"/>
    <w:rsid w:val="00B30EE8"/>
    <w:rsid w:val="00B329FB"/>
    <w:rsid w:val="00B33E96"/>
    <w:rsid w:val="00B34B5F"/>
    <w:rsid w:val="00B35EC5"/>
    <w:rsid w:val="00B36F8D"/>
    <w:rsid w:val="00B378AD"/>
    <w:rsid w:val="00B37B03"/>
    <w:rsid w:val="00B40F86"/>
    <w:rsid w:val="00B422A3"/>
    <w:rsid w:val="00B42508"/>
    <w:rsid w:val="00B42B6F"/>
    <w:rsid w:val="00B436A6"/>
    <w:rsid w:val="00B43B38"/>
    <w:rsid w:val="00B4454E"/>
    <w:rsid w:val="00B46882"/>
    <w:rsid w:val="00B474E7"/>
    <w:rsid w:val="00B47990"/>
    <w:rsid w:val="00B500D8"/>
    <w:rsid w:val="00B505B5"/>
    <w:rsid w:val="00B50E9A"/>
    <w:rsid w:val="00B52403"/>
    <w:rsid w:val="00B53127"/>
    <w:rsid w:val="00B53252"/>
    <w:rsid w:val="00B53278"/>
    <w:rsid w:val="00B537F9"/>
    <w:rsid w:val="00B53BCF"/>
    <w:rsid w:val="00B54AD2"/>
    <w:rsid w:val="00B57395"/>
    <w:rsid w:val="00B600DA"/>
    <w:rsid w:val="00B6099E"/>
    <w:rsid w:val="00B62959"/>
    <w:rsid w:val="00B62E1F"/>
    <w:rsid w:val="00B62F47"/>
    <w:rsid w:val="00B63037"/>
    <w:rsid w:val="00B635D1"/>
    <w:rsid w:val="00B63816"/>
    <w:rsid w:val="00B63CEC"/>
    <w:rsid w:val="00B640F3"/>
    <w:rsid w:val="00B646A4"/>
    <w:rsid w:val="00B64A75"/>
    <w:rsid w:val="00B652D7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778DB"/>
    <w:rsid w:val="00B81AFF"/>
    <w:rsid w:val="00B825DC"/>
    <w:rsid w:val="00B82E07"/>
    <w:rsid w:val="00B84051"/>
    <w:rsid w:val="00B8555C"/>
    <w:rsid w:val="00B85C69"/>
    <w:rsid w:val="00B86384"/>
    <w:rsid w:val="00B86B9F"/>
    <w:rsid w:val="00B87880"/>
    <w:rsid w:val="00B90534"/>
    <w:rsid w:val="00B90B3F"/>
    <w:rsid w:val="00B91443"/>
    <w:rsid w:val="00B92F10"/>
    <w:rsid w:val="00B92FEB"/>
    <w:rsid w:val="00B9335A"/>
    <w:rsid w:val="00B939C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6A89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6AE"/>
    <w:rsid w:val="00BC3EAA"/>
    <w:rsid w:val="00BC3FD0"/>
    <w:rsid w:val="00BC52CF"/>
    <w:rsid w:val="00BC6525"/>
    <w:rsid w:val="00BC7205"/>
    <w:rsid w:val="00BC794D"/>
    <w:rsid w:val="00BC7CB8"/>
    <w:rsid w:val="00BD2968"/>
    <w:rsid w:val="00BD2E3A"/>
    <w:rsid w:val="00BD51F2"/>
    <w:rsid w:val="00BD5A60"/>
    <w:rsid w:val="00BD5D16"/>
    <w:rsid w:val="00BD60C4"/>
    <w:rsid w:val="00BD6427"/>
    <w:rsid w:val="00BD671D"/>
    <w:rsid w:val="00BE0257"/>
    <w:rsid w:val="00BE0378"/>
    <w:rsid w:val="00BE0C64"/>
    <w:rsid w:val="00BE0F45"/>
    <w:rsid w:val="00BE14E0"/>
    <w:rsid w:val="00BE29C6"/>
    <w:rsid w:val="00BE36E7"/>
    <w:rsid w:val="00BE3921"/>
    <w:rsid w:val="00BE3AF6"/>
    <w:rsid w:val="00BE3E95"/>
    <w:rsid w:val="00BE4179"/>
    <w:rsid w:val="00BE48A2"/>
    <w:rsid w:val="00BE4BEE"/>
    <w:rsid w:val="00BE7C45"/>
    <w:rsid w:val="00BF0E44"/>
    <w:rsid w:val="00BF1D42"/>
    <w:rsid w:val="00BF227C"/>
    <w:rsid w:val="00BF22E7"/>
    <w:rsid w:val="00BF3682"/>
    <w:rsid w:val="00BF4095"/>
    <w:rsid w:val="00BF56FB"/>
    <w:rsid w:val="00BF5760"/>
    <w:rsid w:val="00BF626D"/>
    <w:rsid w:val="00BF6A64"/>
    <w:rsid w:val="00BF7570"/>
    <w:rsid w:val="00BF7CCD"/>
    <w:rsid w:val="00C00897"/>
    <w:rsid w:val="00C02CF0"/>
    <w:rsid w:val="00C02D52"/>
    <w:rsid w:val="00C0394C"/>
    <w:rsid w:val="00C03F3F"/>
    <w:rsid w:val="00C041ED"/>
    <w:rsid w:val="00C04D39"/>
    <w:rsid w:val="00C07BB1"/>
    <w:rsid w:val="00C10EEB"/>
    <w:rsid w:val="00C113BD"/>
    <w:rsid w:val="00C12071"/>
    <w:rsid w:val="00C123AB"/>
    <w:rsid w:val="00C12FB7"/>
    <w:rsid w:val="00C177D3"/>
    <w:rsid w:val="00C17EAB"/>
    <w:rsid w:val="00C2257C"/>
    <w:rsid w:val="00C22927"/>
    <w:rsid w:val="00C22A97"/>
    <w:rsid w:val="00C22B3B"/>
    <w:rsid w:val="00C22B4D"/>
    <w:rsid w:val="00C232C7"/>
    <w:rsid w:val="00C2364C"/>
    <w:rsid w:val="00C24D4C"/>
    <w:rsid w:val="00C24E85"/>
    <w:rsid w:val="00C25556"/>
    <w:rsid w:val="00C26818"/>
    <w:rsid w:val="00C26B9C"/>
    <w:rsid w:val="00C31B03"/>
    <w:rsid w:val="00C3312A"/>
    <w:rsid w:val="00C3673F"/>
    <w:rsid w:val="00C36D2E"/>
    <w:rsid w:val="00C36E83"/>
    <w:rsid w:val="00C370FE"/>
    <w:rsid w:val="00C378F0"/>
    <w:rsid w:val="00C37D9A"/>
    <w:rsid w:val="00C40883"/>
    <w:rsid w:val="00C425A4"/>
    <w:rsid w:val="00C42A64"/>
    <w:rsid w:val="00C43103"/>
    <w:rsid w:val="00C43B8B"/>
    <w:rsid w:val="00C44303"/>
    <w:rsid w:val="00C44A2F"/>
    <w:rsid w:val="00C44A68"/>
    <w:rsid w:val="00C45705"/>
    <w:rsid w:val="00C45DA4"/>
    <w:rsid w:val="00C46340"/>
    <w:rsid w:val="00C46E9D"/>
    <w:rsid w:val="00C47AC8"/>
    <w:rsid w:val="00C502CE"/>
    <w:rsid w:val="00C50D13"/>
    <w:rsid w:val="00C50D29"/>
    <w:rsid w:val="00C50EB9"/>
    <w:rsid w:val="00C51814"/>
    <w:rsid w:val="00C521D7"/>
    <w:rsid w:val="00C525CF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2DA"/>
    <w:rsid w:val="00C65F84"/>
    <w:rsid w:val="00C665E6"/>
    <w:rsid w:val="00C668BE"/>
    <w:rsid w:val="00C669B0"/>
    <w:rsid w:val="00C67244"/>
    <w:rsid w:val="00C70CDC"/>
    <w:rsid w:val="00C70D89"/>
    <w:rsid w:val="00C71295"/>
    <w:rsid w:val="00C714F4"/>
    <w:rsid w:val="00C71A6B"/>
    <w:rsid w:val="00C72A7A"/>
    <w:rsid w:val="00C744B7"/>
    <w:rsid w:val="00C74AED"/>
    <w:rsid w:val="00C75DBC"/>
    <w:rsid w:val="00C77FB1"/>
    <w:rsid w:val="00C80FB8"/>
    <w:rsid w:val="00C8191F"/>
    <w:rsid w:val="00C81E58"/>
    <w:rsid w:val="00C82635"/>
    <w:rsid w:val="00C828C8"/>
    <w:rsid w:val="00C84F51"/>
    <w:rsid w:val="00C850F4"/>
    <w:rsid w:val="00C85DE9"/>
    <w:rsid w:val="00C86733"/>
    <w:rsid w:val="00C86DBD"/>
    <w:rsid w:val="00C86F4A"/>
    <w:rsid w:val="00C86F52"/>
    <w:rsid w:val="00C87204"/>
    <w:rsid w:val="00C87DF4"/>
    <w:rsid w:val="00C87FB3"/>
    <w:rsid w:val="00C90124"/>
    <w:rsid w:val="00C90433"/>
    <w:rsid w:val="00C92D25"/>
    <w:rsid w:val="00C92F69"/>
    <w:rsid w:val="00C941AF"/>
    <w:rsid w:val="00C94AC6"/>
    <w:rsid w:val="00C966F7"/>
    <w:rsid w:val="00C968E7"/>
    <w:rsid w:val="00C97E23"/>
    <w:rsid w:val="00CA000C"/>
    <w:rsid w:val="00CA0245"/>
    <w:rsid w:val="00CA06C6"/>
    <w:rsid w:val="00CA3061"/>
    <w:rsid w:val="00CA4D31"/>
    <w:rsid w:val="00CA5464"/>
    <w:rsid w:val="00CA5765"/>
    <w:rsid w:val="00CA5C0C"/>
    <w:rsid w:val="00CA5E36"/>
    <w:rsid w:val="00CB053E"/>
    <w:rsid w:val="00CB0F59"/>
    <w:rsid w:val="00CB1EA9"/>
    <w:rsid w:val="00CB26AE"/>
    <w:rsid w:val="00CB36A9"/>
    <w:rsid w:val="00CB5276"/>
    <w:rsid w:val="00CB58ED"/>
    <w:rsid w:val="00CB6303"/>
    <w:rsid w:val="00CB63B7"/>
    <w:rsid w:val="00CB6CD8"/>
    <w:rsid w:val="00CB77CF"/>
    <w:rsid w:val="00CB7F05"/>
    <w:rsid w:val="00CC06A7"/>
    <w:rsid w:val="00CC0C9A"/>
    <w:rsid w:val="00CC38EC"/>
    <w:rsid w:val="00CC4027"/>
    <w:rsid w:val="00CC42E0"/>
    <w:rsid w:val="00CC4CC5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13"/>
    <w:rsid w:val="00CD702F"/>
    <w:rsid w:val="00CD7474"/>
    <w:rsid w:val="00CD77BE"/>
    <w:rsid w:val="00CE1CB5"/>
    <w:rsid w:val="00CE1CB9"/>
    <w:rsid w:val="00CE39B7"/>
    <w:rsid w:val="00CE4661"/>
    <w:rsid w:val="00CE4749"/>
    <w:rsid w:val="00CE5D0D"/>
    <w:rsid w:val="00CE6F45"/>
    <w:rsid w:val="00CE788D"/>
    <w:rsid w:val="00CF0006"/>
    <w:rsid w:val="00CF0D39"/>
    <w:rsid w:val="00CF1502"/>
    <w:rsid w:val="00CF227D"/>
    <w:rsid w:val="00CF264A"/>
    <w:rsid w:val="00CF2F91"/>
    <w:rsid w:val="00CF3405"/>
    <w:rsid w:val="00CF59A9"/>
    <w:rsid w:val="00CF7DAD"/>
    <w:rsid w:val="00CF7EB0"/>
    <w:rsid w:val="00D00B0B"/>
    <w:rsid w:val="00D00CE2"/>
    <w:rsid w:val="00D017D5"/>
    <w:rsid w:val="00D01E15"/>
    <w:rsid w:val="00D021C0"/>
    <w:rsid w:val="00D0229B"/>
    <w:rsid w:val="00D0279F"/>
    <w:rsid w:val="00D0293E"/>
    <w:rsid w:val="00D044B0"/>
    <w:rsid w:val="00D04C2C"/>
    <w:rsid w:val="00D055B3"/>
    <w:rsid w:val="00D05825"/>
    <w:rsid w:val="00D05BD0"/>
    <w:rsid w:val="00D05E72"/>
    <w:rsid w:val="00D060DB"/>
    <w:rsid w:val="00D07234"/>
    <w:rsid w:val="00D10103"/>
    <w:rsid w:val="00D10594"/>
    <w:rsid w:val="00D10668"/>
    <w:rsid w:val="00D125A4"/>
    <w:rsid w:val="00D1445E"/>
    <w:rsid w:val="00D14A06"/>
    <w:rsid w:val="00D14F31"/>
    <w:rsid w:val="00D15216"/>
    <w:rsid w:val="00D157E6"/>
    <w:rsid w:val="00D15993"/>
    <w:rsid w:val="00D16858"/>
    <w:rsid w:val="00D2017E"/>
    <w:rsid w:val="00D20EFF"/>
    <w:rsid w:val="00D23C8C"/>
    <w:rsid w:val="00D23FA5"/>
    <w:rsid w:val="00D2446C"/>
    <w:rsid w:val="00D24E2A"/>
    <w:rsid w:val="00D2612D"/>
    <w:rsid w:val="00D26D64"/>
    <w:rsid w:val="00D31DBF"/>
    <w:rsid w:val="00D32A32"/>
    <w:rsid w:val="00D32E23"/>
    <w:rsid w:val="00D33D20"/>
    <w:rsid w:val="00D33E7B"/>
    <w:rsid w:val="00D345E5"/>
    <w:rsid w:val="00D34AAD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1230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3EA"/>
    <w:rsid w:val="00D71960"/>
    <w:rsid w:val="00D71C50"/>
    <w:rsid w:val="00D72EAB"/>
    <w:rsid w:val="00D73638"/>
    <w:rsid w:val="00D73D35"/>
    <w:rsid w:val="00D74A01"/>
    <w:rsid w:val="00D74B9C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2E91"/>
    <w:rsid w:val="00D8304A"/>
    <w:rsid w:val="00D83307"/>
    <w:rsid w:val="00D836A3"/>
    <w:rsid w:val="00D83F11"/>
    <w:rsid w:val="00D84924"/>
    <w:rsid w:val="00D85DE5"/>
    <w:rsid w:val="00D8651B"/>
    <w:rsid w:val="00D86C4B"/>
    <w:rsid w:val="00D87311"/>
    <w:rsid w:val="00D9038A"/>
    <w:rsid w:val="00D90CE3"/>
    <w:rsid w:val="00D921DE"/>
    <w:rsid w:val="00D923A5"/>
    <w:rsid w:val="00D92B7E"/>
    <w:rsid w:val="00D95179"/>
    <w:rsid w:val="00D95D69"/>
    <w:rsid w:val="00D96FBC"/>
    <w:rsid w:val="00DA07BA"/>
    <w:rsid w:val="00DA1CF5"/>
    <w:rsid w:val="00DA2CD8"/>
    <w:rsid w:val="00DA5BE6"/>
    <w:rsid w:val="00DA6B08"/>
    <w:rsid w:val="00DA7FD9"/>
    <w:rsid w:val="00DB1062"/>
    <w:rsid w:val="00DB177C"/>
    <w:rsid w:val="00DB17FB"/>
    <w:rsid w:val="00DB1E5A"/>
    <w:rsid w:val="00DB2558"/>
    <w:rsid w:val="00DB317D"/>
    <w:rsid w:val="00DB3CEF"/>
    <w:rsid w:val="00DB4C9F"/>
    <w:rsid w:val="00DB6B4F"/>
    <w:rsid w:val="00DB7796"/>
    <w:rsid w:val="00DC103E"/>
    <w:rsid w:val="00DC16AE"/>
    <w:rsid w:val="00DC2AD5"/>
    <w:rsid w:val="00DC3059"/>
    <w:rsid w:val="00DC337A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605"/>
    <w:rsid w:val="00DC79C9"/>
    <w:rsid w:val="00DD09FA"/>
    <w:rsid w:val="00DD1C0D"/>
    <w:rsid w:val="00DD24CE"/>
    <w:rsid w:val="00DD2F55"/>
    <w:rsid w:val="00DD379C"/>
    <w:rsid w:val="00DD3AB5"/>
    <w:rsid w:val="00DD461C"/>
    <w:rsid w:val="00DD562A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057"/>
    <w:rsid w:val="00DE535A"/>
    <w:rsid w:val="00DE69EC"/>
    <w:rsid w:val="00DE6DF3"/>
    <w:rsid w:val="00DE6E4F"/>
    <w:rsid w:val="00DF01F7"/>
    <w:rsid w:val="00DF076F"/>
    <w:rsid w:val="00DF09E5"/>
    <w:rsid w:val="00DF1260"/>
    <w:rsid w:val="00DF347D"/>
    <w:rsid w:val="00DF3AD4"/>
    <w:rsid w:val="00DF4943"/>
    <w:rsid w:val="00DF5049"/>
    <w:rsid w:val="00DF524D"/>
    <w:rsid w:val="00DF567B"/>
    <w:rsid w:val="00DF6881"/>
    <w:rsid w:val="00DF6983"/>
    <w:rsid w:val="00E00062"/>
    <w:rsid w:val="00E01C39"/>
    <w:rsid w:val="00E058B3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0F29"/>
    <w:rsid w:val="00E21360"/>
    <w:rsid w:val="00E227F9"/>
    <w:rsid w:val="00E22B35"/>
    <w:rsid w:val="00E232BF"/>
    <w:rsid w:val="00E2348B"/>
    <w:rsid w:val="00E240F8"/>
    <w:rsid w:val="00E25145"/>
    <w:rsid w:val="00E25F9C"/>
    <w:rsid w:val="00E2609F"/>
    <w:rsid w:val="00E273F0"/>
    <w:rsid w:val="00E30071"/>
    <w:rsid w:val="00E30A2E"/>
    <w:rsid w:val="00E32286"/>
    <w:rsid w:val="00E33257"/>
    <w:rsid w:val="00E33E43"/>
    <w:rsid w:val="00E342A5"/>
    <w:rsid w:val="00E35CDE"/>
    <w:rsid w:val="00E35F4D"/>
    <w:rsid w:val="00E3663D"/>
    <w:rsid w:val="00E37C0F"/>
    <w:rsid w:val="00E40202"/>
    <w:rsid w:val="00E40F24"/>
    <w:rsid w:val="00E4191B"/>
    <w:rsid w:val="00E42096"/>
    <w:rsid w:val="00E42B91"/>
    <w:rsid w:val="00E45E3D"/>
    <w:rsid w:val="00E46119"/>
    <w:rsid w:val="00E477CD"/>
    <w:rsid w:val="00E50FD9"/>
    <w:rsid w:val="00E5164D"/>
    <w:rsid w:val="00E51CEF"/>
    <w:rsid w:val="00E52434"/>
    <w:rsid w:val="00E52AE3"/>
    <w:rsid w:val="00E52B61"/>
    <w:rsid w:val="00E52C02"/>
    <w:rsid w:val="00E52C31"/>
    <w:rsid w:val="00E54706"/>
    <w:rsid w:val="00E550A4"/>
    <w:rsid w:val="00E5749C"/>
    <w:rsid w:val="00E60676"/>
    <w:rsid w:val="00E606C4"/>
    <w:rsid w:val="00E60762"/>
    <w:rsid w:val="00E60E3A"/>
    <w:rsid w:val="00E61EBC"/>
    <w:rsid w:val="00E6268D"/>
    <w:rsid w:val="00E627FD"/>
    <w:rsid w:val="00E62D33"/>
    <w:rsid w:val="00E63534"/>
    <w:rsid w:val="00E6630C"/>
    <w:rsid w:val="00E67361"/>
    <w:rsid w:val="00E708D4"/>
    <w:rsid w:val="00E70DED"/>
    <w:rsid w:val="00E73A51"/>
    <w:rsid w:val="00E74A52"/>
    <w:rsid w:val="00E74DAC"/>
    <w:rsid w:val="00E756BD"/>
    <w:rsid w:val="00E75BF4"/>
    <w:rsid w:val="00E75F6E"/>
    <w:rsid w:val="00E77AC9"/>
    <w:rsid w:val="00E80DDF"/>
    <w:rsid w:val="00E81864"/>
    <w:rsid w:val="00E82889"/>
    <w:rsid w:val="00E82CB0"/>
    <w:rsid w:val="00E82DBB"/>
    <w:rsid w:val="00E857F6"/>
    <w:rsid w:val="00E85BFB"/>
    <w:rsid w:val="00E861F3"/>
    <w:rsid w:val="00E86643"/>
    <w:rsid w:val="00E87CFA"/>
    <w:rsid w:val="00E903C8"/>
    <w:rsid w:val="00E9260C"/>
    <w:rsid w:val="00E94136"/>
    <w:rsid w:val="00E9494C"/>
    <w:rsid w:val="00E94986"/>
    <w:rsid w:val="00E94B72"/>
    <w:rsid w:val="00E953A6"/>
    <w:rsid w:val="00E95738"/>
    <w:rsid w:val="00E957E7"/>
    <w:rsid w:val="00E965C6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3B1"/>
    <w:rsid w:val="00EA47B6"/>
    <w:rsid w:val="00EA4906"/>
    <w:rsid w:val="00EA49CC"/>
    <w:rsid w:val="00EA5F01"/>
    <w:rsid w:val="00EA641B"/>
    <w:rsid w:val="00EA7842"/>
    <w:rsid w:val="00EB1217"/>
    <w:rsid w:val="00EB176F"/>
    <w:rsid w:val="00EB25EC"/>
    <w:rsid w:val="00EB30F5"/>
    <w:rsid w:val="00EB32B1"/>
    <w:rsid w:val="00EB35FC"/>
    <w:rsid w:val="00EB5632"/>
    <w:rsid w:val="00EB5DC6"/>
    <w:rsid w:val="00EB675F"/>
    <w:rsid w:val="00EB7595"/>
    <w:rsid w:val="00EB7F6F"/>
    <w:rsid w:val="00EC060F"/>
    <w:rsid w:val="00EC2255"/>
    <w:rsid w:val="00EC2606"/>
    <w:rsid w:val="00EC2B6A"/>
    <w:rsid w:val="00EC3C91"/>
    <w:rsid w:val="00EC49C3"/>
    <w:rsid w:val="00EC5430"/>
    <w:rsid w:val="00EC5478"/>
    <w:rsid w:val="00EC6A40"/>
    <w:rsid w:val="00EC6BAF"/>
    <w:rsid w:val="00EC7101"/>
    <w:rsid w:val="00EC73DE"/>
    <w:rsid w:val="00EC761A"/>
    <w:rsid w:val="00ED05CB"/>
    <w:rsid w:val="00ED176F"/>
    <w:rsid w:val="00ED1794"/>
    <w:rsid w:val="00ED2058"/>
    <w:rsid w:val="00ED2F0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220"/>
    <w:rsid w:val="00EF4BBB"/>
    <w:rsid w:val="00EF4BCF"/>
    <w:rsid w:val="00EF5936"/>
    <w:rsid w:val="00EF64A7"/>
    <w:rsid w:val="00EF6A22"/>
    <w:rsid w:val="00EF6D52"/>
    <w:rsid w:val="00EF71C4"/>
    <w:rsid w:val="00EF7624"/>
    <w:rsid w:val="00EF7AA1"/>
    <w:rsid w:val="00EF7D8E"/>
    <w:rsid w:val="00EF7E36"/>
    <w:rsid w:val="00EF7F31"/>
    <w:rsid w:val="00F000CB"/>
    <w:rsid w:val="00F00258"/>
    <w:rsid w:val="00F02506"/>
    <w:rsid w:val="00F03278"/>
    <w:rsid w:val="00F0431A"/>
    <w:rsid w:val="00F065AB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433"/>
    <w:rsid w:val="00F16C84"/>
    <w:rsid w:val="00F2070E"/>
    <w:rsid w:val="00F218A1"/>
    <w:rsid w:val="00F21C91"/>
    <w:rsid w:val="00F22210"/>
    <w:rsid w:val="00F22D6F"/>
    <w:rsid w:val="00F242FC"/>
    <w:rsid w:val="00F2444D"/>
    <w:rsid w:val="00F24D32"/>
    <w:rsid w:val="00F25ED9"/>
    <w:rsid w:val="00F26489"/>
    <w:rsid w:val="00F2750E"/>
    <w:rsid w:val="00F2785F"/>
    <w:rsid w:val="00F27A41"/>
    <w:rsid w:val="00F27E6F"/>
    <w:rsid w:val="00F30CBE"/>
    <w:rsid w:val="00F320B0"/>
    <w:rsid w:val="00F3312B"/>
    <w:rsid w:val="00F336BB"/>
    <w:rsid w:val="00F33DA2"/>
    <w:rsid w:val="00F340D2"/>
    <w:rsid w:val="00F341D0"/>
    <w:rsid w:val="00F3513E"/>
    <w:rsid w:val="00F35245"/>
    <w:rsid w:val="00F3525E"/>
    <w:rsid w:val="00F36240"/>
    <w:rsid w:val="00F366BE"/>
    <w:rsid w:val="00F36829"/>
    <w:rsid w:val="00F36FE0"/>
    <w:rsid w:val="00F374FA"/>
    <w:rsid w:val="00F37CD5"/>
    <w:rsid w:val="00F417FA"/>
    <w:rsid w:val="00F42203"/>
    <w:rsid w:val="00F42B5C"/>
    <w:rsid w:val="00F432C6"/>
    <w:rsid w:val="00F44C55"/>
    <w:rsid w:val="00F44F0C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419"/>
    <w:rsid w:val="00F5382E"/>
    <w:rsid w:val="00F53C72"/>
    <w:rsid w:val="00F54AB2"/>
    <w:rsid w:val="00F54B55"/>
    <w:rsid w:val="00F54E59"/>
    <w:rsid w:val="00F555D0"/>
    <w:rsid w:val="00F558D8"/>
    <w:rsid w:val="00F55CE3"/>
    <w:rsid w:val="00F60709"/>
    <w:rsid w:val="00F607F1"/>
    <w:rsid w:val="00F639A4"/>
    <w:rsid w:val="00F64B95"/>
    <w:rsid w:val="00F64D82"/>
    <w:rsid w:val="00F65D52"/>
    <w:rsid w:val="00F679E8"/>
    <w:rsid w:val="00F67C15"/>
    <w:rsid w:val="00F67DD4"/>
    <w:rsid w:val="00F67F7C"/>
    <w:rsid w:val="00F70628"/>
    <w:rsid w:val="00F70D7D"/>
    <w:rsid w:val="00F72853"/>
    <w:rsid w:val="00F72C0F"/>
    <w:rsid w:val="00F742E9"/>
    <w:rsid w:val="00F747F0"/>
    <w:rsid w:val="00F749A7"/>
    <w:rsid w:val="00F7527D"/>
    <w:rsid w:val="00F75967"/>
    <w:rsid w:val="00F77411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C96"/>
    <w:rsid w:val="00F86D21"/>
    <w:rsid w:val="00F90652"/>
    <w:rsid w:val="00F90A00"/>
    <w:rsid w:val="00F91892"/>
    <w:rsid w:val="00F923C7"/>
    <w:rsid w:val="00F930B4"/>
    <w:rsid w:val="00F93B3F"/>
    <w:rsid w:val="00F93BF3"/>
    <w:rsid w:val="00F940AF"/>
    <w:rsid w:val="00F944DE"/>
    <w:rsid w:val="00F94AFB"/>
    <w:rsid w:val="00F95498"/>
    <w:rsid w:val="00F95EB9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A719C"/>
    <w:rsid w:val="00FB0161"/>
    <w:rsid w:val="00FB3AF9"/>
    <w:rsid w:val="00FB4371"/>
    <w:rsid w:val="00FB44B9"/>
    <w:rsid w:val="00FB45AA"/>
    <w:rsid w:val="00FB4C2E"/>
    <w:rsid w:val="00FB59BB"/>
    <w:rsid w:val="00FB60F1"/>
    <w:rsid w:val="00FB700A"/>
    <w:rsid w:val="00FB7629"/>
    <w:rsid w:val="00FB78AD"/>
    <w:rsid w:val="00FB7B89"/>
    <w:rsid w:val="00FC0EB1"/>
    <w:rsid w:val="00FC1102"/>
    <w:rsid w:val="00FC1686"/>
    <w:rsid w:val="00FC2DDD"/>
    <w:rsid w:val="00FC485B"/>
    <w:rsid w:val="00FC4A85"/>
    <w:rsid w:val="00FC785B"/>
    <w:rsid w:val="00FC799C"/>
    <w:rsid w:val="00FD0D34"/>
    <w:rsid w:val="00FD137D"/>
    <w:rsid w:val="00FD21F1"/>
    <w:rsid w:val="00FD311B"/>
    <w:rsid w:val="00FD315E"/>
    <w:rsid w:val="00FD5921"/>
    <w:rsid w:val="00FD686B"/>
    <w:rsid w:val="00FD72A2"/>
    <w:rsid w:val="00FD7CC7"/>
    <w:rsid w:val="00FE04AA"/>
    <w:rsid w:val="00FE0DB3"/>
    <w:rsid w:val="00FE165E"/>
    <w:rsid w:val="00FE1A6C"/>
    <w:rsid w:val="00FE1DCE"/>
    <w:rsid w:val="00FE2003"/>
    <w:rsid w:val="00FE244C"/>
    <w:rsid w:val="00FE2A20"/>
    <w:rsid w:val="00FE311F"/>
    <w:rsid w:val="00FE3474"/>
    <w:rsid w:val="00FE3732"/>
    <w:rsid w:val="00FE42CD"/>
    <w:rsid w:val="00FE4B14"/>
    <w:rsid w:val="00FE5198"/>
    <w:rsid w:val="00FE609D"/>
    <w:rsid w:val="00FE6311"/>
    <w:rsid w:val="00FE685F"/>
    <w:rsid w:val="00FF07FE"/>
    <w:rsid w:val="00FF1F0F"/>
    <w:rsid w:val="00FF2164"/>
    <w:rsid w:val="00FF2EA2"/>
    <w:rsid w:val="00FF35D3"/>
    <w:rsid w:val="00FF4B4B"/>
    <w:rsid w:val="00FF50EF"/>
    <w:rsid w:val="00FF681C"/>
    <w:rsid w:val="00FF7056"/>
    <w:rsid w:val="00FF7882"/>
    <w:rsid w:val="00FF7E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9"/>
    <w:qFormat/>
    <w:locked/>
    <w:rsid w:val="00300D2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9C7773"/>
    <w:rPr>
      <w:rFonts w:ascii="Calibri" w:hAnsi="Calibri" w:cs="Calibri"/>
      <w:b/>
      <w:bCs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F679E8"/>
  </w:style>
  <w:style w:type="character" w:customStyle="1" w:styleId="136">
    <w:name w:val="Знак Знак136"/>
    <w:basedOn w:val="DefaultParagraphFont"/>
    <w:uiPriority w:val="99"/>
    <w:rsid w:val="002A0377"/>
  </w:style>
  <w:style w:type="character" w:customStyle="1" w:styleId="137">
    <w:name w:val="Знак Знак137"/>
    <w:basedOn w:val="DefaultParagraphFont"/>
    <w:uiPriority w:val="99"/>
    <w:rsid w:val="007B23D8"/>
  </w:style>
  <w:style w:type="character" w:customStyle="1" w:styleId="138">
    <w:name w:val="Знак Знак138"/>
    <w:basedOn w:val="DefaultParagraphFont"/>
    <w:uiPriority w:val="99"/>
    <w:rsid w:val="008E7FC7"/>
  </w:style>
  <w:style w:type="character" w:customStyle="1" w:styleId="139">
    <w:name w:val="Знак Знак139"/>
    <w:basedOn w:val="DefaultParagraphFont"/>
    <w:uiPriority w:val="99"/>
    <w:rsid w:val="00BD2968"/>
  </w:style>
  <w:style w:type="character" w:customStyle="1" w:styleId="140">
    <w:name w:val="Знак Знак140"/>
    <w:basedOn w:val="DefaultParagraphFont"/>
    <w:uiPriority w:val="99"/>
    <w:rsid w:val="00163786"/>
  </w:style>
  <w:style w:type="character" w:customStyle="1" w:styleId="141">
    <w:name w:val="Знак Знак141"/>
    <w:basedOn w:val="DefaultParagraphFont"/>
    <w:uiPriority w:val="99"/>
    <w:rsid w:val="00C45DA4"/>
  </w:style>
  <w:style w:type="character" w:customStyle="1" w:styleId="142">
    <w:name w:val="Знак Знак142"/>
    <w:basedOn w:val="DefaultParagraphFont"/>
    <w:uiPriority w:val="99"/>
    <w:rsid w:val="00AA037E"/>
  </w:style>
  <w:style w:type="character" w:customStyle="1" w:styleId="143">
    <w:name w:val="Знак Знак143"/>
    <w:basedOn w:val="DefaultParagraphFont"/>
    <w:uiPriority w:val="99"/>
    <w:rsid w:val="00132977"/>
  </w:style>
  <w:style w:type="character" w:customStyle="1" w:styleId="144">
    <w:name w:val="Знак Знак144"/>
    <w:basedOn w:val="DefaultParagraphFont"/>
    <w:uiPriority w:val="99"/>
    <w:rsid w:val="00E74DAC"/>
  </w:style>
  <w:style w:type="character" w:customStyle="1" w:styleId="145">
    <w:name w:val="Знак Знак145"/>
    <w:basedOn w:val="DefaultParagraphFont"/>
    <w:uiPriority w:val="99"/>
    <w:rsid w:val="00E6268D"/>
  </w:style>
  <w:style w:type="character" w:customStyle="1" w:styleId="146">
    <w:name w:val="Знак Знак146"/>
    <w:basedOn w:val="DefaultParagraphFont"/>
    <w:uiPriority w:val="99"/>
    <w:rsid w:val="00B14291"/>
  </w:style>
  <w:style w:type="character" w:customStyle="1" w:styleId="147">
    <w:name w:val="Знак Знак147"/>
    <w:basedOn w:val="DefaultParagraphFont"/>
    <w:uiPriority w:val="99"/>
    <w:rsid w:val="00E903C8"/>
  </w:style>
  <w:style w:type="character" w:customStyle="1" w:styleId="148">
    <w:name w:val="Знак Знак148"/>
    <w:basedOn w:val="DefaultParagraphFont"/>
    <w:uiPriority w:val="99"/>
    <w:rsid w:val="006F05DB"/>
  </w:style>
  <w:style w:type="character" w:customStyle="1" w:styleId="149">
    <w:name w:val="Знак Знак149"/>
    <w:basedOn w:val="DefaultParagraphFont"/>
    <w:uiPriority w:val="99"/>
    <w:rsid w:val="00AE0606"/>
  </w:style>
  <w:style w:type="character" w:customStyle="1" w:styleId="150">
    <w:name w:val="Знак Знак150"/>
    <w:basedOn w:val="DefaultParagraphFont"/>
    <w:uiPriority w:val="99"/>
    <w:rsid w:val="00024EE4"/>
  </w:style>
  <w:style w:type="character" w:customStyle="1" w:styleId="151">
    <w:name w:val="Знак Знак151"/>
    <w:basedOn w:val="DefaultParagraphFont"/>
    <w:uiPriority w:val="99"/>
    <w:rsid w:val="00AF72E8"/>
  </w:style>
  <w:style w:type="character" w:customStyle="1" w:styleId="152">
    <w:name w:val="Знак Знак152"/>
    <w:basedOn w:val="DefaultParagraphFont"/>
    <w:uiPriority w:val="99"/>
    <w:rsid w:val="0093521C"/>
  </w:style>
  <w:style w:type="character" w:customStyle="1" w:styleId="153">
    <w:name w:val="Знак Знак153"/>
    <w:basedOn w:val="DefaultParagraphFont"/>
    <w:uiPriority w:val="99"/>
    <w:rsid w:val="001D2A06"/>
  </w:style>
  <w:style w:type="character" w:customStyle="1" w:styleId="154">
    <w:name w:val="Знак Знак154"/>
    <w:basedOn w:val="DefaultParagraphFont"/>
    <w:uiPriority w:val="99"/>
    <w:rsid w:val="001869A7"/>
  </w:style>
  <w:style w:type="character" w:customStyle="1" w:styleId="155">
    <w:name w:val="Знак Знак155"/>
    <w:basedOn w:val="DefaultParagraphFont"/>
    <w:uiPriority w:val="99"/>
    <w:rsid w:val="004E09F9"/>
  </w:style>
  <w:style w:type="character" w:customStyle="1" w:styleId="156">
    <w:name w:val="Знак Знак156"/>
    <w:basedOn w:val="DefaultParagraphFont"/>
    <w:uiPriority w:val="99"/>
    <w:rsid w:val="00E058B3"/>
  </w:style>
  <w:style w:type="character" w:customStyle="1" w:styleId="157">
    <w:name w:val="Знак Знак157"/>
    <w:basedOn w:val="DefaultParagraphFont"/>
    <w:uiPriority w:val="99"/>
    <w:rsid w:val="00C8191F"/>
  </w:style>
  <w:style w:type="character" w:customStyle="1" w:styleId="158">
    <w:name w:val="Знак Знак158"/>
    <w:basedOn w:val="DefaultParagraphFont"/>
    <w:uiPriority w:val="99"/>
    <w:rsid w:val="00C966F7"/>
  </w:style>
  <w:style w:type="character" w:customStyle="1" w:styleId="159">
    <w:name w:val="Знак Знак159"/>
    <w:basedOn w:val="DefaultParagraphFont"/>
    <w:uiPriority w:val="99"/>
    <w:rsid w:val="00335A45"/>
    <w:rPr>
      <w:lang w:val="ru-RU" w:eastAsia="ru-RU"/>
    </w:rPr>
  </w:style>
  <w:style w:type="character" w:customStyle="1" w:styleId="160">
    <w:name w:val="Знак Знак160"/>
    <w:basedOn w:val="DefaultParagraphFont"/>
    <w:uiPriority w:val="99"/>
    <w:rsid w:val="008404A2"/>
  </w:style>
  <w:style w:type="character" w:customStyle="1" w:styleId="161">
    <w:name w:val="Знак Знак161"/>
    <w:basedOn w:val="DefaultParagraphFont"/>
    <w:uiPriority w:val="99"/>
    <w:rsid w:val="00851035"/>
  </w:style>
  <w:style w:type="character" w:customStyle="1" w:styleId="162">
    <w:name w:val="Знак Знак162"/>
    <w:basedOn w:val="DefaultParagraphFont"/>
    <w:uiPriority w:val="99"/>
    <w:rsid w:val="00D71960"/>
  </w:style>
  <w:style w:type="character" w:customStyle="1" w:styleId="163">
    <w:name w:val="Знак Знак163"/>
    <w:basedOn w:val="DefaultParagraphFont"/>
    <w:uiPriority w:val="99"/>
    <w:rsid w:val="001523EF"/>
  </w:style>
  <w:style w:type="character" w:customStyle="1" w:styleId="164">
    <w:name w:val="Знак Знак164"/>
    <w:basedOn w:val="DefaultParagraphFont"/>
    <w:uiPriority w:val="99"/>
    <w:rsid w:val="007879DF"/>
  </w:style>
  <w:style w:type="character" w:customStyle="1" w:styleId="165">
    <w:name w:val="Знак Знак165"/>
    <w:basedOn w:val="DefaultParagraphFont"/>
    <w:uiPriority w:val="99"/>
    <w:rsid w:val="000B0770"/>
  </w:style>
  <w:style w:type="character" w:customStyle="1" w:styleId="166">
    <w:name w:val="Знак Знак166"/>
    <w:basedOn w:val="DefaultParagraphFont"/>
    <w:uiPriority w:val="99"/>
    <w:rsid w:val="00FC485B"/>
  </w:style>
  <w:style w:type="character" w:customStyle="1" w:styleId="167">
    <w:name w:val="Знак Знак167"/>
    <w:basedOn w:val="DefaultParagraphFont"/>
    <w:uiPriority w:val="99"/>
    <w:rsid w:val="00C86DBD"/>
  </w:style>
  <w:style w:type="character" w:customStyle="1" w:styleId="168">
    <w:name w:val="Знак Знак168"/>
    <w:basedOn w:val="DefaultParagraphFont"/>
    <w:uiPriority w:val="99"/>
    <w:rsid w:val="003D0DEA"/>
  </w:style>
  <w:style w:type="character" w:customStyle="1" w:styleId="169">
    <w:name w:val="Знак Знак169"/>
    <w:basedOn w:val="DefaultParagraphFont"/>
    <w:uiPriority w:val="99"/>
    <w:rsid w:val="00134911"/>
  </w:style>
  <w:style w:type="character" w:customStyle="1" w:styleId="170">
    <w:name w:val="Знак Знак170"/>
    <w:basedOn w:val="DefaultParagraphFont"/>
    <w:uiPriority w:val="99"/>
    <w:rsid w:val="009742B1"/>
  </w:style>
  <w:style w:type="character" w:customStyle="1" w:styleId="171">
    <w:name w:val="Знак Знак171"/>
    <w:basedOn w:val="DefaultParagraphFont"/>
    <w:uiPriority w:val="99"/>
    <w:rsid w:val="00E60762"/>
  </w:style>
  <w:style w:type="character" w:customStyle="1" w:styleId="172">
    <w:name w:val="Знак Знак172"/>
    <w:basedOn w:val="DefaultParagraphFont"/>
    <w:uiPriority w:val="99"/>
    <w:rsid w:val="00237AD7"/>
  </w:style>
  <w:style w:type="character" w:customStyle="1" w:styleId="173">
    <w:name w:val="Знак Знак173"/>
    <w:basedOn w:val="DefaultParagraphFont"/>
    <w:uiPriority w:val="99"/>
    <w:rsid w:val="009D0D25"/>
  </w:style>
  <w:style w:type="character" w:customStyle="1" w:styleId="174">
    <w:name w:val="Знак Знак174"/>
    <w:basedOn w:val="DefaultParagraphFont"/>
    <w:uiPriority w:val="99"/>
    <w:rsid w:val="00EC6BAF"/>
  </w:style>
  <w:style w:type="character" w:customStyle="1" w:styleId="175">
    <w:name w:val="Знак Знак175"/>
    <w:basedOn w:val="DefaultParagraphFont"/>
    <w:uiPriority w:val="99"/>
    <w:rsid w:val="003B1D7E"/>
  </w:style>
  <w:style w:type="character" w:customStyle="1" w:styleId="176">
    <w:name w:val="Знак Знак176"/>
    <w:basedOn w:val="DefaultParagraphFont"/>
    <w:uiPriority w:val="99"/>
    <w:rsid w:val="00146D0E"/>
  </w:style>
  <w:style w:type="character" w:customStyle="1" w:styleId="177">
    <w:name w:val="Знак Знак177"/>
    <w:basedOn w:val="DefaultParagraphFont"/>
    <w:uiPriority w:val="99"/>
    <w:rsid w:val="00851422"/>
  </w:style>
  <w:style w:type="character" w:customStyle="1" w:styleId="178">
    <w:name w:val="Знак Знак178"/>
    <w:basedOn w:val="DefaultParagraphFont"/>
    <w:uiPriority w:val="99"/>
    <w:rsid w:val="0010295F"/>
  </w:style>
  <w:style w:type="character" w:customStyle="1" w:styleId="179">
    <w:name w:val="Знак Знак179"/>
    <w:basedOn w:val="DefaultParagraphFont"/>
    <w:uiPriority w:val="99"/>
    <w:rsid w:val="007530EB"/>
  </w:style>
  <w:style w:type="character" w:customStyle="1" w:styleId="180">
    <w:name w:val="Знак Знак180"/>
    <w:basedOn w:val="DefaultParagraphFont"/>
    <w:uiPriority w:val="99"/>
    <w:rsid w:val="00696114"/>
  </w:style>
  <w:style w:type="character" w:customStyle="1" w:styleId="181">
    <w:name w:val="Знак Знак181"/>
    <w:basedOn w:val="DefaultParagraphFont"/>
    <w:uiPriority w:val="99"/>
    <w:rsid w:val="00E37C0F"/>
  </w:style>
  <w:style w:type="character" w:customStyle="1" w:styleId="182">
    <w:name w:val="Знак Знак182"/>
    <w:basedOn w:val="DefaultParagraphFont"/>
    <w:uiPriority w:val="99"/>
    <w:rsid w:val="00E51CEF"/>
  </w:style>
  <w:style w:type="character" w:customStyle="1" w:styleId="183">
    <w:name w:val="Знак Знак183"/>
    <w:basedOn w:val="DefaultParagraphFont"/>
    <w:uiPriority w:val="99"/>
    <w:rsid w:val="001307E0"/>
  </w:style>
  <w:style w:type="character" w:customStyle="1" w:styleId="184">
    <w:name w:val="Знак Знак184"/>
    <w:basedOn w:val="DefaultParagraphFont"/>
    <w:uiPriority w:val="99"/>
    <w:rsid w:val="00C50D13"/>
  </w:style>
  <w:style w:type="character" w:customStyle="1" w:styleId="185">
    <w:name w:val="Знак Знак185"/>
    <w:basedOn w:val="DefaultParagraphFont"/>
    <w:uiPriority w:val="99"/>
    <w:rsid w:val="00DE5057"/>
  </w:style>
  <w:style w:type="character" w:customStyle="1" w:styleId="186">
    <w:name w:val="Знак Знак186"/>
    <w:basedOn w:val="DefaultParagraphFont"/>
    <w:uiPriority w:val="99"/>
    <w:rsid w:val="007508DF"/>
  </w:style>
  <w:style w:type="character" w:customStyle="1" w:styleId="187">
    <w:name w:val="Знак Знак187"/>
    <w:basedOn w:val="DefaultParagraphFont"/>
    <w:uiPriority w:val="99"/>
    <w:rsid w:val="002556F4"/>
  </w:style>
  <w:style w:type="character" w:customStyle="1" w:styleId="188">
    <w:name w:val="Знак Знак188"/>
    <w:basedOn w:val="DefaultParagraphFont"/>
    <w:uiPriority w:val="99"/>
    <w:rsid w:val="001E319D"/>
  </w:style>
  <w:style w:type="character" w:customStyle="1" w:styleId="189">
    <w:name w:val="Знак Знак189"/>
    <w:basedOn w:val="DefaultParagraphFont"/>
    <w:uiPriority w:val="99"/>
    <w:rsid w:val="00741187"/>
  </w:style>
  <w:style w:type="character" w:customStyle="1" w:styleId="190">
    <w:name w:val="Знак Знак190"/>
    <w:basedOn w:val="DefaultParagraphFont"/>
    <w:uiPriority w:val="99"/>
    <w:rsid w:val="00EC49C3"/>
  </w:style>
  <w:style w:type="character" w:customStyle="1" w:styleId="191">
    <w:name w:val="Знак Знак191"/>
    <w:basedOn w:val="DefaultParagraphFont"/>
    <w:uiPriority w:val="99"/>
    <w:rsid w:val="004979BD"/>
  </w:style>
  <w:style w:type="character" w:customStyle="1" w:styleId="192">
    <w:name w:val="Знак Знак192"/>
    <w:basedOn w:val="DefaultParagraphFont"/>
    <w:uiPriority w:val="99"/>
    <w:rsid w:val="00753EC8"/>
  </w:style>
  <w:style w:type="character" w:customStyle="1" w:styleId="193">
    <w:name w:val="Знак Знак193"/>
    <w:basedOn w:val="DefaultParagraphFont"/>
    <w:uiPriority w:val="99"/>
    <w:rsid w:val="00DC337A"/>
  </w:style>
  <w:style w:type="character" w:customStyle="1" w:styleId="194">
    <w:name w:val="Знак Знак194"/>
    <w:basedOn w:val="DefaultParagraphFont"/>
    <w:uiPriority w:val="99"/>
    <w:rsid w:val="00D34AAD"/>
  </w:style>
  <w:style w:type="character" w:customStyle="1" w:styleId="195">
    <w:name w:val="Знак Знак195"/>
    <w:basedOn w:val="DefaultParagraphFont"/>
    <w:uiPriority w:val="99"/>
    <w:rsid w:val="00E73A51"/>
  </w:style>
  <w:style w:type="character" w:customStyle="1" w:styleId="196">
    <w:name w:val="Знак Знак196"/>
    <w:basedOn w:val="DefaultParagraphFont"/>
    <w:uiPriority w:val="99"/>
    <w:rsid w:val="003D3E5F"/>
  </w:style>
  <w:style w:type="character" w:customStyle="1" w:styleId="197">
    <w:name w:val="Знак Знак197"/>
    <w:basedOn w:val="DefaultParagraphFont"/>
    <w:uiPriority w:val="99"/>
    <w:rsid w:val="00D96FBC"/>
  </w:style>
  <w:style w:type="character" w:customStyle="1" w:styleId="198">
    <w:name w:val="Знак Знак198"/>
    <w:basedOn w:val="DefaultParagraphFont"/>
    <w:uiPriority w:val="99"/>
    <w:rsid w:val="00F558D8"/>
  </w:style>
  <w:style w:type="character" w:customStyle="1" w:styleId="199">
    <w:name w:val="Знак Знак199"/>
    <w:basedOn w:val="DefaultParagraphFont"/>
    <w:uiPriority w:val="99"/>
    <w:rsid w:val="00CC38EC"/>
  </w:style>
  <w:style w:type="character" w:customStyle="1" w:styleId="1100">
    <w:name w:val="Знак Знак1100"/>
    <w:basedOn w:val="DefaultParagraphFont"/>
    <w:uiPriority w:val="99"/>
    <w:rsid w:val="00EA47B6"/>
  </w:style>
  <w:style w:type="character" w:customStyle="1" w:styleId="1101">
    <w:name w:val="Знак Знак1101"/>
    <w:basedOn w:val="DefaultParagraphFont"/>
    <w:uiPriority w:val="99"/>
    <w:rsid w:val="008235C0"/>
  </w:style>
  <w:style w:type="paragraph" w:styleId="NormalWeb">
    <w:name w:val="Normal (Web)"/>
    <w:basedOn w:val="Normal"/>
    <w:uiPriority w:val="99"/>
    <w:rsid w:val="00996F4C"/>
    <w:pPr>
      <w:spacing w:before="100" w:beforeAutospacing="1" w:after="100" w:afterAutospacing="1"/>
    </w:pPr>
    <w:rPr>
      <w:lang w:val="ru-RU" w:eastAsia="ru-RU"/>
    </w:rPr>
  </w:style>
  <w:style w:type="character" w:customStyle="1" w:styleId="1102">
    <w:name w:val="Знак Знак1102"/>
    <w:basedOn w:val="DefaultParagraphFont"/>
    <w:uiPriority w:val="99"/>
    <w:rsid w:val="00885C8E"/>
  </w:style>
  <w:style w:type="character" w:customStyle="1" w:styleId="1103">
    <w:name w:val="Знак Знак1103"/>
    <w:basedOn w:val="DefaultParagraphFont"/>
    <w:uiPriority w:val="99"/>
    <w:rsid w:val="00D923A5"/>
  </w:style>
  <w:style w:type="character" w:customStyle="1" w:styleId="1104">
    <w:name w:val="Знак Знак1104"/>
    <w:basedOn w:val="DefaultParagraphFont"/>
    <w:uiPriority w:val="99"/>
    <w:rsid w:val="008830E8"/>
  </w:style>
  <w:style w:type="character" w:customStyle="1" w:styleId="1105">
    <w:name w:val="Знак Знак1105"/>
    <w:basedOn w:val="DefaultParagraphFont"/>
    <w:uiPriority w:val="99"/>
    <w:rsid w:val="00925AD5"/>
  </w:style>
  <w:style w:type="character" w:customStyle="1" w:styleId="1106">
    <w:name w:val="Знак Знак1106"/>
    <w:basedOn w:val="DefaultParagraphFont"/>
    <w:uiPriority w:val="99"/>
    <w:rsid w:val="0001210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3197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197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197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3197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197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31975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93197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197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3197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93197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197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3197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93197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197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3197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93197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197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31975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93197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197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3197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93197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197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3197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93197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197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3197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93197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197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31975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93197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197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3197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93197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19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93197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197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3197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3197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11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19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197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3197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197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31970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3197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31975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31975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3197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19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197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319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19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197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3197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97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97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197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197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3197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197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19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197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3197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197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19728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319719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93197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31972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31972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3197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197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197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19729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319730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931972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3197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31973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3197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197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19719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319728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93197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3197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31971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3197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19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197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31972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19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197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3197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197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3197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93197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197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3197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3197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1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19716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319722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93197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3197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31972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3197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19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197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3197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197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19723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319719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931972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3197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31972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3197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19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197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3197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3197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197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31971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3197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197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19720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319725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93197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3197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31972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3197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19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19721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319730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93197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31972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31972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3197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19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19726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319719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93197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31972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31973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3197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197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19726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319721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93197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3197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31971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3197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197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19718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319731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93197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3197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3197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3197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19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19723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319730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931972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3197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31971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3197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197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197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19721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319717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93197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31972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31973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3197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19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197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3197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1973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3197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93197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197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31972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93197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197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3197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93197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197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3197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3197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197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197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3197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19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197331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319732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93197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31973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31973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31973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31973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931973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3197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197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197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3197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197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31973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9319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197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31973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93197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197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3197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93197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197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3197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93197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197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31973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93197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197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3197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93197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197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3197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3197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19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197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3197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197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3197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3197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197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197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3197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197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3197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3197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19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197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3197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197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31973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3197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197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197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3197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197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3197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3197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19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197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3197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197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3197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3197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197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197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319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197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31974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3197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19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197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3197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3197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197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19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3197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3197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197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197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3197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197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31974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3197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197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197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3197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3197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197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197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3197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197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31974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3197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197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197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3197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3197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19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197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3197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3197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19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197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3197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3197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19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197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3197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3197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197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197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3197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197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3197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3197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197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197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3197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3197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19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197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3197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1974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3197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3197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197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197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3197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197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31974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3197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197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197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3197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3197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19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197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3197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3197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197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197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3197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197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3197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93197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197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93197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197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3197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93197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197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3197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93197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197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31971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93197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197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31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93197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197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3197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93197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197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3197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93197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1975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3197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93197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197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31971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93197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197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3197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93197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197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3197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3197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52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197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197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3197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197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31971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31971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31975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31971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3197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19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197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3197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197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3197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93197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197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3197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93197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197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3197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93197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197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3197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93197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197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3197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93197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197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3197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93197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1971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3197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93197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197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319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93197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197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3197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93197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197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93197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197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31975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93197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197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31971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3197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19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197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3197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1971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3197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93197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197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31970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93197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197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31975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93197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197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93197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197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31971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93197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1975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3197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93197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197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31975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93197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197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3197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93197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197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3197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93197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197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3197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93197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197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3197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93197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197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3197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3197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19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19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3197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3197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3197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197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197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3197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197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31975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3197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197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197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3197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197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3197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3197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61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197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61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197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6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197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61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197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61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197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61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197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61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197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62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197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62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197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62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197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62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197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62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197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63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197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63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197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63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197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63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197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63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197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97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64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197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64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197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64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197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65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197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64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1976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6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197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65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197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65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197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65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197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66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197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6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197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66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197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66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197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66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197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66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197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6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197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67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197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67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197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67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197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68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197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68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197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68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197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68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197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68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197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69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197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69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197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69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197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69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197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70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197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70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197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69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197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70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197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70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197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71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197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70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197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71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197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71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197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71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197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71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197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72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197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71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197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72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197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72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197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72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197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73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197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72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197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73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197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73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197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73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197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73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197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74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197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74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197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74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197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74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197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7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197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75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197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75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197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75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197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75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197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7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197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76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197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76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197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76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197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76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197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7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197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77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197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77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197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77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197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77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197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77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197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78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197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78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197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78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197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7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197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79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197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78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197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79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197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79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197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79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197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79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197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80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197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8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197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80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197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80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197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80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197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81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197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81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197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81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197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81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197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81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1978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82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1978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82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197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82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197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82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197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82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197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83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197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83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197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83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1978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83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197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84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197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84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197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84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197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84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1978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85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197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84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197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8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197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85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1978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85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197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85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197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85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197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86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197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86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197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86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197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786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3</Pages>
  <Words>1144</Words>
  <Characters>6521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3</cp:revision>
  <cp:lastPrinted>2020-11-10T08:48:00Z</cp:lastPrinted>
  <dcterms:created xsi:type="dcterms:W3CDTF">2020-11-24T13:09:00Z</dcterms:created>
  <dcterms:modified xsi:type="dcterms:W3CDTF">2020-11-24T13:15:00Z</dcterms:modified>
</cp:coreProperties>
</file>